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5BC2E" w14:textId="77777777" w:rsidR="00DF57FB" w:rsidRDefault="00BD0C4F" w:rsidP="00995711">
      <w:pPr>
        <w:rPr>
          <w:lang w:val="da-DK"/>
        </w:rPr>
      </w:pPr>
      <w:r>
        <w:rPr>
          <w:rFonts w:cs="Arial"/>
          <w:b/>
          <w:noProof/>
          <w:sz w:val="32"/>
          <w:szCs w:val="32"/>
          <w:lang w:val="da-DK" w:eastAsia="da-DK"/>
        </w:rPr>
        <w:drawing>
          <wp:anchor distT="0" distB="0" distL="114300" distR="114300" simplePos="0" relativeHeight="251739136" behindDoc="1" locked="0" layoutInCell="1" allowOverlap="1" wp14:anchorId="78A40692" wp14:editId="479CFA1D">
            <wp:simplePos x="0" y="0"/>
            <wp:positionH relativeFrom="column">
              <wp:posOffset>-375740</wp:posOffset>
            </wp:positionH>
            <wp:positionV relativeFrom="page">
              <wp:posOffset>313690</wp:posOffset>
            </wp:positionV>
            <wp:extent cx="7683500" cy="122809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rontpage.jpg"/>
                    <pic:cNvPicPr/>
                  </pic:nvPicPr>
                  <pic:blipFill rotWithShape="1">
                    <a:blip r:embed="rId8">
                      <a:extLst>
                        <a:ext uri="{28A0092B-C50C-407E-A947-70E740481C1C}">
                          <a14:useLocalDpi xmlns:a14="http://schemas.microsoft.com/office/drawing/2010/main" val="0"/>
                        </a:ext>
                      </a:extLst>
                    </a:blip>
                    <a:srcRect t="11106" b="77592"/>
                    <a:stretch/>
                  </pic:blipFill>
                  <pic:spPr bwMode="auto">
                    <a:xfrm>
                      <a:off x="0" y="0"/>
                      <a:ext cx="7683500" cy="122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1321C" w14:textId="77777777" w:rsidR="00DF57FB" w:rsidRDefault="00DF57FB" w:rsidP="00995711">
      <w:pPr>
        <w:rPr>
          <w:lang w:val="da-DK"/>
        </w:rPr>
      </w:pPr>
    </w:p>
    <w:p w14:paraId="224C50B0" w14:textId="77777777" w:rsidR="00DF57FB" w:rsidRDefault="00DF57FB" w:rsidP="00995711">
      <w:pPr>
        <w:rPr>
          <w:lang w:val="da-DK"/>
        </w:rPr>
      </w:pPr>
    </w:p>
    <w:p w14:paraId="64C034B8" w14:textId="77777777" w:rsidR="00DF57FB" w:rsidRDefault="00BD0C4F" w:rsidP="00995711">
      <w:pPr>
        <w:rPr>
          <w:lang w:val="da-DK"/>
        </w:rPr>
      </w:pPr>
      <w:r>
        <w:rPr>
          <w:rFonts w:cs="Arial"/>
          <w:b/>
          <w:noProof/>
          <w:sz w:val="32"/>
          <w:szCs w:val="32"/>
          <w:lang w:val="da-DK" w:eastAsia="da-DK"/>
        </w:rPr>
        <w:drawing>
          <wp:anchor distT="0" distB="0" distL="114300" distR="114300" simplePos="0" relativeHeight="251737088" behindDoc="1" locked="0" layoutInCell="1" allowOverlap="1" wp14:anchorId="6C33F3BD" wp14:editId="201A8542">
            <wp:simplePos x="0" y="0"/>
            <wp:positionH relativeFrom="column">
              <wp:posOffset>-579755</wp:posOffset>
            </wp:positionH>
            <wp:positionV relativeFrom="page">
              <wp:posOffset>1610360</wp:posOffset>
            </wp:positionV>
            <wp:extent cx="7682865" cy="518350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rontpage.jpg"/>
                    <pic:cNvPicPr/>
                  </pic:nvPicPr>
                  <pic:blipFill rotWithShape="1">
                    <a:blip r:embed="rId8">
                      <a:extLst>
                        <a:ext uri="{28A0092B-C50C-407E-A947-70E740481C1C}">
                          <a14:useLocalDpi xmlns:a14="http://schemas.microsoft.com/office/drawing/2010/main" val="0"/>
                        </a:ext>
                      </a:extLst>
                    </a:blip>
                    <a:srcRect t="24543" b="27759"/>
                    <a:stretch/>
                  </pic:blipFill>
                  <pic:spPr bwMode="auto">
                    <a:xfrm>
                      <a:off x="0" y="0"/>
                      <a:ext cx="7682865" cy="518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36D4E" w14:textId="77777777" w:rsidR="00DF57FB" w:rsidRDefault="00BD0C4F" w:rsidP="00BD0C4F">
      <w:pPr>
        <w:tabs>
          <w:tab w:val="left" w:pos="8984"/>
        </w:tabs>
        <w:rPr>
          <w:lang w:val="da-DK"/>
        </w:rPr>
      </w:pPr>
      <w:r>
        <w:rPr>
          <w:lang w:val="da-DK"/>
        </w:rPr>
        <w:tab/>
      </w:r>
    </w:p>
    <w:p w14:paraId="4A7529D8" w14:textId="77777777" w:rsidR="00DF57FB" w:rsidRDefault="00DF57FB" w:rsidP="00995711">
      <w:pPr>
        <w:rPr>
          <w:lang w:val="da-DK"/>
        </w:rPr>
      </w:pPr>
    </w:p>
    <w:p w14:paraId="0BD31B83" w14:textId="77777777" w:rsidR="00DF57FB" w:rsidRDefault="00DF57FB" w:rsidP="00995711">
      <w:pPr>
        <w:rPr>
          <w:lang w:val="da-DK"/>
        </w:rPr>
      </w:pPr>
    </w:p>
    <w:p w14:paraId="3CD3347A" w14:textId="77777777" w:rsidR="00DF57FB" w:rsidRDefault="00DF57FB" w:rsidP="00995711">
      <w:pPr>
        <w:rPr>
          <w:lang w:val="da-DK"/>
        </w:rPr>
      </w:pPr>
    </w:p>
    <w:p w14:paraId="0D90F587" w14:textId="77777777" w:rsidR="00DF57FB" w:rsidRDefault="00DF57FB" w:rsidP="00995711">
      <w:pPr>
        <w:rPr>
          <w:lang w:val="da-DK"/>
        </w:rPr>
      </w:pPr>
    </w:p>
    <w:p w14:paraId="0D280148" w14:textId="77777777" w:rsidR="00BD0C4F" w:rsidRDefault="00DF57FB" w:rsidP="00995711">
      <w:pPr>
        <w:rPr>
          <w:sz w:val="32"/>
          <w:szCs w:val="32"/>
          <w:lang w:val="da-DK"/>
        </w:rPr>
      </w:pPr>
      <w:r>
        <w:rPr>
          <w:sz w:val="32"/>
          <w:szCs w:val="32"/>
          <w:lang w:val="da-DK"/>
        </w:rPr>
        <w:t xml:space="preserve">  </w:t>
      </w:r>
    </w:p>
    <w:p w14:paraId="52C5D456" w14:textId="77777777" w:rsidR="002B3B2F" w:rsidRDefault="001963DF" w:rsidP="00995711">
      <w:pPr>
        <w:rPr>
          <w:b/>
          <w:color w:val="FFFFFF" w:themeColor="background1"/>
          <w:sz w:val="36"/>
          <w:szCs w:val="36"/>
          <w:lang w:val="da-DK"/>
        </w:rPr>
      </w:pPr>
      <w:sdt>
        <w:sdtPr>
          <w:rPr>
            <w:rStyle w:val="Organisation"/>
          </w:rPr>
          <w:id w:val="-983850659"/>
          <w:placeholder>
            <w:docPart w:val="C0C7B53B0EEB4D9EA26DC2DF63C24EB0"/>
          </w:placeholder>
          <w15:color w:val="FFFFFF"/>
        </w:sdtPr>
        <w:sdtEndPr>
          <w:rPr>
            <w:rStyle w:val="Organisation"/>
          </w:rPr>
        </w:sdtEndPr>
        <w:sdtContent>
          <w:r w:rsidR="00DF57FB" w:rsidRPr="00111171">
            <w:rPr>
              <w:rStyle w:val="Organisation"/>
            </w:rPr>
            <w:t>Organisationens navn</w:t>
          </w:r>
          <w:bookmarkStart w:id="0" w:name="_GoBack"/>
          <w:bookmarkEnd w:id="0"/>
        </w:sdtContent>
      </w:sdt>
      <w:r w:rsidR="00DF57FB" w:rsidRPr="00BD0C4F">
        <w:rPr>
          <w:b/>
          <w:color w:val="FFFFFF" w:themeColor="background1"/>
          <w:sz w:val="36"/>
          <w:szCs w:val="36"/>
          <w:lang w:val="da-DK"/>
        </w:rPr>
        <w:t xml:space="preserve"> </w:t>
      </w:r>
    </w:p>
    <w:p w14:paraId="0A6FD564" w14:textId="77777777" w:rsidR="002B3B2F" w:rsidRDefault="002B3B2F" w:rsidP="00995711">
      <w:pPr>
        <w:rPr>
          <w:b/>
          <w:color w:val="FFFFFF" w:themeColor="background1"/>
          <w:sz w:val="36"/>
          <w:szCs w:val="36"/>
          <w:lang w:val="da-DK"/>
        </w:rPr>
      </w:pPr>
    </w:p>
    <w:p w14:paraId="7F5A1140" w14:textId="77777777" w:rsidR="002B3B2F" w:rsidRDefault="002B3B2F" w:rsidP="00995711">
      <w:pPr>
        <w:rPr>
          <w:b/>
          <w:color w:val="FFFFFF" w:themeColor="background1"/>
          <w:sz w:val="36"/>
          <w:szCs w:val="36"/>
          <w:lang w:val="da-DK"/>
        </w:rPr>
      </w:pPr>
    </w:p>
    <w:p w14:paraId="3D54BFBB" w14:textId="77777777" w:rsidR="002B3B2F" w:rsidRDefault="002B3B2F" w:rsidP="00995711">
      <w:pPr>
        <w:rPr>
          <w:b/>
          <w:color w:val="FFFFFF" w:themeColor="background1"/>
          <w:sz w:val="36"/>
          <w:szCs w:val="36"/>
          <w:lang w:val="da-DK"/>
        </w:rPr>
      </w:pPr>
    </w:p>
    <w:p w14:paraId="774C4FF5" w14:textId="77777777" w:rsidR="002B3B2F" w:rsidRDefault="002B3B2F" w:rsidP="00995711">
      <w:pPr>
        <w:rPr>
          <w:b/>
          <w:color w:val="FFFFFF" w:themeColor="background1"/>
          <w:sz w:val="36"/>
          <w:szCs w:val="36"/>
          <w:lang w:val="da-DK"/>
        </w:rPr>
      </w:pPr>
    </w:p>
    <w:p w14:paraId="45A460D7" w14:textId="77777777" w:rsidR="002B3B2F" w:rsidRDefault="002B3B2F" w:rsidP="00995711">
      <w:pPr>
        <w:rPr>
          <w:b/>
          <w:color w:val="FFFFFF" w:themeColor="background1"/>
          <w:sz w:val="36"/>
          <w:szCs w:val="36"/>
          <w:lang w:val="da-DK"/>
        </w:rPr>
      </w:pPr>
    </w:p>
    <w:p w14:paraId="4E23F53E" w14:textId="77777777" w:rsidR="002B3B2F" w:rsidRDefault="002B3B2F" w:rsidP="00995711">
      <w:pPr>
        <w:rPr>
          <w:b/>
          <w:color w:val="FFFFFF" w:themeColor="background1"/>
          <w:sz w:val="36"/>
          <w:szCs w:val="36"/>
          <w:lang w:val="da-DK"/>
        </w:rPr>
      </w:pPr>
    </w:p>
    <w:p w14:paraId="54841CE5" w14:textId="77777777" w:rsidR="002B3B2F" w:rsidRDefault="002B3B2F" w:rsidP="00995711">
      <w:pPr>
        <w:rPr>
          <w:b/>
          <w:color w:val="FFFFFF" w:themeColor="background1"/>
          <w:sz w:val="36"/>
          <w:szCs w:val="36"/>
          <w:lang w:val="da-DK"/>
        </w:rPr>
      </w:pPr>
    </w:p>
    <w:p w14:paraId="6B556112" w14:textId="77777777" w:rsidR="002B3B2F" w:rsidRDefault="002B3B2F" w:rsidP="00995711">
      <w:pPr>
        <w:rPr>
          <w:b/>
          <w:color w:val="FFFFFF" w:themeColor="background1"/>
          <w:sz w:val="36"/>
          <w:szCs w:val="36"/>
          <w:lang w:val="da-DK"/>
        </w:rPr>
      </w:pPr>
    </w:p>
    <w:tbl>
      <w:tblPr>
        <w:tblStyle w:val="TableGrid"/>
        <w:tblW w:w="0" w:type="auto"/>
        <w:tblLook w:val="04A0" w:firstRow="1" w:lastRow="0" w:firstColumn="1" w:lastColumn="0" w:noHBand="0" w:noVBand="1"/>
      </w:tblPr>
      <w:tblGrid>
        <w:gridCol w:w="5228"/>
        <w:gridCol w:w="5228"/>
      </w:tblGrid>
      <w:tr w:rsidR="00B57105" w:rsidRPr="003E3CA8" w14:paraId="32015F37" w14:textId="77777777" w:rsidTr="00B57105">
        <w:tc>
          <w:tcPr>
            <w:tcW w:w="5228" w:type="dxa"/>
            <w:tcBorders>
              <w:top w:val="nil"/>
              <w:left w:val="nil"/>
              <w:bottom w:val="nil"/>
              <w:right w:val="nil"/>
            </w:tcBorders>
          </w:tcPr>
          <w:p w14:paraId="4579CE40" w14:textId="77777777" w:rsidR="00B57105" w:rsidRPr="00E5642A" w:rsidRDefault="00B57105" w:rsidP="00B57105">
            <w:pPr>
              <w:spacing w:before="0" w:after="120"/>
              <w:jc w:val="left"/>
              <w:rPr>
                <w:b/>
                <w:color w:val="005C40"/>
                <w:szCs w:val="20"/>
                <w:lang w:val="da-DK"/>
              </w:rPr>
            </w:pPr>
            <w:r w:rsidRPr="00E5642A">
              <w:rPr>
                <w:b/>
                <w:color w:val="005C40"/>
                <w:szCs w:val="20"/>
                <w:lang w:val="da-DK"/>
              </w:rPr>
              <w:t>Rapporteringsperiode</w:t>
            </w:r>
          </w:p>
          <w:p w14:paraId="6CEA3780" w14:textId="77777777" w:rsidR="00B57105" w:rsidRPr="00E5642A" w:rsidRDefault="001963DF" w:rsidP="00B57105">
            <w:pPr>
              <w:spacing w:before="0"/>
              <w:jc w:val="left"/>
              <w:rPr>
                <w:b/>
                <w:color w:val="7FAD9F"/>
                <w:szCs w:val="20"/>
                <w:lang w:val="da-DK"/>
              </w:rPr>
            </w:pPr>
            <w:sdt>
              <w:sdtPr>
                <w:rPr>
                  <w:rStyle w:val="Kontaktinfo"/>
                </w:rPr>
                <w:id w:val="-494724240"/>
                <w15:color w:val="7FAD9F"/>
                <w:date>
                  <w:dateFormat w:val="dd-MM-yyyy"/>
                  <w:lid w:val="da-DK"/>
                  <w:storeMappedDataAs w:val="dateTime"/>
                  <w:calendar w:val="gregorian"/>
                </w:date>
              </w:sdtPr>
              <w:sdtEndPr>
                <w:rPr>
                  <w:rStyle w:val="Kontaktinfo"/>
                </w:rPr>
              </w:sdtEndPr>
              <w:sdtContent>
                <w:r w:rsidR="00B57105" w:rsidRPr="001F0630">
                  <w:rPr>
                    <w:rStyle w:val="Kontaktinfo"/>
                  </w:rPr>
                  <w:t>dd-mm-åååå</w:t>
                </w:r>
              </w:sdtContent>
            </w:sdt>
            <w:r w:rsidR="00B57105">
              <w:rPr>
                <w:b/>
                <w:color w:val="7FAD9F"/>
                <w:szCs w:val="20"/>
                <w:lang w:val="da-DK"/>
              </w:rPr>
              <w:t xml:space="preserve"> – </w:t>
            </w:r>
            <w:sdt>
              <w:sdtPr>
                <w:rPr>
                  <w:rStyle w:val="Kontaktinfo"/>
                </w:rPr>
                <w:id w:val="-1977292980"/>
                <w15:color w:val="7FAD9F"/>
                <w:date>
                  <w:dateFormat w:val="dd-MM-yyyy"/>
                  <w:lid w:val="da-DK"/>
                  <w:storeMappedDataAs w:val="dateTime"/>
                  <w:calendar w:val="gregorian"/>
                </w:date>
              </w:sdtPr>
              <w:sdtEndPr>
                <w:rPr>
                  <w:rStyle w:val="Kontaktinfo"/>
                </w:rPr>
              </w:sdtEndPr>
              <w:sdtContent>
                <w:r w:rsidR="00B57105" w:rsidRPr="001F0630">
                  <w:rPr>
                    <w:rStyle w:val="Kontaktinfo"/>
                  </w:rPr>
                  <w:t>dd-mm-åååå</w:t>
                </w:r>
              </w:sdtContent>
            </w:sdt>
          </w:p>
          <w:p w14:paraId="706029ED" w14:textId="77777777" w:rsidR="00B57105" w:rsidRPr="00E5642A" w:rsidRDefault="00B57105" w:rsidP="00B57105">
            <w:pPr>
              <w:spacing w:before="0"/>
              <w:jc w:val="left"/>
              <w:rPr>
                <w:b/>
                <w:color w:val="005C40"/>
                <w:szCs w:val="20"/>
                <w:lang w:val="da-DK"/>
              </w:rPr>
            </w:pPr>
          </w:p>
          <w:p w14:paraId="34354FD3" w14:textId="77777777" w:rsidR="00B57105" w:rsidRPr="00E5642A" w:rsidRDefault="00B57105" w:rsidP="00B57105">
            <w:pPr>
              <w:spacing w:before="0" w:after="120"/>
              <w:jc w:val="left"/>
              <w:rPr>
                <w:b/>
                <w:color w:val="005C40"/>
                <w:szCs w:val="20"/>
                <w:lang w:val="da-DK"/>
              </w:rPr>
            </w:pPr>
            <w:r w:rsidRPr="00E5642A">
              <w:rPr>
                <w:b/>
                <w:color w:val="005C40"/>
                <w:szCs w:val="20"/>
                <w:lang w:val="da-DK"/>
              </w:rPr>
              <w:t>Kontakt i virksomheden</w:t>
            </w:r>
          </w:p>
          <w:sdt>
            <w:sdtPr>
              <w:rPr>
                <w:rStyle w:val="Kontaktinfo"/>
              </w:rPr>
              <w:id w:val="-634801539"/>
              <w:placeholder>
                <w:docPart w:val="0957C511299948AEADD7A93B0662FF37"/>
              </w:placeholder>
            </w:sdtPr>
            <w:sdtEndPr>
              <w:rPr>
                <w:rStyle w:val="Kontaktinfo"/>
              </w:rPr>
            </w:sdtEndPr>
            <w:sdtContent>
              <w:p w14:paraId="7C442CB0" w14:textId="77777777" w:rsidR="00B57105" w:rsidRPr="00E5642A" w:rsidRDefault="00B57105" w:rsidP="00B57105">
                <w:pPr>
                  <w:spacing w:before="0"/>
                  <w:jc w:val="left"/>
                  <w:rPr>
                    <w:b/>
                    <w:color w:val="7FAD9F"/>
                    <w:szCs w:val="20"/>
                    <w:lang w:val="da-DK"/>
                  </w:rPr>
                </w:pPr>
                <w:r w:rsidRPr="001F0630">
                  <w:rPr>
                    <w:rStyle w:val="Kontaktinfo"/>
                  </w:rPr>
                  <w:t>Navn</w:t>
                </w:r>
              </w:p>
            </w:sdtContent>
          </w:sdt>
          <w:sdt>
            <w:sdtPr>
              <w:rPr>
                <w:rStyle w:val="Kontaktinfo"/>
              </w:rPr>
              <w:id w:val="-1010597404"/>
              <w:placeholder>
                <w:docPart w:val="0957C511299948AEADD7A93B0662FF37"/>
              </w:placeholder>
            </w:sdtPr>
            <w:sdtEndPr>
              <w:rPr>
                <w:rStyle w:val="Kontaktinfo"/>
              </w:rPr>
            </w:sdtEndPr>
            <w:sdtContent>
              <w:p w14:paraId="5E735060" w14:textId="77777777" w:rsidR="00B57105" w:rsidRPr="00E5642A" w:rsidRDefault="00B57105" w:rsidP="00B57105">
                <w:pPr>
                  <w:spacing w:before="0"/>
                  <w:jc w:val="left"/>
                  <w:rPr>
                    <w:b/>
                    <w:color w:val="7FAD9F"/>
                    <w:szCs w:val="20"/>
                    <w:lang w:val="da-DK"/>
                  </w:rPr>
                </w:pPr>
                <w:r w:rsidRPr="001F0630">
                  <w:rPr>
                    <w:rStyle w:val="Kontaktinfo"/>
                  </w:rPr>
                  <w:t>Tlf.</w:t>
                </w:r>
              </w:p>
            </w:sdtContent>
          </w:sdt>
          <w:sdt>
            <w:sdtPr>
              <w:rPr>
                <w:rStyle w:val="Kontaktinfo"/>
              </w:rPr>
              <w:id w:val="1600682450"/>
              <w:placeholder>
                <w:docPart w:val="0957C511299948AEADD7A93B0662FF37"/>
              </w:placeholder>
            </w:sdtPr>
            <w:sdtEndPr>
              <w:rPr>
                <w:rStyle w:val="Kontaktinfo"/>
              </w:rPr>
            </w:sdtEndPr>
            <w:sdtContent>
              <w:p w14:paraId="08DF5735" w14:textId="77777777" w:rsidR="00B57105" w:rsidRPr="00E5642A" w:rsidRDefault="00B57105" w:rsidP="00B57105">
                <w:pPr>
                  <w:spacing w:before="0"/>
                  <w:jc w:val="left"/>
                  <w:rPr>
                    <w:b/>
                    <w:color w:val="7FAD9F"/>
                    <w:szCs w:val="20"/>
                    <w:lang w:val="da-DK"/>
                  </w:rPr>
                </w:pPr>
                <w:r w:rsidRPr="001F0630">
                  <w:rPr>
                    <w:rStyle w:val="Kontaktinfo"/>
                  </w:rPr>
                  <w:t>Mail</w:t>
                </w:r>
              </w:p>
            </w:sdtContent>
          </w:sdt>
          <w:p w14:paraId="7B21480B" w14:textId="77777777" w:rsidR="00B57105" w:rsidRPr="00E5642A" w:rsidRDefault="00B57105" w:rsidP="00B57105">
            <w:pPr>
              <w:spacing w:before="0"/>
              <w:jc w:val="left"/>
              <w:rPr>
                <w:b/>
                <w:color w:val="005C40"/>
                <w:szCs w:val="20"/>
                <w:lang w:val="da-DK"/>
              </w:rPr>
            </w:pPr>
          </w:p>
          <w:p w14:paraId="46D5CC40" w14:textId="77777777" w:rsidR="00B57105" w:rsidRPr="00E5642A" w:rsidRDefault="00B57105" w:rsidP="00BD7B5A">
            <w:pPr>
              <w:spacing w:before="0" w:after="120"/>
              <w:jc w:val="left"/>
              <w:rPr>
                <w:b/>
                <w:color w:val="005C40"/>
                <w:szCs w:val="20"/>
                <w:lang w:val="da-DK"/>
              </w:rPr>
            </w:pPr>
            <w:r w:rsidRPr="00E5642A">
              <w:rPr>
                <w:b/>
                <w:color w:val="005C40"/>
                <w:szCs w:val="20"/>
                <w:lang w:val="da-DK"/>
              </w:rPr>
              <w:t>Audit varetages af</w:t>
            </w:r>
          </w:p>
          <w:p w14:paraId="13098FA4" w14:textId="77777777" w:rsidR="00B57105" w:rsidRDefault="001963DF" w:rsidP="00B57105">
            <w:pPr>
              <w:spacing w:before="0" w:after="120"/>
              <w:jc w:val="left"/>
              <w:rPr>
                <w:b/>
                <w:color w:val="005C40"/>
                <w:szCs w:val="20"/>
                <w:lang w:val="da-DK"/>
              </w:rPr>
            </w:pPr>
            <w:sdt>
              <w:sdtPr>
                <w:rPr>
                  <w:rStyle w:val="Kontaktinfo"/>
                </w:rPr>
                <w:id w:val="-901139905"/>
                <w:placeholder>
                  <w:docPart w:val="0957C511299948AEADD7A93B0662FF37"/>
                </w:placeholder>
              </w:sdtPr>
              <w:sdtEndPr>
                <w:rPr>
                  <w:rStyle w:val="Kontaktinfo"/>
                </w:rPr>
              </w:sdtEndPr>
              <w:sdtContent>
                <w:r w:rsidR="00B57105" w:rsidRPr="001F0630">
                  <w:rPr>
                    <w:rStyle w:val="Kontaktinfo"/>
                  </w:rPr>
                  <w:t>Navn</w:t>
                </w:r>
              </w:sdtContent>
            </w:sdt>
          </w:p>
        </w:tc>
        <w:tc>
          <w:tcPr>
            <w:tcW w:w="5228" w:type="dxa"/>
            <w:tcBorders>
              <w:top w:val="nil"/>
              <w:left w:val="nil"/>
              <w:bottom w:val="nil"/>
              <w:right w:val="nil"/>
            </w:tcBorders>
            <w:vAlign w:val="center"/>
          </w:tcPr>
          <w:sdt>
            <w:sdtPr>
              <w:rPr>
                <w:b/>
                <w:noProof/>
                <w:color w:val="005C40"/>
                <w:szCs w:val="20"/>
                <w:lang w:val="da-DK" w:eastAsia="da-DK"/>
              </w:rPr>
              <w:alias w:val="Indsæt virksomhedslogo"/>
              <w:tag w:val="Indsæt virksomhedslogo"/>
              <w:id w:val="737218259"/>
              <w:showingPlcHdr/>
              <w:picture/>
            </w:sdtPr>
            <w:sdtEndPr/>
            <w:sdtContent>
              <w:p w14:paraId="70D838A1" w14:textId="77777777" w:rsidR="00B57105" w:rsidRPr="003E3CA8" w:rsidRDefault="00412D91" w:rsidP="003E3CA8">
                <w:pPr>
                  <w:spacing w:before="0"/>
                  <w:jc w:val="center"/>
                  <w:rPr>
                    <w:b/>
                    <w:color w:val="005C40"/>
                    <w:szCs w:val="20"/>
                    <w:lang w:val="en-GB"/>
                  </w:rPr>
                </w:pPr>
                <w:r>
                  <w:rPr>
                    <w:b/>
                    <w:noProof/>
                    <w:color w:val="005C40"/>
                    <w:szCs w:val="20"/>
                    <w:lang w:val="da-DK" w:eastAsia="da-DK"/>
                  </w:rPr>
                  <w:drawing>
                    <wp:inline distT="0" distB="0" distL="0" distR="0" wp14:anchorId="34770886" wp14:editId="558EC476">
                      <wp:extent cx="1908175" cy="190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sdtContent>
          </w:sdt>
        </w:tc>
      </w:tr>
    </w:tbl>
    <w:p w14:paraId="79AE9C04" w14:textId="77777777" w:rsidR="00B57105" w:rsidRPr="003E3CA8" w:rsidRDefault="00B57105" w:rsidP="000D78A0">
      <w:pPr>
        <w:spacing w:before="0" w:after="120"/>
        <w:jc w:val="left"/>
        <w:rPr>
          <w:b/>
          <w:color w:val="005C40"/>
          <w:szCs w:val="20"/>
          <w:lang w:val="en-GB"/>
        </w:rPr>
      </w:pPr>
    </w:p>
    <w:p w14:paraId="3AA439E4" w14:textId="77777777" w:rsidR="00DF57FB" w:rsidRPr="003E3CA8" w:rsidRDefault="00995711" w:rsidP="002B3B2F">
      <w:pPr>
        <w:rPr>
          <w:b/>
          <w:sz w:val="36"/>
          <w:szCs w:val="36"/>
          <w:lang w:val="en-GB"/>
        </w:rPr>
      </w:pPr>
      <w:r w:rsidRPr="003E3CA8">
        <w:rPr>
          <w:b/>
          <w:sz w:val="36"/>
          <w:szCs w:val="36"/>
          <w:lang w:val="en-GB"/>
        </w:rPr>
        <w:br w:type="page"/>
      </w:r>
    </w:p>
    <w:p w14:paraId="494DC428" w14:textId="77777777" w:rsidR="00995711" w:rsidRPr="003E3CA8" w:rsidRDefault="00995711">
      <w:pPr>
        <w:spacing w:before="0" w:line="276" w:lineRule="auto"/>
        <w:jc w:val="left"/>
        <w:rPr>
          <w:szCs w:val="20"/>
          <w:lang w:val="en-GB"/>
        </w:rPr>
      </w:pPr>
    </w:p>
    <w:p w14:paraId="476B14B0" w14:textId="77777777" w:rsidR="008A3F14" w:rsidRPr="003E3CA8" w:rsidRDefault="008A3F14">
      <w:pPr>
        <w:spacing w:before="0" w:line="276" w:lineRule="auto"/>
        <w:jc w:val="left"/>
        <w:rPr>
          <w:szCs w:val="20"/>
          <w:lang w:val="en-GB"/>
        </w:rPr>
      </w:pPr>
    </w:p>
    <w:sdt>
      <w:sdtPr>
        <w:rPr>
          <w:rFonts w:ascii="MS Reference Sans Serif" w:eastAsiaTheme="minorHAnsi" w:hAnsi="MS Reference Sans Serif" w:cstheme="minorBidi"/>
          <w:b w:val="0"/>
          <w:bCs w:val="0"/>
          <w:color w:val="auto"/>
          <w:sz w:val="20"/>
          <w:szCs w:val="22"/>
          <w:lang w:val="da-DK" w:eastAsia="en-US"/>
        </w:rPr>
        <w:id w:val="-995885862"/>
        <w:docPartObj>
          <w:docPartGallery w:val="Table of Contents"/>
          <w:docPartUnique/>
        </w:docPartObj>
      </w:sdtPr>
      <w:sdtEndPr/>
      <w:sdtContent>
        <w:p w14:paraId="72057BD3" w14:textId="77777777" w:rsidR="002C30FD" w:rsidRPr="00924272" w:rsidRDefault="00BD48B4">
          <w:pPr>
            <w:pStyle w:val="TOCHeading"/>
            <w:rPr>
              <w:rFonts w:ascii="MS Reference Sans Serif" w:hAnsi="MS Reference Sans Serif"/>
              <w:color w:val="404040" w:themeColor="text1" w:themeTint="BF"/>
              <w:sz w:val="38"/>
              <w:lang w:val="da-DK"/>
            </w:rPr>
          </w:pPr>
          <w:r w:rsidRPr="00924272">
            <w:rPr>
              <w:rFonts w:ascii="MS Reference Sans Serif" w:hAnsi="MS Reference Sans Serif"/>
              <w:color w:val="404040" w:themeColor="text1" w:themeTint="BF"/>
              <w:sz w:val="38"/>
              <w:lang w:val="da-DK"/>
            </w:rPr>
            <w:t>Indholdsfortegnelse</w:t>
          </w:r>
        </w:p>
        <w:p w14:paraId="576C5054" w14:textId="77777777" w:rsidR="005457AD" w:rsidRPr="00924272" w:rsidRDefault="005457AD" w:rsidP="00F03C46">
          <w:pPr>
            <w:rPr>
              <w:lang w:val="da-DK"/>
            </w:rPr>
          </w:pPr>
        </w:p>
        <w:p w14:paraId="7268ADC9" w14:textId="26AA6E05" w:rsidR="00B17358" w:rsidRDefault="002C30FD">
          <w:pPr>
            <w:pStyle w:val="TOC1"/>
            <w:rPr>
              <w:rFonts w:asciiTheme="minorHAnsi" w:eastAsiaTheme="minorEastAsia" w:hAnsiTheme="minorHAnsi"/>
              <w:b w:val="0"/>
              <w:sz w:val="22"/>
              <w:lang w:val="da-DK" w:eastAsia="da-DK"/>
            </w:rPr>
          </w:pPr>
          <w:r w:rsidRPr="00924272">
            <w:rPr>
              <w:noProof w:val="0"/>
              <w:lang w:val="da-DK"/>
            </w:rPr>
            <w:fldChar w:fldCharType="begin"/>
          </w:r>
          <w:r w:rsidRPr="00924272">
            <w:rPr>
              <w:noProof w:val="0"/>
              <w:lang w:val="da-DK"/>
            </w:rPr>
            <w:instrText xml:space="preserve"> TOC \o "1-3" \h \z \u </w:instrText>
          </w:r>
          <w:r w:rsidRPr="00924272">
            <w:rPr>
              <w:noProof w:val="0"/>
              <w:lang w:val="da-DK"/>
            </w:rPr>
            <w:fldChar w:fldCharType="separate"/>
          </w:r>
          <w:hyperlink w:anchor="_Toc468790514" w:history="1">
            <w:r w:rsidR="00B17358" w:rsidRPr="00FA56C6">
              <w:rPr>
                <w:rStyle w:val="Hyperlink"/>
                <w:lang w:val="da-DK"/>
              </w:rPr>
              <w:t>Opsummering og konklusion</w:t>
            </w:r>
            <w:r w:rsidR="00B17358">
              <w:rPr>
                <w:webHidden/>
              </w:rPr>
              <w:tab/>
            </w:r>
            <w:r w:rsidR="00B17358">
              <w:rPr>
                <w:webHidden/>
              </w:rPr>
              <w:fldChar w:fldCharType="begin"/>
            </w:r>
            <w:r w:rsidR="00B17358">
              <w:rPr>
                <w:webHidden/>
              </w:rPr>
              <w:instrText xml:space="preserve"> PAGEREF _Toc468790514 \h </w:instrText>
            </w:r>
            <w:r w:rsidR="00B17358">
              <w:rPr>
                <w:webHidden/>
              </w:rPr>
            </w:r>
            <w:r w:rsidR="00B17358">
              <w:rPr>
                <w:webHidden/>
              </w:rPr>
              <w:fldChar w:fldCharType="separate"/>
            </w:r>
            <w:r w:rsidR="00B17358">
              <w:rPr>
                <w:webHidden/>
              </w:rPr>
              <w:t>4</w:t>
            </w:r>
            <w:r w:rsidR="00B17358">
              <w:rPr>
                <w:webHidden/>
              </w:rPr>
              <w:fldChar w:fldCharType="end"/>
            </w:r>
          </w:hyperlink>
        </w:p>
        <w:p w14:paraId="34DFEE7B" w14:textId="6ACE7F93" w:rsidR="00B17358" w:rsidRDefault="001963DF">
          <w:pPr>
            <w:pStyle w:val="TOC2"/>
            <w:tabs>
              <w:tab w:val="right" w:leader="dot" w:pos="10456"/>
            </w:tabs>
            <w:rPr>
              <w:rFonts w:asciiTheme="minorHAnsi" w:eastAsiaTheme="minorEastAsia" w:hAnsiTheme="minorHAnsi"/>
              <w:noProof/>
              <w:sz w:val="22"/>
              <w:lang w:val="da-DK" w:eastAsia="da-DK"/>
            </w:rPr>
          </w:pPr>
          <w:hyperlink w:anchor="_Toc468790515" w:history="1">
            <w:r w:rsidR="00B17358" w:rsidRPr="00FA56C6">
              <w:rPr>
                <w:rStyle w:val="Hyperlink"/>
                <w:noProof/>
                <w:lang w:val="da-DK"/>
              </w:rPr>
              <w:t>Baggrund</w:t>
            </w:r>
            <w:r w:rsidR="00B17358">
              <w:rPr>
                <w:noProof/>
                <w:webHidden/>
              </w:rPr>
              <w:tab/>
            </w:r>
            <w:r w:rsidR="00B17358">
              <w:rPr>
                <w:noProof/>
                <w:webHidden/>
              </w:rPr>
              <w:fldChar w:fldCharType="begin"/>
            </w:r>
            <w:r w:rsidR="00B17358">
              <w:rPr>
                <w:noProof/>
                <w:webHidden/>
              </w:rPr>
              <w:instrText xml:space="preserve"> PAGEREF _Toc468790515 \h </w:instrText>
            </w:r>
            <w:r w:rsidR="00B17358">
              <w:rPr>
                <w:noProof/>
                <w:webHidden/>
              </w:rPr>
            </w:r>
            <w:r w:rsidR="00B17358">
              <w:rPr>
                <w:noProof/>
                <w:webHidden/>
              </w:rPr>
              <w:fldChar w:fldCharType="separate"/>
            </w:r>
            <w:r w:rsidR="00B17358">
              <w:rPr>
                <w:noProof/>
                <w:webHidden/>
              </w:rPr>
              <w:t>4</w:t>
            </w:r>
            <w:r w:rsidR="00B17358">
              <w:rPr>
                <w:noProof/>
                <w:webHidden/>
              </w:rPr>
              <w:fldChar w:fldCharType="end"/>
            </w:r>
          </w:hyperlink>
        </w:p>
        <w:p w14:paraId="0DCCC545" w14:textId="539BFB7A" w:rsidR="00B17358" w:rsidRDefault="001963DF">
          <w:pPr>
            <w:pStyle w:val="TOC2"/>
            <w:tabs>
              <w:tab w:val="right" w:leader="dot" w:pos="10456"/>
            </w:tabs>
            <w:rPr>
              <w:rFonts w:asciiTheme="minorHAnsi" w:eastAsiaTheme="minorEastAsia" w:hAnsiTheme="minorHAnsi"/>
              <w:noProof/>
              <w:sz w:val="22"/>
              <w:lang w:val="da-DK" w:eastAsia="da-DK"/>
            </w:rPr>
          </w:pPr>
          <w:hyperlink w:anchor="_Toc468790516" w:history="1">
            <w:r w:rsidR="00B17358" w:rsidRPr="00FA56C6">
              <w:rPr>
                <w:rStyle w:val="Hyperlink"/>
                <w:noProof/>
                <w:lang w:val="da-DK"/>
              </w:rPr>
              <w:t>Rapporteringsperiode</w:t>
            </w:r>
            <w:r w:rsidR="00B17358">
              <w:rPr>
                <w:noProof/>
                <w:webHidden/>
              </w:rPr>
              <w:tab/>
            </w:r>
            <w:r w:rsidR="00B17358">
              <w:rPr>
                <w:noProof/>
                <w:webHidden/>
              </w:rPr>
              <w:fldChar w:fldCharType="begin"/>
            </w:r>
            <w:r w:rsidR="00B17358">
              <w:rPr>
                <w:noProof/>
                <w:webHidden/>
              </w:rPr>
              <w:instrText xml:space="preserve"> PAGEREF _Toc468790516 \h </w:instrText>
            </w:r>
            <w:r w:rsidR="00B17358">
              <w:rPr>
                <w:noProof/>
                <w:webHidden/>
              </w:rPr>
            </w:r>
            <w:r w:rsidR="00B17358">
              <w:rPr>
                <w:noProof/>
                <w:webHidden/>
              </w:rPr>
              <w:fldChar w:fldCharType="separate"/>
            </w:r>
            <w:r w:rsidR="00B17358">
              <w:rPr>
                <w:noProof/>
                <w:webHidden/>
              </w:rPr>
              <w:t>4</w:t>
            </w:r>
            <w:r w:rsidR="00B17358">
              <w:rPr>
                <w:noProof/>
                <w:webHidden/>
              </w:rPr>
              <w:fldChar w:fldCharType="end"/>
            </w:r>
          </w:hyperlink>
        </w:p>
        <w:p w14:paraId="03B8A0B7" w14:textId="080B6A67" w:rsidR="00B17358" w:rsidRDefault="001963DF">
          <w:pPr>
            <w:pStyle w:val="TOC2"/>
            <w:tabs>
              <w:tab w:val="right" w:leader="dot" w:pos="10456"/>
            </w:tabs>
            <w:rPr>
              <w:rFonts w:asciiTheme="minorHAnsi" w:eastAsiaTheme="minorEastAsia" w:hAnsiTheme="minorHAnsi"/>
              <w:noProof/>
              <w:sz w:val="22"/>
              <w:lang w:val="da-DK" w:eastAsia="da-DK"/>
            </w:rPr>
          </w:pPr>
          <w:hyperlink w:anchor="_Toc468790517" w:history="1">
            <w:r w:rsidR="00B17358" w:rsidRPr="00FA56C6">
              <w:rPr>
                <w:rStyle w:val="Hyperlink"/>
                <w:noProof/>
                <w:lang w:val="da-DK"/>
              </w:rPr>
              <w:t>Dokumenteret bæredygtig biomasse fra skov</w:t>
            </w:r>
            <w:r w:rsidR="00B17358">
              <w:rPr>
                <w:noProof/>
                <w:webHidden/>
              </w:rPr>
              <w:tab/>
            </w:r>
            <w:r w:rsidR="00B17358">
              <w:rPr>
                <w:noProof/>
                <w:webHidden/>
              </w:rPr>
              <w:fldChar w:fldCharType="begin"/>
            </w:r>
            <w:r w:rsidR="00B17358">
              <w:rPr>
                <w:noProof/>
                <w:webHidden/>
              </w:rPr>
              <w:instrText xml:space="preserve"> PAGEREF _Toc468790517 \h </w:instrText>
            </w:r>
            <w:r w:rsidR="00B17358">
              <w:rPr>
                <w:noProof/>
                <w:webHidden/>
              </w:rPr>
            </w:r>
            <w:r w:rsidR="00B17358">
              <w:rPr>
                <w:noProof/>
                <w:webHidden/>
              </w:rPr>
              <w:fldChar w:fldCharType="separate"/>
            </w:r>
            <w:r w:rsidR="00B17358">
              <w:rPr>
                <w:noProof/>
                <w:webHidden/>
              </w:rPr>
              <w:t>4</w:t>
            </w:r>
            <w:r w:rsidR="00B17358">
              <w:rPr>
                <w:noProof/>
                <w:webHidden/>
              </w:rPr>
              <w:fldChar w:fldCharType="end"/>
            </w:r>
          </w:hyperlink>
        </w:p>
        <w:p w14:paraId="5CFA4C3E" w14:textId="345DA28F" w:rsidR="00B17358" w:rsidRDefault="001963DF">
          <w:pPr>
            <w:pStyle w:val="TOC2"/>
            <w:tabs>
              <w:tab w:val="right" w:leader="dot" w:pos="10456"/>
            </w:tabs>
            <w:rPr>
              <w:rFonts w:asciiTheme="minorHAnsi" w:eastAsiaTheme="minorEastAsia" w:hAnsiTheme="minorHAnsi"/>
              <w:noProof/>
              <w:sz w:val="22"/>
              <w:lang w:val="da-DK" w:eastAsia="da-DK"/>
            </w:rPr>
          </w:pPr>
          <w:hyperlink w:anchor="_Toc468790518" w:history="1">
            <w:r w:rsidR="00B17358" w:rsidRPr="00FA56C6">
              <w:rPr>
                <w:rStyle w:val="Hyperlink"/>
                <w:noProof/>
                <w:lang w:val="da-DK"/>
              </w:rPr>
              <w:t>Grænseværdier for CO2-udledning fra biomasseværdikæden</w:t>
            </w:r>
            <w:r w:rsidR="00B17358">
              <w:rPr>
                <w:noProof/>
                <w:webHidden/>
              </w:rPr>
              <w:tab/>
            </w:r>
            <w:r w:rsidR="00B17358">
              <w:rPr>
                <w:noProof/>
                <w:webHidden/>
              </w:rPr>
              <w:fldChar w:fldCharType="begin"/>
            </w:r>
            <w:r w:rsidR="00B17358">
              <w:rPr>
                <w:noProof/>
                <w:webHidden/>
              </w:rPr>
              <w:instrText xml:space="preserve"> PAGEREF _Toc468790518 \h </w:instrText>
            </w:r>
            <w:r w:rsidR="00B17358">
              <w:rPr>
                <w:noProof/>
                <w:webHidden/>
              </w:rPr>
            </w:r>
            <w:r w:rsidR="00B17358">
              <w:rPr>
                <w:noProof/>
                <w:webHidden/>
              </w:rPr>
              <w:fldChar w:fldCharType="separate"/>
            </w:r>
            <w:r w:rsidR="00B17358">
              <w:rPr>
                <w:noProof/>
                <w:webHidden/>
              </w:rPr>
              <w:t>4</w:t>
            </w:r>
            <w:r w:rsidR="00B17358">
              <w:rPr>
                <w:noProof/>
                <w:webHidden/>
              </w:rPr>
              <w:fldChar w:fldCharType="end"/>
            </w:r>
          </w:hyperlink>
        </w:p>
        <w:p w14:paraId="094BD678" w14:textId="3F689FC7" w:rsidR="00B17358" w:rsidRDefault="001963DF">
          <w:pPr>
            <w:pStyle w:val="TOC2"/>
            <w:tabs>
              <w:tab w:val="right" w:leader="dot" w:pos="10456"/>
            </w:tabs>
            <w:rPr>
              <w:rFonts w:asciiTheme="minorHAnsi" w:eastAsiaTheme="minorEastAsia" w:hAnsiTheme="minorHAnsi"/>
              <w:noProof/>
              <w:sz w:val="22"/>
              <w:lang w:val="da-DK" w:eastAsia="da-DK"/>
            </w:rPr>
          </w:pPr>
          <w:hyperlink w:anchor="_Toc468790519" w:history="1">
            <w:r w:rsidR="00B17358" w:rsidRPr="00FA56C6">
              <w:rPr>
                <w:rStyle w:val="Hyperlink"/>
                <w:noProof/>
                <w:lang w:val="da-DK"/>
              </w:rPr>
              <w:t>Den uafhængige revisors konklusion</w:t>
            </w:r>
            <w:r w:rsidR="00B17358">
              <w:rPr>
                <w:noProof/>
                <w:webHidden/>
              </w:rPr>
              <w:tab/>
            </w:r>
            <w:r w:rsidR="00B17358">
              <w:rPr>
                <w:noProof/>
                <w:webHidden/>
              </w:rPr>
              <w:fldChar w:fldCharType="begin"/>
            </w:r>
            <w:r w:rsidR="00B17358">
              <w:rPr>
                <w:noProof/>
                <w:webHidden/>
              </w:rPr>
              <w:instrText xml:space="preserve"> PAGEREF _Toc468790519 \h </w:instrText>
            </w:r>
            <w:r w:rsidR="00B17358">
              <w:rPr>
                <w:noProof/>
                <w:webHidden/>
              </w:rPr>
            </w:r>
            <w:r w:rsidR="00B17358">
              <w:rPr>
                <w:noProof/>
                <w:webHidden/>
              </w:rPr>
              <w:fldChar w:fldCharType="separate"/>
            </w:r>
            <w:r w:rsidR="00B17358">
              <w:rPr>
                <w:noProof/>
                <w:webHidden/>
              </w:rPr>
              <w:t>5</w:t>
            </w:r>
            <w:r w:rsidR="00B17358">
              <w:rPr>
                <w:noProof/>
                <w:webHidden/>
              </w:rPr>
              <w:fldChar w:fldCharType="end"/>
            </w:r>
          </w:hyperlink>
        </w:p>
        <w:p w14:paraId="3D6F7B4E" w14:textId="7F507601" w:rsidR="00B17358" w:rsidRDefault="001963DF">
          <w:pPr>
            <w:pStyle w:val="TOC2"/>
            <w:tabs>
              <w:tab w:val="right" w:leader="dot" w:pos="10456"/>
            </w:tabs>
            <w:rPr>
              <w:rFonts w:asciiTheme="minorHAnsi" w:eastAsiaTheme="minorEastAsia" w:hAnsiTheme="minorHAnsi"/>
              <w:noProof/>
              <w:sz w:val="22"/>
              <w:lang w:val="da-DK" w:eastAsia="da-DK"/>
            </w:rPr>
          </w:pPr>
          <w:hyperlink w:anchor="_Toc468790520" w:history="1">
            <w:r w:rsidR="00B17358" w:rsidRPr="00FA56C6">
              <w:rPr>
                <w:rStyle w:val="Hyperlink"/>
                <w:noProof/>
                <w:lang w:val="da-DK"/>
              </w:rPr>
              <w:t>Ledelsens bemærkninger</w:t>
            </w:r>
            <w:r w:rsidR="00B17358">
              <w:rPr>
                <w:noProof/>
                <w:webHidden/>
              </w:rPr>
              <w:tab/>
            </w:r>
            <w:r w:rsidR="00B17358">
              <w:rPr>
                <w:noProof/>
                <w:webHidden/>
              </w:rPr>
              <w:fldChar w:fldCharType="begin"/>
            </w:r>
            <w:r w:rsidR="00B17358">
              <w:rPr>
                <w:noProof/>
                <w:webHidden/>
              </w:rPr>
              <w:instrText xml:space="preserve"> PAGEREF _Toc468790520 \h </w:instrText>
            </w:r>
            <w:r w:rsidR="00B17358">
              <w:rPr>
                <w:noProof/>
                <w:webHidden/>
              </w:rPr>
            </w:r>
            <w:r w:rsidR="00B17358">
              <w:rPr>
                <w:noProof/>
                <w:webHidden/>
              </w:rPr>
              <w:fldChar w:fldCharType="separate"/>
            </w:r>
            <w:r w:rsidR="00B17358">
              <w:rPr>
                <w:noProof/>
                <w:webHidden/>
              </w:rPr>
              <w:t>5</w:t>
            </w:r>
            <w:r w:rsidR="00B17358">
              <w:rPr>
                <w:noProof/>
                <w:webHidden/>
              </w:rPr>
              <w:fldChar w:fldCharType="end"/>
            </w:r>
          </w:hyperlink>
        </w:p>
        <w:p w14:paraId="78DA44A3" w14:textId="37526F78" w:rsidR="00B17358" w:rsidRDefault="001963DF">
          <w:pPr>
            <w:pStyle w:val="TOC1"/>
            <w:rPr>
              <w:rFonts w:asciiTheme="minorHAnsi" w:eastAsiaTheme="minorEastAsia" w:hAnsiTheme="minorHAnsi"/>
              <w:b w:val="0"/>
              <w:sz w:val="22"/>
              <w:lang w:val="da-DK" w:eastAsia="da-DK"/>
            </w:rPr>
          </w:pPr>
          <w:hyperlink w:anchor="_Toc468790521" w:history="1">
            <w:r w:rsidR="00B17358" w:rsidRPr="00FA56C6">
              <w:rPr>
                <w:rStyle w:val="Hyperlink"/>
                <w:lang w:val="da-DK"/>
              </w:rPr>
              <w:t>Indledning</w:t>
            </w:r>
            <w:r w:rsidR="00B17358">
              <w:rPr>
                <w:webHidden/>
              </w:rPr>
              <w:tab/>
            </w:r>
            <w:r w:rsidR="00B17358">
              <w:rPr>
                <w:webHidden/>
              </w:rPr>
              <w:fldChar w:fldCharType="begin"/>
            </w:r>
            <w:r w:rsidR="00B17358">
              <w:rPr>
                <w:webHidden/>
              </w:rPr>
              <w:instrText xml:space="preserve"> PAGEREF _Toc468790521 \h </w:instrText>
            </w:r>
            <w:r w:rsidR="00B17358">
              <w:rPr>
                <w:webHidden/>
              </w:rPr>
            </w:r>
            <w:r w:rsidR="00B17358">
              <w:rPr>
                <w:webHidden/>
              </w:rPr>
              <w:fldChar w:fldCharType="separate"/>
            </w:r>
            <w:r w:rsidR="00B17358">
              <w:rPr>
                <w:webHidden/>
              </w:rPr>
              <w:t>6</w:t>
            </w:r>
            <w:r w:rsidR="00B17358">
              <w:rPr>
                <w:webHidden/>
              </w:rPr>
              <w:fldChar w:fldCharType="end"/>
            </w:r>
          </w:hyperlink>
        </w:p>
        <w:p w14:paraId="6888113B" w14:textId="75FCE9C6" w:rsidR="00B17358" w:rsidRDefault="001963DF">
          <w:pPr>
            <w:pStyle w:val="TOC1"/>
            <w:rPr>
              <w:rFonts w:asciiTheme="minorHAnsi" w:eastAsiaTheme="minorEastAsia" w:hAnsiTheme="minorHAnsi"/>
              <w:b w:val="0"/>
              <w:sz w:val="22"/>
              <w:lang w:val="da-DK" w:eastAsia="da-DK"/>
            </w:rPr>
          </w:pPr>
          <w:hyperlink w:anchor="_Toc468790522" w:history="1">
            <w:r w:rsidR="00B17358" w:rsidRPr="00FA56C6">
              <w:rPr>
                <w:rStyle w:val="Hyperlink"/>
                <w:lang w:val="da-DK"/>
              </w:rPr>
              <w:t>Afgrænsning af evalueringen</w:t>
            </w:r>
            <w:r w:rsidR="00B17358">
              <w:rPr>
                <w:webHidden/>
              </w:rPr>
              <w:tab/>
            </w:r>
            <w:r w:rsidR="00B17358">
              <w:rPr>
                <w:webHidden/>
              </w:rPr>
              <w:fldChar w:fldCharType="begin"/>
            </w:r>
            <w:r w:rsidR="00B17358">
              <w:rPr>
                <w:webHidden/>
              </w:rPr>
              <w:instrText xml:space="preserve"> PAGEREF _Toc468790522 \h </w:instrText>
            </w:r>
            <w:r w:rsidR="00B17358">
              <w:rPr>
                <w:webHidden/>
              </w:rPr>
            </w:r>
            <w:r w:rsidR="00B17358">
              <w:rPr>
                <w:webHidden/>
              </w:rPr>
              <w:fldChar w:fldCharType="separate"/>
            </w:r>
            <w:r w:rsidR="00B17358">
              <w:rPr>
                <w:webHidden/>
              </w:rPr>
              <w:t>6</w:t>
            </w:r>
            <w:r w:rsidR="00B17358">
              <w:rPr>
                <w:webHidden/>
              </w:rPr>
              <w:fldChar w:fldCharType="end"/>
            </w:r>
          </w:hyperlink>
        </w:p>
        <w:p w14:paraId="4709F38D" w14:textId="2E610655" w:rsidR="00B17358" w:rsidRDefault="001963DF">
          <w:pPr>
            <w:pStyle w:val="TOC2"/>
            <w:tabs>
              <w:tab w:val="right" w:leader="dot" w:pos="10456"/>
            </w:tabs>
            <w:rPr>
              <w:rFonts w:asciiTheme="minorHAnsi" w:eastAsiaTheme="minorEastAsia" w:hAnsiTheme="minorHAnsi"/>
              <w:noProof/>
              <w:sz w:val="22"/>
              <w:lang w:val="da-DK" w:eastAsia="da-DK"/>
            </w:rPr>
          </w:pPr>
          <w:hyperlink w:anchor="_Toc468790523" w:history="1">
            <w:r w:rsidR="00B17358" w:rsidRPr="00FA56C6">
              <w:rPr>
                <w:rStyle w:val="Hyperlink"/>
                <w:noProof/>
                <w:lang w:val="da-DK"/>
              </w:rPr>
              <w:t>Evalueringsomfang og proces</w:t>
            </w:r>
            <w:r w:rsidR="00B17358">
              <w:rPr>
                <w:noProof/>
                <w:webHidden/>
              </w:rPr>
              <w:tab/>
            </w:r>
            <w:r w:rsidR="00B17358">
              <w:rPr>
                <w:noProof/>
                <w:webHidden/>
              </w:rPr>
              <w:fldChar w:fldCharType="begin"/>
            </w:r>
            <w:r w:rsidR="00B17358">
              <w:rPr>
                <w:noProof/>
                <w:webHidden/>
              </w:rPr>
              <w:instrText xml:space="preserve"> PAGEREF _Toc468790523 \h </w:instrText>
            </w:r>
            <w:r w:rsidR="00B17358">
              <w:rPr>
                <w:noProof/>
                <w:webHidden/>
              </w:rPr>
            </w:r>
            <w:r w:rsidR="00B17358">
              <w:rPr>
                <w:noProof/>
                <w:webHidden/>
              </w:rPr>
              <w:fldChar w:fldCharType="separate"/>
            </w:r>
            <w:r w:rsidR="00B17358">
              <w:rPr>
                <w:noProof/>
                <w:webHidden/>
              </w:rPr>
              <w:t>6</w:t>
            </w:r>
            <w:r w:rsidR="00B17358">
              <w:rPr>
                <w:noProof/>
                <w:webHidden/>
              </w:rPr>
              <w:fldChar w:fldCharType="end"/>
            </w:r>
          </w:hyperlink>
        </w:p>
        <w:p w14:paraId="63D1505F" w14:textId="4E95720C" w:rsidR="00B17358" w:rsidRDefault="001963DF">
          <w:pPr>
            <w:pStyle w:val="TOC1"/>
            <w:rPr>
              <w:rFonts w:asciiTheme="minorHAnsi" w:eastAsiaTheme="minorEastAsia" w:hAnsiTheme="minorHAnsi"/>
              <w:b w:val="0"/>
              <w:sz w:val="22"/>
              <w:lang w:val="da-DK" w:eastAsia="da-DK"/>
            </w:rPr>
          </w:pPr>
          <w:hyperlink w:anchor="_Toc468790524" w:history="1">
            <w:r w:rsidR="00B17358" w:rsidRPr="00FA56C6">
              <w:rPr>
                <w:rStyle w:val="Hyperlink"/>
                <w:lang w:val="da-DK"/>
              </w:rPr>
              <w:t>Beskrivelse af [værket]</w:t>
            </w:r>
            <w:r w:rsidR="00B17358">
              <w:rPr>
                <w:webHidden/>
              </w:rPr>
              <w:tab/>
            </w:r>
            <w:r w:rsidR="00B17358">
              <w:rPr>
                <w:webHidden/>
              </w:rPr>
              <w:fldChar w:fldCharType="begin"/>
            </w:r>
            <w:r w:rsidR="00B17358">
              <w:rPr>
                <w:webHidden/>
              </w:rPr>
              <w:instrText xml:space="preserve"> PAGEREF _Toc468790524 \h </w:instrText>
            </w:r>
            <w:r w:rsidR="00B17358">
              <w:rPr>
                <w:webHidden/>
              </w:rPr>
            </w:r>
            <w:r w:rsidR="00B17358">
              <w:rPr>
                <w:webHidden/>
              </w:rPr>
              <w:fldChar w:fldCharType="separate"/>
            </w:r>
            <w:r w:rsidR="00B17358">
              <w:rPr>
                <w:webHidden/>
              </w:rPr>
              <w:t>7</w:t>
            </w:r>
            <w:r w:rsidR="00B17358">
              <w:rPr>
                <w:webHidden/>
              </w:rPr>
              <w:fldChar w:fldCharType="end"/>
            </w:r>
          </w:hyperlink>
        </w:p>
        <w:p w14:paraId="700538C8" w14:textId="0E05ED41" w:rsidR="00B17358" w:rsidRDefault="001963DF">
          <w:pPr>
            <w:pStyle w:val="TOC2"/>
            <w:tabs>
              <w:tab w:val="left" w:pos="660"/>
              <w:tab w:val="right" w:leader="dot" w:pos="10456"/>
            </w:tabs>
            <w:rPr>
              <w:rFonts w:asciiTheme="minorHAnsi" w:eastAsiaTheme="minorEastAsia" w:hAnsiTheme="minorHAnsi"/>
              <w:noProof/>
              <w:sz w:val="22"/>
              <w:lang w:val="da-DK" w:eastAsia="da-DK"/>
            </w:rPr>
          </w:pPr>
          <w:hyperlink w:anchor="_Toc468790525" w:history="1">
            <w:r w:rsidR="00B17358" w:rsidRPr="00FA56C6">
              <w:rPr>
                <w:rStyle w:val="Hyperlink"/>
                <w:noProof/>
                <w:lang w:val="da-DK"/>
              </w:rPr>
              <w:t>1.</w:t>
            </w:r>
            <w:r w:rsidR="00B17358">
              <w:rPr>
                <w:rFonts w:asciiTheme="minorHAnsi" w:eastAsiaTheme="minorEastAsia" w:hAnsiTheme="minorHAnsi"/>
                <w:noProof/>
                <w:sz w:val="22"/>
                <w:lang w:val="da-DK" w:eastAsia="da-DK"/>
              </w:rPr>
              <w:tab/>
            </w:r>
            <w:r w:rsidR="00B17358" w:rsidRPr="00FA56C6">
              <w:rPr>
                <w:rStyle w:val="Hyperlink"/>
                <w:noProof/>
                <w:lang w:val="da-DK"/>
              </w:rPr>
              <w:t>Generel information om [værket]</w:t>
            </w:r>
            <w:r w:rsidR="00B17358">
              <w:rPr>
                <w:noProof/>
                <w:webHidden/>
              </w:rPr>
              <w:tab/>
            </w:r>
            <w:r w:rsidR="00B17358">
              <w:rPr>
                <w:noProof/>
                <w:webHidden/>
              </w:rPr>
              <w:fldChar w:fldCharType="begin"/>
            </w:r>
            <w:r w:rsidR="00B17358">
              <w:rPr>
                <w:noProof/>
                <w:webHidden/>
              </w:rPr>
              <w:instrText xml:space="preserve"> PAGEREF _Toc468790525 \h </w:instrText>
            </w:r>
            <w:r w:rsidR="00B17358">
              <w:rPr>
                <w:noProof/>
                <w:webHidden/>
              </w:rPr>
            </w:r>
            <w:r w:rsidR="00B17358">
              <w:rPr>
                <w:noProof/>
                <w:webHidden/>
              </w:rPr>
              <w:fldChar w:fldCharType="separate"/>
            </w:r>
            <w:r w:rsidR="00B17358">
              <w:rPr>
                <w:noProof/>
                <w:webHidden/>
              </w:rPr>
              <w:t>7</w:t>
            </w:r>
            <w:r w:rsidR="00B17358">
              <w:rPr>
                <w:noProof/>
                <w:webHidden/>
              </w:rPr>
              <w:fldChar w:fldCharType="end"/>
            </w:r>
          </w:hyperlink>
        </w:p>
        <w:p w14:paraId="13603C8E" w14:textId="42BC9E8A" w:rsidR="00B17358" w:rsidRDefault="001963DF">
          <w:pPr>
            <w:pStyle w:val="TOC2"/>
            <w:tabs>
              <w:tab w:val="left" w:pos="660"/>
              <w:tab w:val="right" w:leader="dot" w:pos="10456"/>
            </w:tabs>
            <w:rPr>
              <w:rFonts w:asciiTheme="minorHAnsi" w:eastAsiaTheme="minorEastAsia" w:hAnsiTheme="minorHAnsi"/>
              <w:noProof/>
              <w:sz w:val="22"/>
              <w:lang w:val="da-DK" w:eastAsia="da-DK"/>
            </w:rPr>
          </w:pPr>
          <w:hyperlink w:anchor="_Toc468790526" w:history="1">
            <w:r w:rsidR="00B17358" w:rsidRPr="00FA56C6">
              <w:rPr>
                <w:rStyle w:val="Hyperlink"/>
                <w:noProof/>
                <w:lang w:val="da-DK"/>
              </w:rPr>
              <w:t>2.</w:t>
            </w:r>
            <w:r w:rsidR="00B17358">
              <w:rPr>
                <w:rFonts w:asciiTheme="minorHAnsi" w:eastAsiaTheme="minorEastAsia" w:hAnsiTheme="minorHAnsi"/>
                <w:noProof/>
                <w:sz w:val="22"/>
                <w:lang w:val="da-DK" w:eastAsia="da-DK"/>
              </w:rPr>
              <w:tab/>
            </w:r>
            <w:r w:rsidR="00B17358" w:rsidRPr="00FA56C6">
              <w:rPr>
                <w:rStyle w:val="Hyperlink"/>
                <w:noProof/>
                <w:lang w:val="da-DK"/>
              </w:rPr>
              <w:t>Sporbarhed og volumenopgørelse</w:t>
            </w:r>
            <w:r w:rsidR="00B17358">
              <w:rPr>
                <w:noProof/>
                <w:webHidden/>
              </w:rPr>
              <w:tab/>
            </w:r>
            <w:r w:rsidR="00B17358">
              <w:rPr>
                <w:noProof/>
                <w:webHidden/>
              </w:rPr>
              <w:fldChar w:fldCharType="begin"/>
            </w:r>
            <w:r w:rsidR="00B17358">
              <w:rPr>
                <w:noProof/>
                <w:webHidden/>
              </w:rPr>
              <w:instrText xml:space="preserve"> PAGEREF _Toc468790526 \h </w:instrText>
            </w:r>
            <w:r w:rsidR="00B17358">
              <w:rPr>
                <w:noProof/>
                <w:webHidden/>
              </w:rPr>
            </w:r>
            <w:r w:rsidR="00B17358">
              <w:rPr>
                <w:noProof/>
                <w:webHidden/>
              </w:rPr>
              <w:fldChar w:fldCharType="separate"/>
            </w:r>
            <w:r w:rsidR="00B17358">
              <w:rPr>
                <w:noProof/>
                <w:webHidden/>
              </w:rPr>
              <w:t>7</w:t>
            </w:r>
            <w:r w:rsidR="00B17358">
              <w:rPr>
                <w:noProof/>
                <w:webHidden/>
              </w:rPr>
              <w:fldChar w:fldCharType="end"/>
            </w:r>
          </w:hyperlink>
        </w:p>
        <w:p w14:paraId="6DFFDCA3" w14:textId="58C1FA5D" w:rsidR="00B17358" w:rsidRDefault="001963DF">
          <w:pPr>
            <w:pStyle w:val="TOC1"/>
            <w:rPr>
              <w:rFonts w:asciiTheme="minorHAnsi" w:eastAsiaTheme="minorEastAsia" w:hAnsiTheme="minorHAnsi"/>
              <w:b w:val="0"/>
              <w:sz w:val="22"/>
              <w:lang w:val="da-DK" w:eastAsia="da-DK"/>
            </w:rPr>
          </w:pPr>
          <w:hyperlink w:anchor="_Toc468790527" w:history="1">
            <w:r w:rsidR="00B17358" w:rsidRPr="00FA56C6">
              <w:rPr>
                <w:rStyle w:val="Hyperlink"/>
                <w:lang w:val="da-DK"/>
              </w:rPr>
              <w:t>Beskrivelse af den anvendte biomasse</w:t>
            </w:r>
            <w:r w:rsidR="00B17358">
              <w:rPr>
                <w:webHidden/>
              </w:rPr>
              <w:tab/>
            </w:r>
            <w:r w:rsidR="00B17358">
              <w:rPr>
                <w:webHidden/>
              </w:rPr>
              <w:fldChar w:fldCharType="begin"/>
            </w:r>
            <w:r w:rsidR="00B17358">
              <w:rPr>
                <w:webHidden/>
              </w:rPr>
              <w:instrText xml:space="preserve"> PAGEREF _Toc468790527 \h </w:instrText>
            </w:r>
            <w:r w:rsidR="00B17358">
              <w:rPr>
                <w:webHidden/>
              </w:rPr>
            </w:r>
            <w:r w:rsidR="00B17358">
              <w:rPr>
                <w:webHidden/>
              </w:rPr>
              <w:fldChar w:fldCharType="separate"/>
            </w:r>
            <w:r w:rsidR="00B17358">
              <w:rPr>
                <w:webHidden/>
              </w:rPr>
              <w:t>8</w:t>
            </w:r>
            <w:r w:rsidR="00B17358">
              <w:rPr>
                <w:webHidden/>
              </w:rPr>
              <w:fldChar w:fldCharType="end"/>
            </w:r>
          </w:hyperlink>
        </w:p>
        <w:p w14:paraId="0BC05D3E" w14:textId="63CA6393" w:rsidR="00B17358" w:rsidRDefault="001963DF">
          <w:pPr>
            <w:pStyle w:val="TOC2"/>
            <w:tabs>
              <w:tab w:val="left" w:pos="660"/>
              <w:tab w:val="right" w:leader="dot" w:pos="10456"/>
            </w:tabs>
            <w:rPr>
              <w:rFonts w:asciiTheme="minorHAnsi" w:eastAsiaTheme="minorEastAsia" w:hAnsiTheme="minorHAnsi"/>
              <w:noProof/>
              <w:sz w:val="22"/>
              <w:lang w:val="da-DK" w:eastAsia="da-DK"/>
            </w:rPr>
          </w:pPr>
          <w:hyperlink w:anchor="_Toc468790528" w:history="1">
            <w:r w:rsidR="00B17358" w:rsidRPr="00FA56C6">
              <w:rPr>
                <w:rStyle w:val="Hyperlink"/>
                <w:noProof/>
                <w:lang w:val="da-DK"/>
              </w:rPr>
              <w:t>1.</w:t>
            </w:r>
            <w:r w:rsidR="00B17358">
              <w:rPr>
                <w:rFonts w:asciiTheme="minorHAnsi" w:eastAsiaTheme="minorEastAsia" w:hAnsiTheme="minorHAnsi"/>
                <w:noProof/>
                <w:sz w:val="22"/>
                <w:lang w:val="da-DK" w:eastAsia="da-DK"/>
              </w:rPr>
              <w:tab/>
            </w:r>
            <w:r w:rsidR="00B17358" w:rsidRPr="00FA56C6">
              <w:rPr>
                <w:rStyle w:val="Hyperlink"/>
                <w:noProof/>
                <w:lang w:val="da-DK"/>
              </w:rPr>
              <w:t>Biomasse modtaget i rapporteringsperioden</w:t>
            </w:r>
            <w:r w:rsidR="00B17358">
              <w:rPr>
                <w:noProof/>
                <w:webHidden/>
              </w:rPr>
              <w:tab/>
            </w:r>
            <w:r w:rsidR="00B17358">
              <w:rPr>
                <w:noProof/>
                <w:webHidden/>
              </w:rPr>
              <w:fldChar w:fldCharType="begin"/>
            </w:r>
            <w:r w:rsidR="00B17358">
              <w:rPr>
                <w:noProof/>
                <w:webHidden/>
              </w:rPr>
              <w:instrText xml:space="preserve"> PAGEREF _Toc468790528 \h </w:instrText>
            </w:r>
            <w:r w:rsidR="00B17358">
              <w:rPr>
                <w:noProof/>
                <w:webHidden/>
              </w:rPr>
            </w:r>
            <w:r w:rsidR="00B17358">
              <w:rPr>
                <w:noProof/>
                <w:webHidden/>
              </w:rPr>
              <w:fldChar w:fldCharType="separate"/>
            </w:r>
            <w:r w:rsidR="00B17358">
              <w:rPr>
                <w:noProof/>
                <w:webHidden/>
              </w:rPr>
              <w:t>8</w:t>
            </w:r>
            <w:r w:rsidR="00B17358">
              <w:rPr>
                <w:noProof/>
                <w:webHidden/>
              </w:rPr>
              <w:fldChar w:fldCharType="end"/>
            </w:r>
          </w:hyperlink>
        </w:p>
        <w:p w14:paraId="6DC5C918" w14:textId="0C2DE8B9" w:rsidR="00B17358" w:rsidRDefault="001963DF">
          <w:pPr>
            <w:pStyle w:val="TOC2"/>
            <w:tabs>
              <w:tab w:val="left" w:pos="660"/>
              <w:tab w:val="right" w:leader="dot" w:pos="10456"/>
            </w:tabs>
            <w:rPr>
              <w:rFonts w:asciiTheme="minorHAnsi" w:eastAsiaTheme="minorEastAsia" w:hAnsiTheme="minorHAnsi"/>
              <w:noProof/>
              <w:sz w:val="22"/>
              <w:lang w:val="da-DK" w:eastAsia="da-DK"/>
            </w:rPr>
          </w:pPr>
          <w:hyperlink w:anchor="_Toc468790529" w:history="1">
            <w:r w:rsidR="00B17358" w:rsidRPr="00FA56C6">
              <w:rPr>
                <w:rStyle w:val="Hyperlink"/>
                <w:noProof/>
                <w:lang w:val="da-DK"/>
              </w:rPr>
              <w:t>2.</w:t>
            </w:r>
            <w:r w:rsidR="00B17358">
              <w:rPr>
                <w:rFonts w:asciiTheme="minorHAnsi" w:eastAsiaTheme="minorEastAsia" w:hAnsiTheme="minorHAnsi"/>
                <w:noProof/>
                <w:sz w:val="22"/>
                <w:lang w:val="da-DK" w:eastAsia="da-DK"/>
              </w:rPr>
              <w:tab/>
            </w:r>
            <w:r w:rsidR="00B17358" w:rsidRPr="00FA56C6">
              <w:rPr>
                <w:rStyle w:val="Hyperlink"/>
                <w:noProof/>
                <w:lang w:val="da-DK"/>
              </w:rPr>
              <w:t>Evaluering af anvendt alternativ dokumentation</w:t>
            </w:r>
            <w:r w:rsidR="00B17358">
              <w:rPr>
                <w:noProof/>
                <w:webHidden/>
              </w:rPr>
              <w:tab/>
            </w:r>
            <w:r w:rsidR="00B17358">
              <w:rPr>
                <w:noProof/>
                <w:webHidden/>
              </w:rPr>
              <w:fldChar w:fldCharType="begin"/>
            </w:r>
            <w:r w:rsidR="00B17358">
              <w:rPr>
                <w:noProof/>
                <w:webHidden/>
              </w:rPr>
              <w:instrText xml:space="preserve"> PAGEREF _Toc468790529 \h </w:instrText>
            </w:r>
            <w:r w:rsidR="00B17358">
              <w:rPr>
                <w:noProof/>
                <w:webHidden/>
              </w:rPr>
            </w:r>
            <w:r w:rsidR="00B17358">
              <w:rPr>
                <w:noProof/>
                <w:webHidden/>
              </w:rPr>
              <w:fldChar w:fldCharType="separate"/>
            </w:r>
            <w:r w:rsidR="00B17358">
              <w:rPr>
                <w:noProof/>
                <w:webHidden/>
              </w:rPr>
              <w:t>9</w:t>
            </w:r>
            <w:r w:rsidR="00B17358">
              <w:rPr>
                <w:noProof/>
                <w:webHidden/>
              </w:rPr>
              <w:fldChar w:fldCharType="end"/>
            </w:r>
          </w:hyperlink>
        </w:p>
        <w:p w14:paraId="57C0990D" w14:textId="31636B6D" w:rsidR="00B17358" w:rsidRDefault="001963DF">
          <w:pPr>
            <w:pStyle w:val="TOC1"/>
            <w:rPr>
              <w:rFonts w:asciiTheme="minorHAnsi" w:eastAsiaTheme="minorEastAsia" w:hAnsiTheme="minorHAnsi"/>
              <w:b w:val="0"/>
              <w:sz w:val="22"/>
              <w:lang w:val="da-DK" w:eastAsia="da-DK"/>
            </w:rPr>
          </w:pPr>
          <w:hyperlink w:anchor="_Toc468790530" w:history="1">
            <w:r w:rsidR="00B17358" w:rsidRPr="00FA56C6">
              <w:rPr>
                <w:rStyle w:val="Hyperlink"/>
                <w:lang w:val="da-DK"/>
              </w:rPr>
              <w:t>Beregning af Greenhouse Gas udledning</w:t>
            </w:r>
            <w:r w:rsidR="00B17358">
              <w:rPr>
                <w:webHidden/>
              </w:rPr>
              <w:tab/>
            </w:r>
            <w:r w:rsidR="00B17358">
              <w:rPr>
                <w:webHidden/>
              </w:rPr>
              <w:fldChar w:fldCharType="begin"/>
            </w:r>
            <w:r w:rsidR="00B17358">
              <w:rPr>
                <w:webHidden/>
              </w:rPr>
              <w:instrText xml:space="preserve"> PAGEREF _Toc468790530 \h </w:instrText>
            </w:r>
            <w:r w:rsidR="00B17358">
              <w:rPr>
                <w:webHidden/>
              </w:rPr>
            </w:r>
            <w:r w:rsidR="00B17358">
              <w:rPr>
                <w:webHidden/>
              </w:rPr>
              <w:fldChar w:fldCharType="separate"/>
            </w:r>
            <w:r w:rsidR="00B17358">
              <w:rPr>
                <w:webHidden/>
              </w:rPr>
              <w:t>11</w:t>
            </w:r>
            <w:r w:rsidR="00B17358">
              <w:rPr>
                <w:webHidden/>
              </w:rPr>
              <w:fldChar w:fldCharType="end"/>
            </w:r>
          </w:hyperlink>
        </w:p>
        <w:p w14:paraId="12BC60F7" w14:textId="4C7078E7" w:rsidR="00B17358" w:rsidRDefault="001963DF">
          <w:pPr>
            <w:pStyle w:val="TOC1"/>
            <w:rPr>
              <w:rFonts w:asciiTheme="minorHAnsi" w:eastAsiaTheme="minorEastAsia" w:hAnsiTheme="minorHAnsi"/>
              <w:b w:val="0"/>
              <w:sz w:val="22"/>
              <w:lang w:val="da-DK" w:eastAsia="da-DK"/>
            </w:rPr>
          </w:pPr>
          <w:hyperlink w:anchor="_Toc468790531" w:history="1">
            <w:r w:rsidR="00B17358" w:rsidRPr="00FA56C6">
              <w:rPr>
                <w:rStyle w:val="Hyperlink"/>
                <w:lang w:val="da-DK"/>
              </w:rPr>
              <w:t>Bilag A: Oversigt over relevant dokumentation</w:t>
            </w:r>
            <w:r w:rsidR="00B17358">
              <w:rPr>
                <w:webHidden/>
              </w:rPr>
              <w:tab/>
            </w:r>
            <w:r w:rsidR="00B17358">
              <w:rPr>
                <w:webHidden/>
              </w:rPr>
              <w:fldChar w:fldCharType="begin"/>
            </w:r>
            <w:r w:rsidR="00B17358">
              <w:rPr>
                <w:webHidden/>
              </w:rPr>
              <w:instrText xml:space="preserve"> PAGEREF _Toc468790531 \h </w:instrText>
            </w:r>
            <w:r w:rsidR="00B17358">
              <w:rPr>
                <w:webHidden/>
              </w:rPr>
            </w:r>
            <w:r w:rsidR="00B17358">
              <w:rPr>
                <w:webHidden/>
              </w:rPr>
              <w:fldChar w:fldCharType="separate"/>
            </w:r>
            <w:r w:rsidR="00B17358">
              <w:rPr>
                <w:webHidden/>
              </w:rPr>
              <w:t>15</w:t>
            </w:r>
            <w:r w:rsidR="00B17358">
              <w:rPr>
                <w:webHidden/>
              </w:rPr>
              <w:fldChar w:fldCharType="end"/>
            </w:r>
          </w:hyperlink>
        </w:p>
        <w:p w14:paraId="5FE0A404" w14:textId="07CAA484" w:rsidR="00B17358" w:rsidRDefault="001963DF">
          <w:pPr>
            <w:pStyle w:val="TOC1"/>
            <w:rPr>
              <w:rFonts w:asciiTheme="minorHAnsi" w:eastAsiaTheme="minorEastAsia" w:hAnsiTheme="minorHAnsi"/>
              <w:b w:val="0"/>
              <w:sz w:val="22"/>
              <w:lang w:val="da-DK" w:eastAsia="da-DK"/>
            </w:rPr>
          </w:pPr>
          <w:hyperlink w:anchor="_Toc468790532" w:history="1">
            <w:r w:rsidR="00B17358" w:rsidRPr="00FA56C6">
              <w:rPr>
                <w:rStyle w:val="Hyperlink"/>
                <w:lang w:val="da-DK"/>
              </w:rPr>
              <w:t>Bilag B: Ordforklaring</w:t>
            </w:r>
            <w:r w:rsidR="00B17358">
              <w:rPr>
                <w:webHidden/>
              </w:rPr>
              <w:tab/>
            </w:r>
            <w:r w:rsidR="00B17358">
              <w:rPr>
                <w:webHidden/>
              </w:rPr>
              <w:fldChar w:fldCharType="begin"/>
            </w:r>
            <w:r w:rsidR="00B17358">
              <w:rPr>
                <w:webHidden/>
              </w:rPr>
              <w:instrText xml:space="preserve"> PAGEREF _Toc468790532 \h </w:instrText>
            </w:r>
            <w:r w:rsidR="00B17358">
              <w:rPr>
                <w:webHidden/>
              </w:rPr>
            </w:r>
            <w:r w:rsidR="00B17358">
              <w:rPr>
                <w:webHidden/>
              </w:rPr>
              <w:fldChar w:fldCharType="separate"/>
            </w:r>
            <w:r w:rsidR="00B17358">
              <w:rPr>
                <w:webHidden/>
              </w:rPr>
              <w:t>17</w:t>
            </w:r>
            <w:r w:rsidR="00B17358">
              <w:rPr>
                <w:webHidden/>
              </w:rPr>
              <w:fldChar w:fldCharType="end"/>
            </w:r>
          </w:hyperlink>
        </w:p>
        <w:p w14:paraId="45D58D69" w14:textId="0FFCDAF5" w:rsidR="002C30FD" w:rsidRPr="00924272" w:rsidRDefault="002C30FD">
          <w:pPr>
            <w:rPr>
              <w:lang w:val="da-DK"/>
            </w:rPr>
          </w:pPr>
          <w:r w:rsidRPr="00924272">
            <w:rPr>
              <w:b/>
              <w:bCs/>
              <w:lang w:val="da-DK"/>
            </w:rPr>
            <w:fldChar w:fldCharType="end"/>
          </w:r>
        </w:p>
      </w:sdtContent>
    </w:sdt>
    <w:p w14:paraId="2C9EC877" w14:textId="77777777" w:rsidR="00F572E9" w:rsidRPr="00924272" w:rsidRDefault="00F572E9">
      <w:pPr>
        <w:spacing w:before="0" w:line="276" w:lineRule="auto"/>
        <w:jc w:val="left"/>
        <w:rPr>
          <w:szCs w:val="20"/>
          <w:lang w:val="da-DK"/>
        </w:rPr>
      </w:pPr>
      <w:r w:rsidRPr="00924272">
        <w:rPr>
          <w:szCs w:val="20"/>
          <w:lang w:val="da-DK"/>
        </w:rPr>
        <w:br w:type="page"/>
      </w:r>
    </w:p>
    <w:p w14:paraId="627D5678" w14:textId="77777777" w:rsidR="00305F15" w:rsidRPr="00924272" w:rsidRDefault="00543969">
      <w:pPr>
        <w:spacing w:before="0" w:line="276" w:lineRule="auto"/>
        <w:jc w:val="left"/>
        <w:rPr>
          <w:szCs w:val="20"/>
          <w:lang w:val="da-DK"/>
        </w:rPr>
      </w:pPr>
      <w:r w:rsidRPr="00924272">
        <w:rPr>
          <w:noProof/>
          <w:lang w:val="da-DK" w:eastAsia="da-DK"/>
        </w:rPr>
        <w:lastRenderedPageBreak/>
        <w:drawing>
          <wp:anchor distT="0" distB="0" distL="114300" distR="114300" simplePos="0" relativeHeight="251700224" behindDoc="0" locked="0" layoutInCell="1" allowOverlap="1" wp14:anchorId="6113BD27" wp14:editId="4D4C7CA6">
            <wp:simplePos x="0" y="0"/>
            <wp:positionH relativeFrom="page">
              <wp:posOffset>0</wp:posOffset>
            </wp:positionH>
            <wp:positionV relativeFrom="page">
              <wp:posOffset>706755</wp:posOffset>
            </wp:positionV>
            <wp:extent cx="7592060" cy="10668000"/>
            <wp:effectExtent l="0" t="0" r="8890" b="0"/>
            <wp:wrapNone/>
            <wp:docPr id="26" name="Picture 26" descr="Photo by Peter Fei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by Peter Feilberg"/>
                    <pic:cNvPicPr>
                      <a:picLocks noChangeAspect="1" noChangeArrowheads="1"/>
                    </pic:cNvPicPr>
                  </pic:nvPicPr>
                  <pic:blipFill rotWithShape="1">
                    <a:blip r:embed="rId10">
                      <a:extLst>
                        <a:ext uri="{28A0092B-C50C-407E-A947-70E740481C1C}">
                          <a14:useLocalDpi xmlns:a14="http://schemas.microsoft.com/office/drawing/2010/main" val="0"/>
                        </a:ext>
                      </a:extLst>
                    </a:blip>
                    <a:srcRect l="884" t="181" r="4731" b="358"/>
                    <a:stretch/>
                  </pic:blipFill>
                  <pic:spPr bwMode="auto">
                    <a:xfrm>
                      <a:off x="0" y="0"/>
                      <a:ext cx="7592060" cy="106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6B203E" w14:textId="77777777" w:rsidR="00BD48B4" w:rsidRPr="00924272" w:rsidRDefault="00BD0C4F">
      <w:pPr>
        <w:spacing w:before="0" w:line="276" w:lineRule="auto"/>
        <w:jc w:val="left"/>
        <w:rPr>
          <w:szCs w:val="20"/>
          <w:lang w:val="da-DK"/>
        </w:rPr>
      </w:pPr>
      <w:r w:rsidRPr="00924272">
        <w:rPr>
          <w:noProof/>
          <w:szCs w:val="20"/>
          <w:lang w:val="da-DK" w:eastAsia="da-DK"/>
        </w:rPr>
        <w:drawing>
          <wp:anchor distT="0" distB="0" distL="114300" distR="114300" simplePos="0" relativeHeight="251718656" behindDoc="0" locked="0" layoutInCell="1" allowOverlap="1" wp14:anchorId="0A56D356" wp14:editId="3FF6345A">
            <wp:simplePos x="0" y="0"/>
            <wp:positionH relativeFrom="margin">
              <wp:posOffset>6401852</wp:posOffset>
            </wp:positionH>
            <wp:positionV relativeFrom="page">
              <wp:posOffset>5330682</wp:posOffset>
            </wp:positionV>
            <wp:extent cx="472440" cy="472440"/>
            <wp:effectExtent l="0" t="0" r="3810" b="0"/>
            <wp:wrapNone/>
            <wp:docPr id="2" name="Picture 2"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272">
        <w:rPr>
          <w:noProof/>
          <w:szCs w:val="20"/>
          <w:lang w:val="da-DK" w:eastAsia="da-DK"/>
        </w:rPr>
        <w:drawing>
          <wp:anchor distT="0" distB="0" distL="114300" distR="114300" simplePos="0" relativeHeight="251705344" behindDoc="0" locked="0" layoutInCell="1" allowOverlap="1" wp14:anchorId="63433DAE" wp14:editId="25A22603">
            <wp:simplePos x="0" y="0"/>
            <wp:positionH relativeFrom="margin">
              <wp:posOffset>1771735</wp:posOffset>
            </wp:positionH>
            <wp:positionV relativeFrom="page">
              <wp:posOffset>1616065</wp:posOffset>
            </wp:positionV>
            <wp:extent cx="472440" cy="472440"/>
            <wp:effectExtent l="0" t="0" r="3810" b="0"/>
            <wp:wrapNone/>
            <wp:docPr id="193" name="Picture 193"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272">
        <w:rPr>
          <w:noProof/>
          <w:lang w:val="da-DK" w:eastAsia="da-DK"/>
        </w:rPr>
        <mc:AlternateContent>
          <mc:Choice Requires="wps">
            <w:drawing>
              <wp:anchor distT="0" distB="0" distL="114300" distR="114300" simplePos="0" relativeHeight="251702271" behindDoc="0" locked="0" layoutInCell="1" allowOverlap="1" wp14:anchorId="589906D9" wp14:editId="01A890CC">
                <wp:simplePos x="0" y="0"/>
                <wp:positionH relativeFrom="page">
                  <wp:posOffset>2221476</wp:posOffset>
                </wp:positionH>
                <wp:positionV relativeFrom="page">
                  <wp:posOffset>1976120</wp:posOffset>
                </wp:positionV>
                <wp:extent cx="5542280" cy="3653155"/>
                <wp:effectExtent l="0" t="0" r="1270" b="4445"/>
                <wp:wrapThrough wrapText="bothSides">
                  <wp:wrapPolygon edited="0">
                    <wp:start x="0" y="0"/>
                    <wp:lineTo x="0" y="21514"/>
                    <wp:lineTo x="21531" y="21514"/>
                    <wp:lineTo x="21531" y="0"/>
                    <wp:lineTo x="0" y="0"/>
                  </wp:wrapPolygon>
                </wp:wrapThrough>
                <wp:docPr id="192" name="Rectangle 192"/>
                <wp:cNvGraphicFramePr/>
                <a:graphic xmlns:a="http://schemas.openxmlformats.org/drawingml/2006/main">
                  <a:graphicData uri="http://schemas.microsoft.com/office/word/2010/wordprocessingShape">
                    <wps:wsp>
                      <wps:cNvSpPr/>
                      <wps:spPr>
                        <a:xfrm>
                          <a:off x="0" y="0"/>
                          <a:ext cx="5542280" cy="3653155"/>
                        </a:xfrm>
                        <a:prstGeom prst="rect">
                          <a:avLst/>
                        </a:prstGeom>
                        <a:solidFill>
                          <a:srgbClr val="005C4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3005F" id="Rectangle 192" o:spid="_x0000_s1026" style="position:absolute;margin-left:174.9pt;margin-top:155.6pt;width:436.4pt;height:287.65pt;z-index:251702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" fillcolor="#005c40" stroked="f" strokeweight="2pt">
                <v:fill opacity="32896f"/>
                <w10:wrap type="through" anchorx="page" anchory="page"/>
              </v:rect>
            </w:pict>
          </mc:Fallback>
        </mc:AlternateContent>
      </w:r>
      <w:r w:rsidRPr="00924272">
        <w:rPr>
          <w:noProof/>
          <w:szCs w:val="20"/>
          <w:lang w:val="da-DK" w:eastAsia="da-DK"/>
        </w:rPr>
        <mc:AlternateContent>
          <mc:Choice Requires="wps">
            <w:drawing>
              <wp:anchor distT="45720" distB="45720" distL="114300" distR="114300" simplePos="0" relativeHeight="251704320" behindDoc="0" locked="0" layoutInCell="1" allowOverlap="1" wp14:anchorId="3AC78D0B" wp14:editId="147ABBE9">
                <wp:simplePos x="0" y="0"/>
                <wp:positionH relativeFrom="column">
                  <wp:posOffset>2058253</wp:posOffset>
                </wp:positionH>
                <wp:positionV relativeFrom="page">
                  <wp:posOffset>2083578</wp:posOffset>
                </wp:positionV>
                <wp:extent cx="4824095" cy="32480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48025"/>
                        </a:xfrm>
                        <a:prstGeom prst="rect">
                          <a:avLst/>
                        </a:prstGeom>
                        <a:noFill/>
                        <a:ln w="9525">
                          <a:noFill/>
                          <a:miter lim="800000"/>
                          <a:headEnd/>
                          <a:tailEnd/>
                        </a:ln>
                      </wps:spPr>
                      <wps:txbx>
                        <w:txbxContent>
                          <w:p w14:paraId="43104A70" w14:textId="77777777" w:rsidR="000E2FD8" w:rsidRPr="00840B25" w:rsidRDefault="000E2FD8" w:rsidP="007147FE">
                            <w:pPr>
                              <w:jc w:val="left"/>
                              <w:rPr>
                                <w:i/>
                                <w:color w:val="FFFFFF" w:themeColor="background1"/>
                                <w:sz w:val="28"/>
                                <w:szCs w:val="28"/>
                              </w:rPr>
                            </w:pPr>
                            <w:r w:rsidRPr="00840B25">
                              <w:rPr>
                                <w:i/>
                                <w:color w:val="FFFFFF" w:themeColor="background1"/>
                                <w:sz w:val="28"/>
                                <w:szCs w:val="28"/>
                              </w:rPr>
                              <w:t>En af de store udfordringer for den danske energiforsyning i dag er at reducere den permanente udledning af CO</w:t>
                            </w:r>
                            <w:r w:rsidRPr="0013436F">
                              <w:rPr>
                                <w:i/>
                                <w:color w:val="FFFFFF" w:themeColor="background1"/>
                                <w:sz w:val="28"/>
                                <w:szCs w:val="28"/>
                                <w:vertAlign w:val="subscript"/>
                              </w:rPr>
                              <w:t>2</w:t>
                            </w:r>
                            <w:r w:rsidRPr="00840B25">
                              <w:rPr>
                                <w:i/>
                                <w:color w:val="FFFFFF" w:themeColor="background1"/>
                                <w:sz w:val="28"/>
                                <w:szCs w:val="28"/>
                              </w:rPr>
                              <w:t xml:space="preserve"> til atmosfæren, og dermed bidrage til, at temperaturstigningen holdes under 2 grader celsius, samt at afhjælpe den nuværende afhængighed af fossile brændsler. </w:t>
                            </w:r>
                          </w:p>
                          <w:p w14:paraId="63047F81" w14:textId="77777777" w:rsidR="000E2FD8" w:rsidRPr="00840B25" w:rsidRDefault="000E2FD8" w:rsidP="007147FE">
                            <w:pPr>
                              <w:jc w:val="left"/>
                              <w:rPr>
                                <w:i/>
                                <w:color w:val="FFFFFF" w:themeColor="background1"/>
                                <w:sz w:val="28"/>
                                <w:szCs w:val="28"/>
                              </w:rPr>
                            </w:pPr>
                            <w:r w:rsidRPr="00840B25">
                              <w:rPr>
                                <w:i/>
                                <w:color w:val="FFFFFF" w:themeColor="background1"/>
                                <w:sz w:val="28"/>
                                <w:szCs w:val="28"/>
                              </w:rPr>
                              <w:t>Brugen af bæredygtig biomasse til at fortrænge fossile brændsler er et vigtigt værktøj i denne sammenhæng, da afbrænding af fossile brændsler medfører en permanent udledning af CO</w:t>
                            </w:r>
                            <w:r w:rsidRPr="0013436F">
                              <w:rPr>
                                <w:i/>
                                <w:color w:val="FFFFFF" w:themeColor="background1"/>
                                <w:sz w:val="28"/>
                                <w:szCs w:val="28"/>
                                <w:vertAlign w:val="subscript"/>
                              </w:rPr>
                              <w:t>2</w:t>
                            </w:r>
                            <w:r w:rsidRPr="00840B25">
                              <w:rPr>
                                <w:i/>
                                <w:color w:val="FFFFFF" w:themeColor="background1"/>
                                <w:sz w:val="28"/>
                                <w:szCs w:val="28"/>
                              </w:rPr>
                              <w:t xml:space="preserve"> til atmosfæren, mens bæredygtig biomasse udelukkende bidrager med en midlertidig udledning, hvilket minimerer effekten på klimaet.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78D0B" id="_x0000_t202" coordsize="21600,21600" o:spt="202" path="m,l,21600r21600,l21600,xe">
                <v:stroke joinstyle="miter"/>
                <v:path gradientshapeok="t" o:connecttype="rect"/>
              </v:shapetype>
              <v:shape id="Text Box 2" o:spid="_x0000_s1026" type="#_x0000_t202" style="position:absolute;margin-left:162.05pt;margin-top:164.05pt;width:379.85pt;height:255.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" filled="f" stroked="f">
                <v:textbox>
                  <w:txbxContent>
                    <w:p w14:paraId="43104A70" w14:textId="77777777" w:rsidR="000E2FD8" w:rsidRPr="00840B25" w:rsidRDefault="000E2FD8" w:rsidP="007147FE">
                      <w:pPr>
                        <w:jc w:val="left"/>
                        <w:rPr>
                          <w:i/>
                          <w:color w:val="FFFFFF" w:themeColor="background1"/>
                          <w:sz w:val="28"/>
                          <w:szCs w:val="28"/>
                        </w:rPr>
                      </w:pPr>
                      <w:r w:rsidRPr="00840B25">
                        <w:rPr>
                          <w:i/>
                          <w:color w:val="FFFFFF" w:themeColor="background1"/>
                          <w:sz w:val="28"/>
                          <w:szCs w:val="28"/>
                        </w:rPr>
                        <w:t>En af de store udfordringer for den danske energiforsyning i dag er at reducere den permanente udledning af CO</w:t>
                      </w:r>
                      <w:r w:rsidRPr="0013436F">
                        <w:rPr>
                          <w:i/>
                          <w:color w:val="FFFFFF" w:themeColor="background1"/>
                          <w:sz w:val="28"/>
                          <w:szCs w:val="28"/>
                          <w:vertAlign w:val="subscript"/>
                        </w:rPr>
                        <w:t>2</w:t>
                      </w:r>
                      <w:r w:rsidRPr="00840B25">
                        <w:rPr>
                          <w:i/>
                          <w:color w:val="FFFFFF" w:themeColor="background1"/>
                          <w:sz w:val="28"/>
                          <w:szCs w:val="28"/>
                        </w:rPr>
                        <w:t xml:space="preserve"> til atmosfæren, og dermed bidrage til, at temperaturstigningen holdes under 2 grader celsius, samt at afhjælpe den nuværende afhængighed af fossile brændsler. </w:t>
                      </w:r>
                    </w:p>
                    <w:p w14:paraId="63047F81" w14:textId="77777777" w:rsidR="000E2FD8" w:rsidRPr="00840B25" w:rsidRDefault="000E2FD8" w:rsidP="007147FE">
                      <w:pPr>
                        <w:jc w:val="left"/>
                        <w:rPr>
                          <w:i/>
                          <w:color w:val="FFFFFF" w:themeColor="background1"/>
                          <w:sz w:val="28"/>
                          <w:szCs w:val="28"/>
                        </w:rPr>
                      </w:pPr>
                      <w:r w:rsidRPr="00840B25">
                        <w:rPr>
                          <w:i/>
                          <w:color w:val="FFFFFF" w:themeColor="background1"/>
                          <w:sz w:val="28"/>
                          <w:szCs w:val="28"/>
                        </w:rPr>
                        <w:t>Brugen af bæredygtig biomasse til at fortrænge fossile brændsler er et vigtigt værktøj i denne sammenhæng, da afbrænding af fossile brændsler medfører en permanent udledning af CO</w:t>
                      </w:r>
                      <w:r w:rsidRPr="0013436F">
                        <w:rPr>
                          <w:i/>
                          <w:color w:val="FFFFFF" w:themeColor="background1"/>
                          <w:sz w:val="28"/>
                          <w:szCs w:val="28"/>
                          <w:vertAlign w:val="subscript"/>
                        </w:rPr>
                        <w:t>2</w:t>
                      </w:r>
                      <w:r w:rsidRPr="00840B25">
                        <w:rPr>
                          <w:i/>
                          <w:color w:val="FFFFFF" w:themeColor="background1"/>
                          <w:sz w:val="28"/>
                          <w:szCs w:val="28"/>
                        </w:rPr>
                        <w:t xml:space="preserve"> til atmosfæren, mens bæredygtig biomasse udelukkende bidrager med en midlertidig udledning, hvilket minimerer effekten på klimaet.</w:t>
                      </w:r>
                    </w:p>
                  </w:txbxContent>
                </v:textbox>
                <w10:wrap anchory="page"/>
              </v:shape>
            </w:pict>
          </mc:Fallback>
        </mc:AlternateContent>
      </w:r>
      <w:r w:rsidR="00A31709" w:rsidRPr="00924272">
        <w:rPr>
          <w:noProof/>
          <w:lang w:val="da-DK" w:eastAsia="da-DK"/>
        </w:rPr>
        <mc:AlternateContent>
          <mc:Choice Requires="wps">
            <w:drawing>
              <wp:anchor distT="45720" distB="45720" distL="114300" distR="114300" simplePos="0" relativeHeight="251725824" behindDoc="0" locked="0" layoutInCell="1" allowOverlap="1" wp14:anchorId="4387A193" wp14:editId="454E6CA1">
                <wp:simplePos x="0" y="0"/>
                <wp:positionH relativeFrom="column">
                  <wp:posOffset>2077691</wp:posOffset>
                </wp:positionH>
                <wp:positionV relativeFrom="paragraph">
                  <wp:posOffset>3853815</wp:posOffset>
                </wp:positionV>
                <wp:extent cx="3990340" cy="4502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450215"/>
                        </a:xfrm>
                        <a:prstGeom prst="rect">
                          <a:avLst/>
                        </a:prstGeom>
                        <a:noFill/>
                        <a:ln w="9525">
                          <a:noFill/>
                          <a:miter lim="800000"/>
                          <a:headEnd/>
                          <a:tailEnd/>
                        </a:ln>
                      </wps:spPr>
                      <wps:txbx>
                        <w:txbxContent>
                          <w:p w14:paraId="11838F33" w14:textId="77777777" w:rsidR="000E2FD8" w:rsidRPr="00A31709" w:rsidRDefault="000E2FD8" w:rsidP="00A31709">
                            <w:pPr>
                              <w:jc w:val="right"/>
                              <w:rPr>
                                <w:i/>
                                <w:color w:val="FFFFFF" w:themeColor="background1"/>
                                <w:sz w:val="16"/>
                                <w:szCs w:val="16"/>
                              </w:rPr>
                            </w:pPr>
                            <w:r w:rsidRPr="00A31709">
                              <w:rPr>
                                <w:i/>
                                <w:color w:val="FFFFFF" w:themeColor="background1"/>
                                <w:sz w:val="16"/>
                                <w:szCs w:val="16"/>
                              </w:rPr>
                              <w:t>Brancheaftalen om sikring af bæredygtig biomasse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7A193" id="_x0000_s1027" type="#_x0000_t202" style="position:absolute;margin-left:163.6pt;margin-top:303.45pt;width:314.2pt;height:35.4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mIDAIAAPoD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" filled="f" stroked="f">
                <v:textbox>
                  <w:txbxContent>
                    <w:p w14:paraId="11838F33" w14:textId="77777777" w:rsidR="000E2FD8" w:rsidRPr="00A31709" w:rsidRDefault="000E2FD8" w:rsidP="00A31709">
                      <w:pPr>
                        <w:jc w:val="right"/>
                        <w:rPr>
                          <w:i/>
                          <w:color w:val="FFFFFF" w:themeColor="background1"/>
                          <w:sz w:val="16"/>
                          <w:szCs w:val="16"/>
                        </w:rPr>
                      </w:pPr>
                      <w:r w:rsidRPr="00A31709">
                        <w:rPr>
                          <w:i/>
                          <w:color w:val="FFFFFF" w:themeColor="background1"/>
                          <w:sz w:val="16"/>
                          <w:szCs w:val="16"/>
                        </w:rPr>
                        <w:t>Brancheaftalen om sikring af bæredygtig biomasse</w:t>
                      </w:r>
                    </w:p>
                  </w:txbxContent>
                </v:textbox>
              </v:shape>
            </w:pict>
          </mc:Fallback>
        </mc:AlternateContent>
      </w:r>
      <w:r w:rsidR="00BD48B4" w:rsidRPr="00924272">
        <w:rPr>
          <w:szCs w:val="20"/>
          <w:lang w:val="da-DK"/>
        </w:rPr>
        <w:br w:type="page"/>
      </w:r>
    </w:p>
    <w:p w14:paraId="11C0E4E2" w14:textId="2F47ED2E" w:rsidR="00F572E9" w:rsidRPr="00924272" w:rsidRDefault="00BD48B4" w:rsidP="00DC1748">
      <w:pPr>
        <w:pStyle w:val="Heading1"/>
        <w:ind w:left="0" w:firstLine="0"/>
        <w:rPr>
          <w:lang w:val="da-DK"/>
        </w:rPr>
      </w:pPr>
      <w:bookmarkStart w:id="1" w:name="_Toc468790514"/>
      <w:r w:rsidRPr="00924272">
        <w:rPr>
          <w:lang w:val="da-DK"/>
        </w:rPr>
        <w:lastRenderedPageBreak/>
        <w:t>Opsummering og konklusion</w:t>
      </w:r>
      <w:bookmarkEnd w:id="1"/>
    </w:p>
    <w:p w14:paraId="30197D68" w14:textId="77777777" w:rsidR="00E05A8D" w:rsidRPr="00924272" w:rsidRDefault="002C00EB" w:rsidP="00305F15">
      <w:pPr>
        <w:spacing w:before="0" w:line="276" w:lineRule="auto"/>
        <w:jc w:val="left"/>
        <w:rPr>
          <w:szCs w:val="20"/>
          <w:lang w:val="da-DK"/>
        </w:rPr>
      </w:pPr>
      <w:r w:rsidRPr="00924272">
        <w:rPr>
          <w:noProof/>
          <w:szCs w:val="20"/>
          <w:lang w:val="da-DK" w:eastAsia="da-DK"/>
        </w:rPr>
        <w:drawing>
          <wp:anchor distT="0" distB="0" distL="114300" distR="114300" simplePos="0" relativeHeight="251707392" behindDoc="0" locked="0" layoutInCell="1" allowOverlap="1" wp14:anchorId="6CAA295D" wp14:editId="5701BC8F">
            <wp:simplePos x="0" y="0"/>
            <wp:positionH relativeFrom="rightMargin">
              <wp:align>left</wp:align>
            </wp:positionH>
            <wp:positionV relativeFrom="paragraph">
              <wp:posOffset>3390250</wp:posOffset>
            </wp:positionV>
            <wp:extent cx="472965" cy="472965"/>
            <wp:effectExtent l="0" t="0" r="3810" b="0"/>
            <wp:wrapNone/>
            <wp:docPr id="194" name="Picture 194"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965" cy="47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CC74F" w14:textId="353452AF" w:rsidR="00BD48B4" w:rsidRPr="00924272" w:rsidRDefault="00BD48B4" w:rsidP="00C26A14">
      <w:pPr>
        <w:pStyle w:val="Heading2"/>
        <w:numPr>
          <w:ilvl w:val="0"/>
          <w:numId w:val="0"/>
        </w:numPr>
        <w:rPr>
          <w:lang w:val="da-DK"/>
        </w:rPr>
      </w:pPr>
      <w:bookmarkStart w:id="2" w:name="_Toc468790515"/>
      <w:r w:rsidRPr="00924272">
        <w:rPr>
          <w:lang w:val="da-DK"/>
        </w:rPr>
        <w:t>Baggrund</w:t>
      </w:r>
      <w:bookmarkEnd w:id="2"/>
    </w:p>
    <w:p w14:paraId="02A71B50" w14:textId="7342B474" w:rsidR="00BD48B4" w:rsidRPr="00924272" w:rsidRDefault="009D7FE8" w:rsidP="00C26A14">
      <w:pPr>
        <w:rPr>
          <w:lang w:val="da-DK"/>
        </w:rPr>
      </w:pPr>
      <w:r w:rsidRPr="00924272">
        <w:rPr>
          <w:lang w:val="da-DK"/>
        </w:rPr>
        <w:t xml:space="preserve">Formålet med denne rapport er at beskrive </w:t>
      </w:r>
      <w:sdt>
        <w:sdtPr>
          <w:rPr>
            <w:lang w:val="da-DK"/>
          </w:rPr>
          <w:id w:val="-1337688804"/>
          <w:placeholder>
            <w:docPart w:val="CC25DBBAC53944EB816406E84603688D"/>
          </w:placeholder>
        </w:sdtPr>
        <w:sdtEndPr/>
        <w:sdtContent>
          <w:r w:rsidR="00BD7B5A">
            <w:rPr>
              <w:lang w:val="da-DK"/>
            </w:rPr>
            <w:t>[</w:t>
          </w:r>
          <w:r w:rsidR="00BD7B5A" w:rsidRPr="00924272">
            <w:rPr>
              <w:lang w:val="da-DK"/>
            </w:rPr>
            <w:t>værket</w:t>
          </w:r>
          <w:r w:rsidR="00BD7B5A">
            <w:rPr>
              <w:lang w:val="da-DK"/>
            </w:rPr>
            <w:t>s]</w:t>
          </w:r>
        </w:sdtContent>
      </w:sdt>
      <w:r w:rsidR="00BD7B5A" w:rsidRPr="00924272">
        <w:rPr>
          <w:szCs w:val="20"/>
          <w:lang w:val="da-DK"/>
        </w:rPr>
        <w:t xml:space="preserve"> </w:t>
      </w:r>
      <w:r w:rsidRPr="00924272">
        <w:rPr>
          <w:lang w:val="da-DK"/>
        </w:rPr>
        <w:t>opfyldelse af kravene</w:t>
      </w:r>
      <w:r w:rsidR="00333DEF">
        <w:rPr>
          <w:lang w:val="da-DK"/>
        </w:rPr>
        <w:t>,</w:t>
      </w:r>
      <w:r w:rsidRPr="00924272">
        <w:rPr>
          <w:lang w:val="da-DK"/>
        </w:rPr>
        <w:t xml:space="preserve"> der fremgår af Brancheaftale om sikring af bæredygtig biomass</w:t>
      </w:r>
      <w:r w:rsidR="00743F28">
        <w:rPr>
          <w:lang w:val="da-DK"/>
        </w:rPr>
        <w:t>e (træpiller og træflis) af 23.</w:t>
      </w:r>
      <w:r w:rsidR="0053485B">
        <w:rPr>
          <w:lang w:val="da-DK"/>
        </w:rPr>
        <w:t> </w:t>
      </w:r>
      <w:r w:rsidR="00743F28">
        <w:rPr>
          <w:lang w:val="da-DK"/>
        </w:rPr>
        <w:t>j</w:t>
      </w:r>
      <w:r w:rsidRPr="00924272">
        <w:rPr>
          <w:lang w:val="da-DK"/>
        </w:rPr>
        <w:t xml:space="preserve">uni 2016 (herefter omtalt som “Brancheaftalen”) for </w:t>
      </w:r>
      <w:sdt>
        <w:sdtPr>
          <w:rPr>
            <w:lang w:val="da-DK"/>
          </w:rPr>
          <w:id w:val="-1919554632"/>
          <w:placeholder>
            <w:docPart w:val="C0C7B53B0EEB4D9EA26DC2DF63C24EB0"/>
          </w:placeholder>
        </w:sdtPr>
        <w:sdtEndPr/>
        <w:sdtContent>
          <w:r w:rsidR="0053485B">
            <w:rPr>
              <w:lang w:val="da-DK"/>
            </w:rPr>
            <w:t>[</w:t>
          </w:r>
          <w:r w:rsidRPr="00924272">
            <w:rPr>
              <w:lang w:val="da-DK"/>
            </w:rPr>
            <w:t>værket</w:t>
          </w:r>
          <w:r w:rsidR="0053485B">
            <w:rPr>
              <w:lang w:val="da-DK"/>
            </w:rPr>
            <w:t>]</w:t>
          </w:r>
        </w:sdtContent>
      </w:sdt>
      <w:r w:rsidRPr="00924272">
        <w:rPr>
          <w:lang w:val="da-DK"/>
        </w:rPr>
        <w:t>, herunder, at kravene til andelen af dokumenteret bæredygtig biomasse, og at målsætningen om reduktion af CO</w:t>
      </w:r>
      <w:r w:rsidRPr="00924272">
        <w:rPr>
          <w:vertAlign w:val="subscript"/>
          <w:lang w:val="da-DK"/>
        </w:rPr>
        <w:t>2</w:t>
      </w:r>
      <w:r w:rsidR="00577F2C">
        <w:rPr>
          <w:vertAlign w:val="subscript"/>
          <w:lang w:val="da-DK"/>
        </w:rPr>
        <w:t>-</w:t>
      </w:r>
      <w:r w:rsidRPr="00924272">
        <w:rPr>
          <w:lang w:val="da-DK"/>
        </w:rPr>
        <w:t>udledning begge er opfyldt</w:t>
      </w:r>
      <w:r w:rsidR="0082375A" w:rsidRPr="00924272">
        <w:rPr>
          <w:lang w:val="da-DK"/>
        </w:rPr>
        <w:t>. Den indledende del af rapporten omf</w:t>
      </w:r>
      <w:r w:rsidR="00FB52E4">
        <w:rPr>
          <w:lang w:val="da-DK"/>
        </w:rPr>
        <w:t>atter opsummering og konklusion</w:t>
      </w:r>
      <w:r w:rsidR="0082375A" w:rsidRPr="00924272">
        <w:rPr>
          <w:lang w:val="da-DK"/>
        </w:rPr>
        <w:t xml:space="preserve"> af den evaluering</w:t>
      </w:r>
      <w:r w:rsidR="00FB52E4">
        <w:rPr>
          <w:lang w:val="da-DK"/>
        </w:rPr>
        <w:t>,</w:t>
      </w:r>
      <w:r w:rsidR="0082375A" w:rsidRPr="00924272">
        <w:rPr>
          <w:lang w:val="da-DK"/>
        </w:rPr>
        <w:t xml:space="preserve"> </w:t>
      </w:r>
      <w:r w:rsidR="00FB52E4">
        <w:rPr>
          <w:lang w:val="da-DK"/>
        </w:rPr>
        <w:t>der er beskrevet mere detaljeret</w:t>
      </w:r>
      <w:r w:rsidR="0082375A" w:rsidRPr="00924272">
        <w:rPr>
          <w:lang w:val="da-DK"/>
        </w:rPr>
        <w:t xml:space="preserve"> i de efterfølgende afsnit. </w:t>
      </w:r>
    </w:p>
    <w:p w14:paraId="5FCF77F8" w14:textId="77777777" w:rsidR="00BD48B4" w:rsidRPr="00924272" w:rsidRDefault="00BD48B4" w:rsidP="00C26A14">
      <w:pPr>
        <w:rPr>
          <w:lang w:val="da-DK"/>
        </w:rPr>
      </w:pPr>
    </w:p>
    <w:p w14:paraId="353A4FDF" w14:textId="75034687" w:rsidR="00D76E34" w:rsidRPr="00924272" w:rsidRDefault="00BD48B4" w:rsidP="00C26A14">
      <w:pPr>
        <w:pStyle w:val="Heading2"/>
        <w:numPr>
          <w:ilvl w:val="0"/>
          <w:numId w:val="0"/>
        </w:numPr>
        <w:rPr>
          <w:lang w:val="da-DK"/>
        </w:rPr>
      </w:pPr>
      <w:bookmarkStart w:id="3" w:name="_Toc468790516"/>
      <w:r w:rsidRPr="00924272">
        <w:rPr>
          <w:lang w:val="da-DK"/>
        </w:rPr>
        <w:t>Rapporteringsperiode</w:t>
      </w:r>
      <w:bookmarkEnd w:id="3"/>
    </w:p>
    <w:p w14:paraId="1916E246" w14:textId="77777777" w:rsidR="00D76E34" w:rsidRPr="00924272" w:rsidRDefault="00314E6D" w:rsidP="00C26A14">
      <w:pPr>
        <w:rPr>
          <w:lang w:val="da-DK"/>
        </w:rPr>
      </w:pPr>
      <w:r w:rsidRPr="00924272">
        <w:rPr>
          <w:lang w:val="da-DK"/>
        </w:rPr>
        <w:t>R</w:t>
      </w:r>
      <w:r w:rsidR="00580171" w:rsidRPr="00924272">
        <w:rPr>
          <w:lang w:val="da-DK"/>
        </w:rPr>
        <w:t>apport</w:t>
      </w:r>
      <w:r w:rsidRPr="00924272">
        <w:rPr>
          <w:lang w:val="da-DK"/>
        </w:rPr>
        <w:t>en</w:t>
      </w:r>
      <w:r w:rsidR="00580171" w:rsidRPr="00924272">
        <w:rPr>
          <w:lang w:val="da-DK"/>
        </w:rPr>
        <w:t xml:space="preserve"> vedrører biom</w:t>
      </w:r>
      <w:r w:rsidR="007B48CE">
        <w:rPr>
          <w:lang w:val="da-DK"/>
        </w:rPr>
        <w:t xml:space="preserve">asse som </w:t>
      </w:r>
      <w:sdt>
        <w:sdtPr>
          <w:rPr>
            <w:lang w:val="da-DK"/>
          </w:rPr>
          <w:id w:val="2011863898"/>
          <w:placeholder>
            <w:docPart w:val="6D05DE30B9A24E5694DFC76F693BD9D8"/>
          </w:placeholder>
        </w:sdtPr>
        <w:sdtEndPr/>
        <w:sdtContent>
          <w:r w:rsidR="0053485B">
            <w:rPr>
              <w:lang w:val="da-DK"/>
            </w:rPr>
            <w:t>[</w:t>
          </w:r>
          <w:r w:rsidR="0053485B" w:rsidRPr="00924272">
            <w:rPr>
              <w:lang w:val="da-DK"/>
            </w:rPr>
            <w:t>værket</w:t>
          </w:r>
          <w:r w:rsidR="0053485B">
            <w:rPr>
              <w:lang w:val="da-DK"/>
            </w:rPr>
            <w:t>]</w:t>
          </w:r>
        </w:sdtContent>
      </w:sdt>
      <w:r w:rsidR="007B48CE">
        <w:rPr>
          <w:lang w:val="da-DK"/>
        </w:rPr>
        <w:t xml:space="preserve"> har modtaget i</w:t>
      </w:r>
      <w:r w:rsidR="00580171" w:rsidRPr="00924272">
        <w:rPr>
          <w:lang w:val="da-DK"/>
        </w:rPr>
        <w:t xml:space="preserve"> perioden </w:t>
      </w:r>
      <w:sdt>
        <w:sdtPr>
          <w:rPr>
            <w:lang w:val="da-DK"/>
          </w:rPr>
          <w:id w:val="1808672631"/>
          <w:placeholder>
            <w:docPart w:val="C0C7B53B0EEB4D9EA26DC2DF63C24EB0"/>
          </w:placeholder>
        </w:sdtPr>
        <w:sdtEndPr/>
        <w:sdtContent>
          <w:r w:rsidR="00580171" w:rsidRPr="00924272">
            <w:rPr>
              <w:lang w:val="da-DK"/>
            </w:rPr>
            <w:t>[rapporterings</w:t>
          </w:r>
          <w:r w:rsidR="00B47DD1">
            <w:rPr>
              <w:lang w:val="da-DK"/>
            </w:rPr>
            <w:t>-</w:t>
          </w:r>
          <w:r w:rsidR="00580171" w:rsidRPr="00924272">
            <w:rPr>
              <w:lang w:val="da-DK"/>
            </w:rPr>
            <w:t>periode]</w:t>
          </w:r>
        </w:sdtContent>
      </w:sdt>
      <w:r w:rsidR="00743F28">
        <w:rPr>
          <w:lang w:val="da-DK"/>
        </w:rPr>
        <w:t>.</w:t>
      </w:r>
    </w:p>
    <w:p w14:paraId="1DF35D1E" w14:textId="77777777" w:rsidR="00D76E34" w:rsidRPr="00924272" w:rsidRDefault="00D76E34" w:rsidP="00C26A14">
      <w:pPr>
        <w:rPr>
          <w:lang w:val="da-DK"/>
        </w:rPr>
      </w:pPr>
    </w:p>
    <w:p w14:paraId="1C47F888" w14:textId="6203E42D" w:rsidR="00F572E9" w:rsidRPr="00924272" w:rsidRDefault="00543538" w:rsidP="00C26A14">
      <w:pPr>
        <w:pStyle w:val="Heading2"/>
        <w:numPr>
          <w:ilvl w:val="0"/>
          <w:numId w:val="0"/>
        </w:numPr>
        <w:rPr>
          <w:lang w:val="da-DK"/>
        </w:rPr>
      </w:pPr>
      <w:bookmarkStart w:id="4" w:name="_Toc468790517"/>
      <w:r w:rsidRPr="00924272">
        <w:rPr>
          <w:lang w:val="da-DK"/>
        </w:rPr>
        <w:t>Dokumenteret bæredygtig biomasse fra skov</w:t>
      </w:r>
      <w:bookmarkEnd w:id="4"/>
    </w:p>
    <w:p w14:paraId="10162877" w14:textId="77777777" w:rsidR="009312A4" w:rsidRPr="00924272" w:rsidRDefault="001963DF" w:rsidP="00C26A14">
      <w:pPr>
        <w:rPr>
          <w:lang w:val="da-DK"/>
        </w:rPr>
      </w:pPr>
      <w:sdt>
        <w:sdtPr>
          <w:rPr>
            <w:lang w:val="da-DK"/>
          </w:rPr>
          <w:id w:val="1885519456"/>
          <w:placeholder>
            <w:docPart w:val="B5CED54A276B447D9FBE45C9EBD0AA0C"/>
          </w:placeholder>
        </w:sdtPr>
        <w:sdtEndPr/>
        <w:sdtContent>
          <w:r w:rsidR="0053485B">
            <w:rPr>
              <w:lang w:val="da-DK"/>
            </w:rPr>
            <w:t>[V</w:t>
          </w:r>
          <w:r w:rsidR="0053485B" w:rsidRPr="00924272">
            <w:rPr>
              <w:lang w:val="da-DK"/>
            </w:rPr>
            <w:t>ærket</w:t>
          </w:r>
          <w:r w:rsidR="0053485B">
            <w:rPr>
              <w:lang w:val="da-DK"/>
            </w:rPr>
            <w:t>]</w:t>
          </w:r>
        </w:sdtContent>
      </w:sdt>
      <w:r w:rsidR="009312A4" w:rsidRPr="00924272">
        <w:rPr>
          <w:lang w:val="da-DK"/>
        </w:rPr>
        <w:t xml:space="preserve"> har i rapport</w:t>
      </w:r>
      <w:r w:rsidR="00600361" w:rsidRPr="00924272">
        <w:rPr>
          <w:lang w:val="da-DK"/>
        </w:rPr>
        <w:t>erings</w:t>
      </w:r>
      <w:r w:rsidR="009312A4" w:rsidRPr="00924272">
        <w:rPr>
          <w:lang w:val="da-DK"/>
        </w:rPr>
        <w:t xml:space="preserve">perioden modtaget </w:t>
      </w:r>
      <w:sdt>
        <w:sdtPr>
          <w:rPr>
            <w:lang w:val="da-DK"/>
          </w:rPr>
          <w:id w:val="1451812844"/>
          <w:placeholder>
            <w:docPart w:val="C0C7B53B0EEB4D9EA26DC2DF63C24EB0"/>
          </w:placeholder>
        </w:sdtPr>
        <w:sdtEndPr/>
        <w:sdtContent>
          <w:r w:rsidR="00185B58">
            <w:rPr>
              <w:lang w:val="da-DK"/>
            </w:rPr>
            <w:t>[antal</w:t>
          </w:r>
          <w:r w:rsidR="00937C94" w:rsidRPr="00924272">
            <w:rPr>
              <w:lang w:val="da-DK"/>
            </w:rPr>
            <w:t>]</w:t>
          </w:r>
        </w:sdtContent>
      </w:sdt>
      <w:r w:rsidR="00397912" w:rsidRPr="00924272">
        <w:rPr>
          <w:lang w:val="da-DK"/>
        </w:rPr>
        <w:t xml:space="preserve"> </w:t>
      </w:r>
      <w:r w:rsidR="00937C94" w:rsidRPr="00924272">
        <w:rPr>
          <w:lang w:val="da-DK"/>
        </w:rPr>
        <w:t xml:space="preserve">tons </w:t>
      </w:r>
      <w:r w:rsidR="00397912" w:rsidRPr="00924272">
        <w:rPr>
          <w:lang w:val="da-DK"/>
        </w:rPr>
        <w:t>biomasse total</w:t>
      </w:r>
      <w:r w:rsidR="00937C94" w:rsidRPr="00924272">
        <w:rPr>
          <w:lang w:val="da-DK"/>
        </w:rPr>
        <w:t xml:space="preserve">t, fordelt på </w:t>
      </w:r>
      <w:sdt>
        <w:sdtPr>
          <w:rPr>
            <w:lang w:val="da-DK"/>
          </w:rPr>
          <w:id w:val="2017572927"/>
          <w:placeholder>
            <w:docPart w:val="70F59906492B4C4C8EB312A3A7D4F343"/>
          </w:placeholder>
        </w:sdtPr>
        <w:sdtEndPr/>
        <w:sdtContent>
          <w:r w:rsidR="00185B58">
            <w:rPr>
              <w:lang w:val="da-DK"/>
            </w:rPr>
            <w:t>[antal</w:t>
          </w:r>
          <w:r w:rsidR="00185B58" w:rsidRPr="00924272">
            <w:rPr>
              <w:lang w:val="da-DK"/>
            </w:rPr>
            <w:t>]</w:t>
          </w:r>
        </w:sdtContent>
      </w:sdt>
      <w:r w:rsidR="00937C94" w:rsidRPr="00924272">
        <w:rPr>
          <w:lang w:val="da-DK"/>
        </w:rPr>
        <w:t xml:space="preserve"> tons træpiller og </w:t>
      </w:r>
      <w:sdt>
        <w:sdtPr>
          <w:rPr>
            <w:lang w:val="da-DK"/>
          </w:rPr>
          <w:id w:val="762421989"/>
          <w:placeholder>
            <w:docPart w:val="527F1A3F286F4319B66E770270908E74"/>
          </w:placeholder>
        </w:sdtPr>
        <w:sdtEndPr/>
        <w:sdtContent>
          <w:r w:rsidR="00185B58">
            <w:rPr>
              <w:lang w:val="da-DK"/>
            </w:rPr>
            <w:t>[antal</w:t>
          </w:r>
          <w:r w:rsidR="00185B58" w:rsidRPr="00924272">
            <w:rPr>
              <w:lang w:val="da-DK"/>
            </w:rPr>
            <w:t>]</w:t>
          </w:r>
        </w:sdtContent>
      </w:sdt>
      <w:r w:rsidR="00185B58" w:rsidRPr="00924272">
        <w:rPr>
          <w:lang w:val="da-DK"/>
        </w:rPr>
        <w:t xml:space="preserve"> </w:t>
      </w:r>
      <w:r w:rsidR="00937C94" w:rsidRPr="00924272">
        <w:rPr>
          <w:lang w:val="da-DK"/>
        </w:rPr>
        <w:t>tons træflis</w:t>
      </w:r>
      <w:r w:rsidR="00397912" w:rsidRPr="00924272">
        <w:rPr>
          <w:lang w:val="da-DK"/>
        </w:rPr>
        <w:t xml:space="preserve">. </w:t>
      </w:r>
      <w:sdt>
        <w:sdtPr>
          <w:rPr>
            <w:lang w:val="da-DK"/>
          </w:rPr>
          <w:id w:val="1591281658"/>
          <w:placeholder>
            <w:docPart w:val="17258153DCCB41BA9584B11E5A8D776D"/>
          </w:placeholder>
        </w:sdtPr>
        <w:sdtEndPr/>
        <w:sdtContent>
          <w:r w:rsidR="00185B58">
            <w:rPr>
              <w:lang w:val="da-DK"/>
            </w:rPr>
            <w:t>[antal</w:t>
          </w:r>
          <w:r w:rsidR="00185B58" w:rsidRPr="00924272">
            <w:rPr>
              <w:lang w:val="da-DK"/>
            </w:rPr>
            <w:t>]</w:t>
          </w:r>
        </w:sdtContent>
      </w:sdt>
      <w:r w:rsidR="00397912" w:rsidRPr="00924272">
        <w:rPr>
          <w:lang w:val="da-DK"/>
        </w:rPr>
        <w:t xml:space="preserve"> tons af biomassen kommer fra skovarealer, og heraf er </w:t>
      </w:r>
      <w:sdt>
        <w:sdtPr>
          <w:rPr>
            <w:lang w:val="da-DK"/>
          </w:rPr>
          <w:id w:val="-1868516872"/>
          <w:placeholder>
            <w:docPart w:val="19EE39E9CA88481DA3C8CA6C44BBEA4D"/>
          </w:placeholder>
        </w:sdtPr>
        <w:sdtEndPr/>
        <w:sdtContent>
          <w:r w:rsidR="00185B58">
            <w:rPr>
              <w:lang w:val="da-DK"/>
            </w:rPr>
            <w:t>[antal</w:t>
          </w:r>
          <w:r w:rsidR="00185B58" w:rsidRPr="00924272">
            <w:rPr>
              <w:lang w:val="da-DK"/>
            </w:rPr>
            <w:t>]</w:t>
          </w:r>
        </w:sdtContent>
      </w:sdt>
      <w:r w:rsidR="009312A4" w:rsidRPr="00924272">
        <w:rPr>
          <w:lang w:val="da-DK"/>
        </w:rPr>
        <w:t xml:space="preserve"> </w:t>
      </w:r>
      <w:r w:rsidR="00185B58">
        <w:rPr>
          <w:lang w:val="da-DK"/>
        </w:rPr>
        <w:t>%</w:t>
      </w:r>
      <w:r w:rsidR="00397912" w:rsidRPr="00924272">
        <w:rPr>
          <w:lang w:val="da-DK"/>
        </w:rPr>
        <w:t xml:space="preserve"> leveret med </w:t>
      </w:r>
      <w:r w:rsidR="00FC400C" w:rsidRPr="00924272">
        <w:rPr>
          <w:lang w:val="da-DK"/>
        </w:rPr>
        <w:t>dokumentation for</w:t>
      </w:r>
      <w:r w:rsidR="002965E4" w:rsidRPr="00924272">
        <w:rPr>
          <w:lang w:val="da-DK"/>
        </w:rPr>
        <w:t>,</w:t>
      </w:r>
      <w:r w:rsidR="00FC400C" w:rsidRPr="00924272">
        <w:rPr>
          <w:lang w:val="da-DK"/>
        </w:rPr>
        <w:t xml:space="preserve"> at skove</w:t>
      </w:r>
      <w:r w:rsidR="00937C94" w:rsidRPr="00924272">
        <w:rPr>
          <w:lang w:val="da-DK"/>
        </w:rPr>
        <w:t>ne</w:t>
      </w:r>
      <w:r w:rsidR="00BF3275">
        <w:rPr>
          <w:lang w:val="da-DK"/>
        </w:rPr>
        <w:t>,</w:t>
      </w:r>
      <w:r w:rsidR="00397912" w:rsidRPr="00924272">
        <w:rPr>
          <w:lang w:val="da-DK"/>
        </w:rPr>
        <w:t xml:space="preserve"> </w:t>
      </w:r>
      <w:r w:rsidR="00BF3275">
        <w:rPr>
          <w:lang w:val="da-DK"/>
        </w:rPr>
        <w:t xml:space="preserve">som </w:t>
      </w:r>
      <w:r w:rsidR="00397912" w:rsidRPr="00924272">
        <w:rPr>
          <w:lang w:val="da-DK"/>
        </w:rPr>
        <w:t xml:space="preserve">biomassen stammer fra, </w:t>
      </w:r>
      <w:r w:rsidR="00600361" w:rsidRPr="00924272">
        <w:rPr>
          <w:lang w:val="da-DK"/>
        </w:rPr>
        <w:t xml:space="preserve">forvaltes i henhold til </w:t>
      </w:r>
      <w:r w:rsidR="00FC400C" w:rsidRPr="00924272">
        <w:rPr>
          <w:lang w:val="da-DK"/>
        </w:rPr>
        <w:t>branc</w:t>
      </w:r>
      <w:r w:rsidR="00743F28">
        <w:rPr>
          <w:lang w:val="da-DK"/>
        </w:rPr>
        <w:t>h</w:t>
      </w:r>
      <w:r w:rsidR="00FC400C" w:rsidRPr="00924272">
        <w:rPr>
          <w:lang w:val="da-DK"/>
        </w:rPr>
        <w:t>eaftalens krav til bæredygtig skovdri</w:t>
      </w:r>
      <w:r w:rsidR="00743F28">
        <w:rPr>
          <w:lang w:val="da-DK"/>
        </w:rPr>
        <w:t>f</w:t>
      </w:r>
      <w:r w:rsidR="00FC400C" w:rsidRPr="00924272">
        <w:rPr>
          <w:lang w:val="da-DK"/>
        </w:rPr>
        <w:t>t (Brancheaftalens kriterie 1-6)</w:t>
      </w:r>
      <w:r w:rsidR="00743F28">
        <w:rPr>
          <w:lang w:val="da-DK"/>
        </w:rPr>
        <w:t>.</w:t>
      </w:r>
    </w:p>
    <w:p w14:paraId="3D1B1367" w14:textId="77777777" w:rsidR="009312A4" w:rsidRPr="00924272" w:rsidRDefault="009312A4" w:rsidP="00C26A14">
      <w:pPr>
        <w:rPr>
          <w:lang w:val="da-DK"/>
        </w:rPr>
      </w:pPr>
    </w:p>
    <w:p w14:paraId="52C43CC5" w14:textId="77777777" w:rsidR="00543538" w:rsidRPr="00924272" w:rsidRDefault="00CB2181">
      <w:pPr>
        <w:spacing w:before="0" w:line="276" w:lineRule="auto"/>
        <w:jc w:val="left"/>
        <w:rPr>
          <w:szCs w:val="20"/>
          <w:lang w:val="da-DK"/>
        </w:rPr>
      </w:pPr>
      <w:r w:rsidRPr="00924272">
        <w:rPr>
          <w:noProof/>
          <w:szCs w:val="20"/>
          <w:lang w:val="da-DK" w:eastAsia="da-DK"/>
        </w:rPr>
        <w:drawing>
          <wp:inline distT="0" distB="0" distL="0" distR="0" wp14:anchorId="78ABA9D0" wp14:editId="6C9E9808">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5C300D" w14:textId="77777777" w:rsidR="00543538" w:rsidRPr="00924272" w:rsidRDefault="00543538" w:rsidP="00543538">
      <w:pPr>
        <w:autoSpaceDE w:val="0"/>
        <w:autoSpaceDN w:val="0"/>
        <w:adjustRightInd w:val="0"/>
        <w:spacing w:before="0" w:after="0"/>
        <w:jc w:val="left"/>
        <w:rPr>
          <w:rFonts w:ascii="Times New Roman" w:hAnsi="Times New Roman" w:cs="Times New Roman"/>
          <w:color w:val="000000"/>
          <w:sz w:val="24"/>
          <w:szCs w:val="24"/>
          <w:lang w:val="da-DK"/>
        </w:rPr>
      </w:pPr>
    </w:p>
    <w:p w14:paraId="4E16C134" w14:textId="5E3C1E51" w:rsidR="003967C7" w:rsidRPr="00924272" w:rsidRDefault="003967C7" w:rsidP="00C26A14">
      <w:pPr>
        <w:pStyle w:val="Heading2"/>
        <w:numPr>
          <w:ilvl w:val="0"/>
          <w:numId w:val="0"/>
        </w:numPr>
        <w:rPr>
          <w:rFonts w:ascii="Times New Roman" w:hAnsi="Times New Roman" w:cs="Times New Roman"/>
          <w:color w:val="000000"/>
          <w:szCs w:val="24"/>
          <w:lang w:val="da-DK"/>
        </w:rPr>
      </w:pPr>
      <w:bookmarkStart w:id="5" w:name="_Toc468790518"/>
      <w:r w:rsidRPr="00924272">
        <w:rPr>
          <w:lang w:val="da-DK"/>
        </w:rPr>
        <w:t>Grænseværdier for CO</w:t>
      </w:r>
      <w:r w:rsidR="00577F2C">
        <w:rPr>
          <w:sz w:val="14"/>
          <w:szCs w:val="14"/>
          <w:lang w:val="da-DK"/>
        </w:rPr>
        <w:t>2-</w:t>
      </w:r>
      <w:r w:rsidRPr="00924272">
        <w:rPr>
          <w:lang w:val="da-DK"/>
        </w:rPr>
        <w:t>udledning fra biomasseværdikæden</w:t>
      </w:r>
      <w:bookmarkEnd w:id="5"/>
    </w:p>
    <w:p w14:paraId="59FEBF7B" w14:textId="77777777" w:rsidR="00C24DB6" w:rsidRPr="00924272" w:rsidRDefault="002965E4" w:rsidP="00C26A14">
      <w:pPr>
        <w:rPr>
          <w:lang w:val="da-DK"/>
        </w:rPr>
      </w:pPr>
      <w:r w:rsidRPr="00924272">
        <w:rPr>
          <w:lang w:val="da-DK"/>
        </w:rPr>
        <w:t>Ifølge brancheaftalen skal udledningen af CO</w:t>
      </w:r>
      <w:r w:rsidRPr="00924272">
        <w:rPr>
          <w:vertAlign w:val="subscript"/>
          <w:lang w:val="da-DK"/>
        </w:rPr>
        <w:t>2</w:t>
      </w:r>
      <w:r w:rsidRPr="00924272">
        <w:rPr>
          <w:lang w:val="da-DK"/>
        </w:rPr>
        <w:t xml:space="preserve"> i biomasseværdikæden holde sig under brancheaftalens fastsatte grænseværdi</w:t>
      </w:r>
      <w:r w:rsidR="00C24DB6" w:rsidRPr="00924272">
        <w:rPr>
          <w:lang w:val="da-DK"/>
        </w:rPr>
        <w:t>er</w:t>
      </w:r>
      <w:r w:rsidRPr="00924272">
        <w:rPr>
          <w:lang w:val="da-DK"/>
        </w:rPr>
        <w:t>. Med biomasseværdikæden menes produktion og transport af biomassen</w:t>
      </w:r>
      <w:r w:rsidR="00C24DB6" w:rsidRPr="00924272">
        <w:rPr>
          <w:lang w:val="da-DK"/>
        </w:rPr>
        <w:t>,</w:t>
      </w:r>
      <w:r w:rsidRPr="00924272">
        <w:rPr>
          <w:lang w:val="da-DK"/>
        </w:rPr>
        <w:t xml:space="preserve"> samt det pågældende kraf</w:t>
      </w:r>
      <w:r w:rsidR="00AC48E0" w:rsidRPr="00924272">
        <w:rPr>
          <w:lang w:val="da-DK"/>
        </w:rPr>
        <w:t xml:space="preserve">tvarmeværks effektivitetsgrad. </w:t>
      </w:r>
      <w:r w:rsidR="00107D9B" w:rsidRPr="00924272">
        <w:rPr>
          <w:lang w:val="da-DK"/>
        </w:rPr>
        <w:t>Grænseværdierne skal sikre en markant CO</w:t>
      </w:r>
      <w:r w:rsidR="00107D9B" w:rsidRPr="00924272">
        <w:rPr>
          <w:sz w:val="14"/>
          <w:szCs w:val="14"/>
          <w:lang w:val="da-DK"/>
        </w:rPr>
        <w:t>2</w:t>
      </w:r>
      <w:r w:rsidR="00107D9B" w:rsidRPr="00924272">
        <w:rPr>
          <w:lang w:val="da-DK"/>
        </w:rPr>
        <w:t xml:space="preserve">-reduktion i forhold til </w:t>
      </w:r>
      <w:r w:rsidR="00C24DB6" w:rsidRPr="00924272">
        <w:rPr>
          <w:lang w:val="da-DK"/>
        </w:rPr>
        <w:t>brug af fossilt brændsel*</w:t>
      </w:r>
      <w:r w:rsidR="009C708D" w:rsidRPr="00924272">
        <w:rPr>
          <w:lang w:val="da-DK"/>
        </w:rPr>
        <w:t xml:space="preserve">. </w:t>
      </w:r>
    </w:p>
    <w:p w14:paraId="1D04B87D" w14:textId="77777777" w:rsidR="00D76E34" w:rsidRPr="00924272" w:rsidRDefault="001963DF" w:rsidP="00C26A14">
      <w:pPr>
        <w:rPr>
          <w:lang w:val="da-DK"/>
        </w:rPr>
      </w:pPr>
      <w:sdt>
        <w:sdtPr>
          <w:rPr>
            <w:lang w:val="da-DK"/>
          </w:rPr>
          <w:id w:val="-2104103086"/>
          <w:placeholder>
            <w:docPart w:val="E2F13B55CACC4BDBA0A2D2334465B78E"/>
          </w:placeholder>
        </w:sdtPr>
        <w:sdtEndPr/>
        <w:sdtContent>
          <w:r w:rsidR="0053485B">
            <w:rPr>
              <w:lang w:val="da-DK"/>
            </w:rPr>
            <w:t>[V</w:t>
          </w:r>
          <w:r w:rsidR="0053485B" w:rsidRPr="00924272">
            <w:rPr>
              <w:lang w:val="da-DK"/>
            </w:rPr>
            <w:t>ærket</w:t>
          </w:r>
          <w:r w:rsidR="0053485B">
            <w:rPr>
              <w:lang w:val="da-DK"/>
            </w:rPr>
            <w:t>]</w:t>
          </w:r>
        </w:sdtContent>
      </w:sdt>
      <w:r w:rsidR="009C708D" w:rsidRPr="00924272">
        <w:rPr>
          <w:lang w:val="da-DK"/>
        </w:rPr>
        <w:t xml:space="preserve"> har i rapportperioden opnået følgende</w:t>
      </w:r>
      <w:r w:rsidR="00C24DB6" w:rsidRPr="00924272">
        <w:rPr>
          <w:lang w:val="da-DK"/>
        </w:rPr>
        <w:t xml:space="preserve"> </w:t>
      </w:r>
      <w:r w:rsidR="00354500" w:rsidRPr="00924272">
        <w:rPr>
          <w:lang w:val="da-DK"/>
        </w:rPr>
        <w:t>procentvise</w:t>
      </w:r>
      <w:r w:rsidR="00C24DB6" w:rsidRPr="00924272">
        <w:rPr>
          <w:lang w:val="da-DK"/>
        </w:rPr>
        <w:t xml:space="preserve"> </w:t>
      </w:r>
      <w:r w:rsidR="009C708D" w:rsidRPr="00924272">
        <w:rPr>
          <w:lang w:val="da-DK"/>
        </w:rPr>
        <w:t>reduktion i CO</w:t>
      </w:r>
      <w:r w:rsidR="009C708D" w:rsidRPr="00354500">
        <w:rPr>
          <w:vertAlign w:val="subscript"/>
          <w:lang w:val="da-DK"/>
        </w:rPr>
        <w:t>2</w:t>
      </w:r>
      <w:r w:rsidR="00577F2C">
        <w:rPr>
          <w:lang w:val="da-DK"/>
        </w:rPr>
        <w:t>-</w:t>
      </w:r>
      <w:r w:rsidR="009C708D" w:rsidRPr="00924272">
        <w:rPr>
          <w:lang w:val="da-DK"/>
        </w:rPr>
        <w:t>udledning</w:t>
      </w:r>
      <w:r w:rsidR="00C24DB6" w:rsidRPr="00924272">
        <w:rPr>
          <w:lang w:val="da-DK"/>
        </w:rPr>
        <w:t xml:space="preserve"> i forhold til den fossile reference*</w:t>
      </w:r>
      <w:r w:rsidR="0053485B">
        <w:rPr>
          <w:lang w:val="da-DK"/>
        </w:rPr>
        <w:t>:</w:t>
      </w:r>
      <w:r w:rsidR="00C24DB6" w:rsidRPr="00924272">
        <w:rPr>
          <w:lang w:val="da-DK"/>
        </w:rPr>
        <w:t xml:space="preserve"> </w:t>
      </w:r>
      <w:sdt>
        <w:sdtPr>
          <w:rPr>
            <w:lang w:val="da-DK"/>
          </w:rPr>
          <w:id w:val="-1431738466"/>
          <w:placeholder>
            <w:docPart w:val="C0C7B53B0EEB4D9EA26DC2DF63C24EB0"/>
          </w:placeholder>
        </w:sdtPr>
        <w:sdtEndPr/>
        <w:sdtContent>
          <w:r w:rsidR="00C24DB6" w:rsidRPr="00924272">
            <w:rPr>
              <w:lang w:val="da-DK"/>
            </w:rPr>
            <w:t>[</w:t>
          </w:r>
          <w:r w:rsidR="00185B58">
            <w:rPr>
              <w:lang w:val="da-DK"/>
            </w:rPr>
            <w:t>antal] %</w:t>
          </w:r>
        </w:sdtContent>
      </w:sdt>
      <w:r w:rsidR="00577F2C">
        <w:rPr>
          <w:lang w:val="da-DK"/>
        </w:rPr>
        <w:t>.</w:t>
      </w:r>
    </w:p>
    <w:p w14:paraId="59264EFA" w14:textId="77777777" w:rsidR="008313EE" w:rsidRPr="00924272" w:rsidRDefault="008313EE" w:rsidP="00C26A14">
      <w:pPr>
        <w:rPr>
          <w:lang w:val="da-DK"/>
        </w:rPr>
      </w:pPr>
      <w:r w:rsidRPr="00924272">
        <w:rPr>
          <w:lang w:val="da-DK"/>
        </w:rPr>
        <w:t>Beregningen af CO</w:t>
      </w:r>
      <w:r w:rsidRPr="00924272">
        <w:rPr>
          <w:vertAlign w:val="subscript"/>
          <w:lang w:val="da-DK"/>
        </w:rPr>
        <w:t>2</w:t>
      </w:r>
      <w:r w:rsidR="00577F2C">
        <w:rPr>
          <w:lang w:val="da-DK"/>
        </w:rPr>
        <w:t>-</w:t>
      </w:r>
      <w:r w:rsidRPr="00924272">
        <w:rPr>
          <w:lang w:val="da-DK"/>
        </w:rPr>
        <w:t>udledning er udført vha</w:t>
      </w:r>
      <w:r w:rsidR="00354500">
        <w:rPr>
          <w:lang w:val="da-DK"/>
        </w:rPr>
        <w:t>.</w:t>
      </w:r>
      <w:r w:rsidRPr="00924272">
        <w:rPr>
          <w:lang w:val="da-DK"/>
        </w:rPr>
        <w:t xml:space="preserve"> Biograce II</w:t>
      </w:r>
      <w:r w:rsidR="00577F2C">
        <w:rPr>
          <w:lang w:val="da-DK"/>
        </w:rPr>
        <w:t>,</w:t>
      </w:r>
      <w:r w:rsidRPr="00924272">
        <w:rPr>
          <w:lang w:val="da-DK"/>
        </w:rPr>
        <w:t xml:space="preserve"> og der er anvendt standardværdier og/eller faktisk</w:t>
      </w:r>
      <w:r w:rsidR="00C24DB6" w:rsidRPr="00924272">
        <w:rPr>
          <w:lang w:val="da-DK"/>
        </w:rPr>
        <w:t xml:space="preserve">e værdier </w:t>
      </w:r>
      <w:r w:rsidRPr="00924272">
        <w:rPr>
          <w:lang w:val="da-DK"/>
        </w:rPr>
        <w:t>som beregningsgrundlag</w:t>
      </w:r>
      <w:r w:rsidR="00577F2C">
        <w:rPr>
          <w:lang w:val="da-DK"/>
        </w:rPr>
        <w:t>.</w:t>
      </w:r>
    </w:p>
    <w:p w14:paraId="2DB0B62C" w14:textId="77777777" w:rsidR="008313EE" w:rsidRPr="00924272" w:rsidRDefault="008313EE" w:rsidP="00C26A14">
      <w:pPr>
        <w:rPr>
          <w:lang w:val="da-DK"/>
        </w:rPr>
      </w:pPr>
      <w:r w:rsidRPr="00924272">
        <w:rPr>
          <w:lang w:val="da-DK"/>
        </w:rPr>
        <w:t xml:space="preserve">I skemaet nedenfor er </w:t>
      </w:r>
      <w:r w:rsidR="00431E03" w:rsidRPr="00924272">
        <w:rPr>
          <w:lang w:val="da-DK"/>
        </w:rPr>
        <w:t>den beregnede faktiske udledning angivet</w:t>
      </w:r>
      <w:r w:rsidRPr="00924272">
        <w:rPr>
          <w:lang w:val="da-DK"/>
        </w:rPr>
        <w:t xml:space="preserve">, </w:t>
      </w:r>
      <w:r w:rsidR="00431E03" w:rsidRPr="00924272">
        <w:rPr>
          <w:lang w:val="da-DK"/>
        </w:rPr>
        <w:t xml:space="preserve">samt </w:t>
      </w:r>
      <w:r w:rsidRPr="00924272">
        <w:rPr>
          <w:lang w:val="da-DK"/>
        </w:rPr>
        <w:t>hvor stor en reduktion, der er opnået i CO</w:t>
      </w:r>
      <w:r w:rsidRPr="00577F2C">
        <w:rPr>
          <w:vertAlign w:val="subscript"/>
          <w:lang w:val="da-DK"/>
        </w:rPr>
        <w:t>2</w:t>
      </w:r>
      <w:r w:rsidR="00577F2C">
        <w:rPr>
          <w:lang w:val="da-DK"/>
        </w:rPr>
        <w:t>-</w:t>
      </w:r>
      <w:r w:rsidRPr="00924272">
        <w:rPr>
          <w:lang w:val="da-DK"/>
        </w:rPr>
        <w:t>udledningen sammenlignet fossil</w:t>
      </w:r>
      <w:r w:rsidR="00431E03" w:rsidRPr="00924272">
        <w:rPr>
          <w:lang w:val="da-DK"/>
        </w:rPr>
        <w:t>t brændsel</w:t>
      </w:r>
      <w:r w:rsidR="00AC48E0" w:rsidRPr="00924272">
        <w:rPr>
          <w:lang w:val="da-DK"/>
        </w:rPr>
        <w:t>*</w:t>
      </w:r>
      <w:r w:rsidR="0053485B">
        <w:rPr>
          <w:lang w:val="da-DK"/>
        </w:rPr>
        <w:t>.</w:t>
      </w:r>
    </w:p>
    <w:p w14:paraId="6F49784B" w14:textId="77777777" w:rsidR="00AC48E0" w:rsidRPr="00924272" w:rsidRDefault="00AC48E0" w:rsidP="003B0DBC">
      <w:pPr>
        <w:spacing w:after="360"/>
        <w:rPr>
          <w:lang w:val="da-DK"/>
        </w:rPr>
      </w:pPr>
      <w:r w:rsidRPr="00924272">
        <w:rPr>
          <w:lang w:val="da-DK"/>
        </w:rPr>
        <w:t>Beregningerne er baseret på den skovbiomasse, der er modtaget med dokumentation for</w:t>
      </w:r>
      <w:r w:rsidR="00577F2C">
        <w:rPr>
          <w:lang w:val="da-DK"/>
        </w:rPr>
        <w:t>,</w:t>
      </w:r>
      <w:r w:rsidRPr="00924272">
        <w:rPr>
          <w:lang w:val="da-DK"/>
        </w:rPr>
        <w:t xml:space="preserve"> at den kommer fra skove</w:t>
      </w:r>
      <w:r w:rsidR="00577F2C">
        <w:rPr>
          <w:lang w:val="da-DK"/>
        </w:rPr>
        <w:t>,</w:t>
      </w:r>
      <w:r w:rsidRPr="00924272">
        <w:rPr>
          <w:lang w:val="da-DK"/>
        </w:rPr>
        <w:t xml:space="preserve"> der forvaltes bæredygtigt i henhold til Brancheaftalens krav</w:t>
      </w:r>
      <w:r w:rsidR="00577F2C">
        <w:rPr>
          <w:lang w:val="da-DK"/>
        </w:rPr>
        <w:t>.</w:t>
      </w:r>
    </w:p>
    <w:tbl>
      <w:tblPr>
        <w:tblStyle w:val="TableGrid"/>
        <w:tblW w:w="9097" w:type="dxa"/>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CellMar>
          <w:top w:w="57" w:type="dxa"/>
          <w:left w:w="57" w:type="dxa"/>
          <w:bottom w:w="57" w:type="dxa"/>
          <w:right w:w="57" w:type="dxa"/>
        </w:tblCellMar>
        <w:tblLook w:val="04A0" w:firstRow="1" w:lastRow="0" w:firstColumn="1" w:lastColumn="0" w:noHBand="0" w:noVBand="1"/>
      </w:tblPr>
      <w:tblGrid>
        <w:gridCol w:w="4962"/>
        <w:gridCol w:w="4135"/>
      </w:tblGrid>
      <w:tr w:rsidR="00D76E34" w:rsidRPr="00924272" w14:paraId="5E488320" w14:textId="77777777" w:rsidTr="00D76E34">
        <w:tc>
          <w:tcPr>
            <w:tcW w:w="4962" w:type="dxa"/>
            <w:shd w:val="clear" w:color="auto" w:fill="E9F0DC"/>
          </w:tcPr>
          <w:p w14:paraId="7098CBEE" w14:textId="77777777" w:rsidR="00D76E34" w:rsidRPr="00924272" w:rsidRDefault="00D76E34" w:rsidP="00C26A14">
            <w:pPr>
              <w:rPr>
                <w:b/>
                <w:lang w:val="da-DK"/>
              </w:rPr>
            </w:pPr>
            <w:r w:rsidRPr="00924272">
              <w:rPr>
                <w:szCs w:val="20"/>
                <w:lang w:val="da-DK"/>
              </w:rPr>
              <w:t>Grænseværdier for CO</w:t>
            </w:r>
            <w:r w:rsidRPr="00577F2C">
              <w:rPr>
                <w:szCs w:val="20"/>
                <w:vertAlign w:val="subscript"/>
                <w:lang w:val="da-DK"/>
              </w:rPr>
              <w:t>2</w:t>
            </w:r>
            <w:r w:rsidR="00577F2C">
              <w:rPr>
                <w:szCs w:val="20"/>
                <w:lang w:val="da-DK"/>
              </w:rPr>
              <w:t>-</w:t>
            </w:r>
            <w:r w:rsidRPr="00924272">
              <w:rPr>
                <w:szCs w:val="20"/>
                <w:lang w:val="da-DK"/>
              </w:rPr>
              <w:t>udledning</w:t>
            </w:r>
          </w:p>
        </w:tc>
        <w:tc>
          <w:tcPr>
            <w:tcW w:w="4135" w:type="dxa"/>
            <w:shd w:val="clear" w:color="auto" w:fill="E9F0DC"/>
          </w:tcPr>
          <w:p w14:paraId="30D45EE0" w14:textId="77777777" w:rsidR="00D76E34" w:rsidRPr="00924272" w:rsidRDefault="00D76E34" w:rsidP="00C26A14">
            <w:pPr>
              <w:rPr>
                <w:b/>
                <w:lang w:val="da-DK"/>
              </w:rPr>
            </w:pPr>
            <w:r w:rsidRPr="00924272">
              <w:rPr>
                <w:szCs w:val="20"/>
                <w:lang w:val="da-DK"/>
              </w:rPr>
              <w:t>Faktisk opnået reduktion i perioden</w:t>
            </w:r>
          </w:p>
        </w:tc>
      </w:tr>
      <w:tr w:rsidR="00D76E34" w:rsidRPr="00924272" w14:paraId="5841D43A" w14:textId="77777777" w:rsidTr="00D76E34">
        <w:tc>
          <w:tcPr>
            <w:tcW w:w="4962" w:type="dxa"/>
            <w:shd w:val="clear" w:color="auto" w:fill="auto"/>
          </w:tcPr>
          <w:p w14:paraId="1EDB54F8" w14:textId="77777777" w:rsidR="00D76E34" w:rsidRPr="00924272" w:rsidRDefault="00D76E34" w:rsidP="00C26A14">
            <w:pPr>
              <w:rPr>
                <w:szCs w:val="20"/>
                <w:lang w:val="da-DK"/>
              </w:rPr>
            </w:pPr>
            <w:r w:rsidRPr="00924272">
              <w:rPr>
                <w:szCs w:val="20"/>
                <w:lang w:val="da-DK"/>
              </w:rPr>
              <w:t xml:space="preserve">70 Procent </w:t>
            </w:r>
          </w:p>
          <w:p w14:paraId="5F57689C" w14:textId="77777777" w:rsidR="00D76E34" w:rsidRPr="00924272" w:rsidRDefault="00D76E34" w:rsidP="00C26A14">
            <w:pPr>
              <w:rPr>
                <w:szCs w:val="20"/>
                <w:lang w:val="da-DK"/>
              </w:rPr>
            </w:pPr>
            <w:r w:rsidRPr="00924272">
              <w:rPr>
                <w:szCs w:val="20"/>
                <w:lang w:val="da-DK"/>
              </w:rPr>
              <w:t>(EU 2015 reduktionsanbefaling)</w:t>
            </w:r>
          </w:p>
        </w:tc>
        <w:tc>
          <w:tcPr>
            <w:tcW w:w="4135" w:type="dxa"/>
            <w:shd w:val="clear" w:color="auto" w:fill="auto"/>
          </w:tcPr>
          <w:sdt>
            <w:sdtPr>
              <w:rPr>
                <w:szCs w:val="20"/>
                <w:lang w:val="da-DK"/>
              </w:rPr>
              <w:id w:val="850449987"/>
              <w:placeholder>
                <w:docPart w:val="C0C7B53B0EEB4D9EA26DC2DF63C24EB0"/>
              </w:placeholder>
            </w:sdtPr>
            <w:sdtEndPr/>
            <w:sdtContent>
              <w:p w14:paraId="3755238E" w14:textId="77777777" w:rsidR="00D76E34" w:rsidRPr="00924272" w:rsidRDefault="00185B58" w:rsidP="00185B58">
                <w:pPr>
                  <w:rPr>
                    <w:szCs w:val="20"/>
                    <w:lang w:val="da-DK"/>
                  </w:rPr>
                </w:pPr>
                <w:r w:rsidRPr="00185B58">
                  <w:rPr>
                    <w:color w:val="7F7F7F" w:themeColor="text1" w:themeTint="80"/>
                    <w:szCs w:val="20"/>
                    <w:lang w:val="da-DK"/>
                  </w:rPr>
                  <w:t>indsæt værdi</w:t>
                </w:r>
              </w:p>
            </w:sdtContent>
          </w:sdt>
        </w:tc>
      </w:tr>
      <w:tr w:rsidR="00185B58" w:rsidRPr="00924272" w14:paraId="45B11273" w14:textId="77777777" w:rsidTr="00D76E34">
        <w:tc>
          <w:tcPr>
            <w:tcW w:w="4962" w:type="dxa"/>
            <w:shd w:val="clear" w:color="auto" w:fill="auto"/>
          </w:tcPr>
          <w:p w14:paraId="7077A682" w14:textId="77777777" w:rsidR="00185B58" w:rsidRPr="00924272" w:rsidRDefault="00185B58" w:rsidP="00185B58">
            <w:pPr>
              <w:rPr>
                <w:szCs w:val="20"/>
                <w:lang w:val="da-DK"/>
              </w:rPr>
            </w:pPr>
            <w:r w:rsidRPr="00924272">
              <w:rPr>
                <w:szCs w:val="20"/>
                <w:lang w:val="da-DK"/>
              </w:rPr>
              <w:t>Absolut grænse (elektricitet)*</w:t>
            </w:r>
          </w:p>
        </w:tc>
        <w:tc>
          <w:tcPr>
            <w:tcW w:w="4135" w:type="dxa"/>
            <w:shd w:val="clear" w:color="auto" w:fill="auto"/>
          </w:tcPr>
          <w:sdt>
            <w:sdtPr>
              <w:rPr>
                <w:szCs w:val="20"/>
                <w:lang w:val="da-DK"/>
              </w:rPr>
              <w:id w:val="1148558763"/>
              <w:placeholder>
                <w:docPart w:val="DEE89FF3166B4B639F57A178DBD654F4"/>
              </w:placeholder>
            </w:sdtPr>
            <w:sdtEndPr/>
            <w:sdtContent>
              <w:p w14:paraId="393BC994" w14:textId="77777777" w:rsidR="00185B58" w:rsidRPr="00924272" w:rsidRDefault="00185B58" w:rsidP="00185B58">
                <w:pPr>
                  <w:rPr>
                    <w:szCs w:val="20"/>
                    <w:lang w:val="da-DK"/>
                  </w:rPr>
                </w:pPr>
                <w:r w:rsidRPr="00185B58">
                  <w:rPr>
                    <w:color w:val="7F7F7F" w:themeColor="text1" w:themeTint="80"/>
                    <w:szCs w:val="20"/>
                    <w:lang w:val="da-DK"/>
                  </w:rPr>
                  <w:t>indsæt værdi</w:t>
                </w:r>
              </w:p>
            </w:sdtContent>
          </w:sdt>
        </w:tc>
      </w:tr>
      <w:tr w:rsidR="00185B58" w:rsidRPr="00924272" w14:paraId="2D7D0272" w14:textId="77777777" w:rsidTr="00D76E34">
        <w:tc>
          <w:tcPr>
            <w:tcW w:w="4962" w:type="dxa"/>
            <w:shd w:val="clear" w:color="auto" w:fill="auto"/>
          </w:tcPr>
          <w:p w14:paraId="351D9DE5" w14:textId="77777777" w:rsidR="00185B58" w:rsidRPr="00924272" w:rsidRDefault="00185B58" w:rsidP="00185B58">
            <w:pPr>
              <w:rPr>
                <w:szCs w:val="20"/>
                <w:lang w:val="da-DK"/>
              </w:rPr>
            </w:pPr>
            <w:r w:rsidRPr="00924272">
              <w:rPr>
                <w:szCs w:val="20"/>
                <w:lang w:val="da-DK"/>
              </w:rPr>
              <w:t>Absolut grænse (varme)</w:t>
            </w:r>
          </w:p>
        </w:tc>
        <w:tc>
          <w:tcPr>
            <w:tcW w:w="4135" w:type="dxa"/>
            <w:shd w:val="clear" w:color="auto" w:fill="auto"/>
          </w:tcPr>
          <w:sdt>
            <w:sdtPr>
              <w:rPr>
                <w:szCs w:val="20"/>
                <w:lang w:val="da-DK"/>
              </w:rPr>
              <w:id w:val="137695744"/>
              <w:placeholder>
                <w:docPart w:val="347E3C2ACCE64F048E9B1A5CA84C7131"/>
              </w:placeholder>
            </w:sdtPr>
            <w:sdtEndPr/>
            <w:sdtContent>
              <w:p w14:paraId="4C3F250B" w14:textId="77777777" w:rsidR="00185B58" w:rsidRPr="00924272" w:rsidRDefault="00185B58" w:rsidP="00185B58">
                <w:pPr>
                  <w:rPr>
                    <w:szCs w:val="20"/>
                    <w:lang w:val="da-DK"/>
                  </w:rPr>
                </w:pPr>
                <w:r w:rsidRPr="00185B58">
                  <w:rPr>
                    <w:color w:val="7F7F7F" w:themeColor="text1" w:themeTint="80"/>
                    <w:szCs w:val="20"/>
                    <w:lang w:val="da-DK"/>
                  </w:rPr>
                  <w:t>indsæt værdi</w:t>
                </w:r>
              </w:p>
            </w:sdtContent>
          </w:sdt>
        </w:tc>
      </w:tr>
      <w:tr w:rsidR="00185B58" w:rsidRPr="00924272" w14:paraId="6534BF6E" w14:textId="77777777" w:rsidTr="00D76E34">
        <w:tc>
          <w:tcPr>
            <w:tcW w:w="4962" w:type="dxa"/>
            <w:shd w:val="clear" w:color="auto" w:fill="auto"/>
          </w:tcPr>
          <w:p w14:paraId="2FD39506" w14:textId="77777777" w:rsidR="00185B58" w:rsidRPr="00924272" w:rsidRDefault="00185B58" w:rsidP="00185B58">
            <w:pPr>
              <w:rPr>
                <w:szCs w:val="20"/>
                <w:lang w:val="da-DK"/>
              </w:rPr>
            </w:pPr>
            <w:r w:rsidRPr="00924272">
              <w:rPr>
                <w:szCs w:val="20"/>
                <w:lang w:val="da-DK"/>
              </w:rPr>
              <w:t>Absolut grænse (kraft-varme)</w:t>
            </w:r>
          </w:p>
        </w:tc>
        <w:tc>
          <w:tcPr>
            <w:tcW w:w="4135" w:type="dxa"/>
            <w:shd w:val="clear" w:color="auto" w:fill="auto"/>
          </w:tcPr>
          <w:sdt>
            <w:sdtPr>
              <w:rPr>
                <w:szCs w:val="20"/>
                <w:lang w:val="da-DK"/>
              </w:rPr>
              <w:id w:val="1639068597"/>
              <w:placeholder>
                <w:docPart w:val="0A89DD9F6A79499989660CC0335CB94D"/>
              </w:placeholder>
            </w:sdtPr>
            <w:sdtEndPr/>
            <w:sdtContent>
              <w:p w14:paraId="6308D734" w14:textId="77777777" w:rsidR="00185B58" w:rsidRPr="00924272" w:rsidRDefault="00185B58" w:rsidP="00185B58">
                <w:pPr>
                  <w:rPr>
                    <w:szCs w:val="20"/>
                    <w:lang w:val="da-DK"/>
                  </w:rPr>
                </w:pPr>
                <w:r w:rsidRPr="00185B58">
                  <w:rPr>
                    <w:color w:val="7F7F7F" w:themeColor="text1" w:themeTint="80"/>
                    <w:szCs w:val="20"/>
                    <w:lang w:val="da-DK"/>
                  </w:rPr>
                  <w:t>indsæt værdi</w:t>
                </w:r>
              </w:p>
            </w:sdtContent>
          </w:sdt>
        </w:tc>
      </w:tr>
    </w:tbl>
    <w:p w14:paraId="33A0BB20" w14:textId="77777777" w:rsidR="003967C7" w:rsidRPr="00924272" w:rsidRDefault="00664EB0" w:rsidP="00777FAA">
      <w:pPr>
        <w:spacing w:before="240"/>
        <w:rPr>
          <w:szCs w:val="20"/>
          <w:lang w:val="da-DK"/>
        </w:rPr>
      </w:pPr>
      <w:r w:rsidRPr="00A850E7">
        <w:rPr>
          <w:sz w:val="18"/>
          <w:szCs w:val="18"/>
        </w:rPr>
        <w:t>*</w:t>
      </w:r>
      <w:r w:rsidR="00107D9B" w:rsidRPr="00A850E7">
        <w:rPr>
          <w:sz w:val="18"/>
          <w:szCs w:val="18"/>
        </w:rPr>
        <w:t xml:space="preserve">EU fossil fuel comparator: 670 kg/MWh (elektricitet), 335 kg/MWh (kraftvarme)*, 288 kg/MWh (varme). </w:t>
      </w:r>
      <w:r w:rsidR="00107D9B" w:rsidRPr="00924272">
        <w:rPr>
          <w:sz w:val="18"/>
          <w:szCs w:val="18"/>
          <w:lang w:val="da-DK"/>
        </w:rPr>
        <w:t>Alle baseret på energioutput</w:t>
      </w:r>
      <w:r w:rsidR="00577F2C">
        <w:rPr>
          <w:sz w:val="18"/>
          <w:szCs w:val="18"/>
          <w:lang w:val="da-DK"/>
        </w:rPr>
        <w:t>.</w:t>
      </w:r>
    </w:p>
    <w:p w14:paraId="38377E23" w14:textId="77777777" w:rsidR="003967C7" w:rsidRPr="00924272" w:rsidRDefault="003967C7" w:rsidP="003967C7">
      <w:pPr>
        <w:autoSpaceDE w:val="0"/>
        <w:autoSpaceDN w:val="0"/>
        <w:adjustRightInd w:val="0"/>
        <w:spacing w:before="0" w:after="0"/>
        <w:jc w:val="left"/>
        <w:rPr>
          <w:rFonts w:ascii="Times New Roman" w:hAnsi="Times New Roman" w:cs="Times New Roman"/>
          <w:color w:val="000000"/>
          <w:sz w:val="24"/>
          <w:szCs w:val="24"/>
          <w:lang w:val="da-DK"/>
        </w:rPr>
      </w:pPr>
    </w:p>
    <w:p w14:paraId="43EED171" w14:textId="245F142C" w:rsidR="003967C7" w:rsidRPr="00924272" w:rsidRDefault="003967C7" w:rsidP="00FC7143">
      <w:pPr>
        <w:pStyle w:val="Heading2"/>
        <w:numPr>
          <w:ilvl w:val="0"/>
          <w:numId w:val="0"/>
        </w:numPr>
        <w:spacing w:after="240"/>
        <w:rPr>
          <w:rFonts w:ascii="Times New Roman" w:hAnsi="Times New Roman" w:cs="Times New Roman"/>
          <w:color w:val="000000"/>
          <w:szCs w:val="24"/>
          <w:lang w:val="da-DK"/>
        </w:rPr>
      </w:pPr>
      <w:bookmarkStart w:id="6" w:name="_Toc468790519"/>
      <w:r w:rsidRPr="00924272">
        <w:rPr>
          <w:lang w:val="da-DK"/>
        </w:rPr>
        <w:t xml:space="preserve">Den uafhængige revisors </w:t>
      </w:r>
      <w:r w:rsidR="0056593D" w:rsidRPr="00924272">
        <w:rPr>
          <w:lang w:val="da-DK"/>
        </w:rPr>
        <w:t>konklusion</w:t>
      </w:r>
      <w:bookmarkEnd w:id="6"/>
    </w:p>
    <w:tbl>
      <w:tblPr>
        <w:tblStyle w:val="LightShading1"/>
        <w:tblW w:w="906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CellMar>
          <w:top w:w="57" w:type="dxa"/>
          <w:left w:w="57" w:type="dxa"/>
          <w:bottom w:w="57" w:type="dxa"/>
          <w:right w:w="57" w:type="dxa"/>
        </w:tblCellMar>
        <w:tblLook w:val="04A0" w:firstRow="1" w:lastRow="0" w:firstColumn="1" w:lastColumn="0" w:noHBand="0" w:noVBand="1"/>
      </w:tblPr>
      <w:tblGrid>
        <w:gridCol w:w="9067"/>
      </w:tblGrid>
      <w:tr w:rsidR="00CF4B28" w:rsidRPr="00924272" w14:paraId="767FBD7F" w14:textId="77777777" w:rsidTr="00FC714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bottom w:val="single" w:sz="4" w:space="0" w:color="9BBB59"/>
              <w:right w:val="single" w:sz="4" w:space="0" w:color="9BBB59"/>
            </w:tcBorders>
            <w:shd w:val="clear" w:color="auto" w:fill="E9F0DC"/>
            <w:vAlign w:val="center"/>
          </w:tcPr>
          <w:p w14:paraId="3BE5B5E4" w14:textId="77777777" w:rsidR="00CF4B28" w:rsidRPr="00924272" w:rsidRDefault="00600361" w:rsidP="00600361">
            <w:pPr>
              <w:rPr>
                <w:color w:val="005C40"/>
                <w:lang w:val="da-DK"/>
              </w:rPr>
            </w:pPr>
            <w:r w:rsidRPr="00924272">
              <w:rPr>
                <w:color w:val="auto"/>
                <w:lang w:val="da-DK"/>
              </w:rPr>
              <w:t>Revisorens konklusioner og anbefalinger</w:t>
            </w:r>
          </w:p>
        </w:tc>
      </w:tr>
      <w:tr w:rsidR="00600361" w:rsidRPr="00924272" w14:paraId="018F69B7" w14:textId="77777777" w:rsidTr="00FC7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bottom w:val="single" w:sz="4" w:space="0" w:color="9BBB59"/>
              <w:right w:val="single" w:sz="4" w:space="0" w:color="9BBB59" w:themeColor="accent3"/>
            </w:tcBorders>
            <w:shd w:val="clear" w:color="auto" w:fill="auto"/>
            <w:vAlign w:val="center"/>
          </w:tcPr>
          <w:p w14:paraId="1D95B0E4" w14:textId="77777777" w:rsidR="00600361" w:rsidRPr="00924272" w:rsidRDefault="00600361" w:rsidP="00600361">
            <w:pPr>
              <w:spacing w:before="0"/>
              <w:rPr>
                <w:b w:val="0"/>
                <w:i/>
                <w:color w:val="auto"/>
                <w:szCs w:val="20"/>
                <w:lang w:val="da-DK"/>
              </w:rPr>
            </w:pPr>
            <w:r w:rsidRPr="00924272">
              <w:rPr>
                <w:b w:val="0"/>
                <w:i/>
                <w:color w:val="auto"/>
                <w:szCs w:val="20"/>
                <w:lang w:val="da-DK"/>
              </w:rPr>
              <w:t xml:space="preserve">Udfyldes af NEPCon: Generelle kommentarer, Styrker, Svagheder, Mulige forbedringer </w:t>
            </w:r>
          </w:p>
          <w:p w14:paraId="12AFE922" w14:textId="77777777" w:rsidR="00600361" w:rsidRPr="00924272" w:rsidRDefault="00600361" w:rsidP="00600361">
            <w:pPr>
              <w:jc w:val="left"/>
              <w:rPr>
                <w:color w:val="auto"/>
                <w:szCs w:val="20"/>
                <w:lang w:val="da-DK"/>
              </w:rPr>
            </w:pPr>
          </w:p>
        </w:tc>
      </w:tr>
      <w:tr w:rsidR="0025122A" w:rsidRPr="00924272" w14:paraId="5BCB5BB7" w14:textId="77777777" w:rsidTr="00FC7143">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right w:val="single" w:sz="4" w:space="0" w:color="9BBB59" w:themeColor="accent3"/>
            </w:tcBorders>
            <w:shd w:val="clear" w:color="auto" w:fill="auto"/>
            <w:vAlign w:val="center"/>
          </w:tcPr>
          <w:p w14:paraId="75D732F8" w14:textId="77777777" w:rsidR="0025122A" w:rsidRPr="00924272" w:rsidRDefault="0025122A" w:rsidP="005D216F">
            <w:pPr>
              <w:spacing w:before="0"/>
              <w:rPr>
                <w:b w:val="0"/>
                <w:i/>
                <w:szCs w:val="20"/>
                <w:lang w:val="da-DK"/>
              </w:rPr>
            </w:pPr>
            <w:r w:rsidRPr="00924272">
              <w:rPr>
                <w:b w:val="0"/>
                <w:i/>
                <w:szCs w:val="20"/>
                <w:lang w:val="da-DK"/>
              </w:rPr>
              <w:t>Dato og underskrift (NEPCon repræsentant)</w:t>
            </w:r>
          </w:p>
        </w:tc>
      </w:tr>
    </w:tbl>
    <w:p w14:paraId="238A5805" w14:textId="77777777" w:rsidR="00DC1748" w:rsidRPr="00924272" w:rsidRDefault="00DC1748">
      <w:pPr>
        <w:spacing w:before="0" w:line="276" w:lineRule="auto"/>
        <w:jc w:val="left"/>
        <w:rPr>
          <w:szCs w:val="20"/>
          <w:lang w:val="da-DK"/>
        </w:rPr>
      </w:pPr>
    </w:p>
    <w:p w14:paraId="0D5F77CF" w14:textId="23479654" w:rsidR="0056593D" w:rsidRPr="00924272" w:rsidRDefault="0056593D" w:rsidP="00FC7143">
      <w:pPr>
        <w:pStyle w:val="Heading2"/>
        <w:numPr>
          <w:ilvl w:val="0"/>
          <w:numId w:val="0"/>
        </w:numPr>
        <w:spacing w:after="240"/>
        <w:rPr>
          <w:rFonts w:ascii="Times New Roman" w:hAnsi="Times New Roman" w:cs="Times New Roman"/>
          <w:color w:val="000000"/>
          <w:szCs w:val="24"/>
          <w:lang w:val="da-DK"/>
        </w:rPr>
      </w:pPr>
      <w:bookmarkStart w:id="7" w:name="_Toc468790520"/>
      <w:r w:rsidRPr="00924272">
        <w:rPr>
          <w:lang w:val="da-DK"/>
        </w:rPr>
        <w:t>Ledelsens bemærkninger</w:t>
      </w:r>
      <w:bookmarkEnd w:id="7"/>
      <w:r w:rsidR="00A47AFD" w:rsidRPr="00924272">
        <w:rPr>
          <w:lang w:val="da-DK"/>
        </w:rPr>
        <w:t xml:space="preserve"> </w:t>
      </w:r>
    </w:p>
    <w:tbl>
      <w:tblPr>
        <w:tblStyle w:val="LightShading1"/>
        <w:tblW w:w="906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CellMar>
          <w:top w:w="57" w:type="dxa"/>
          <w:left w:w="57" w:type="dxa"/>
          <w:bottom w:w="57" w:type="dxa"/>
          <w:right w:w="57" w:type="dxa"/>
        </w:tblCellMar>
        <w:tblLook w:val="04A0" w:firstRow="1" w:lastRow="0" w:firstColumn="1" w:lastColumn="0" w:noHBand="0" w:noVBand="1"/>
      </w:tblPr>
      <w:tblGrid>
        <w:gridCol w:w="9067"/>
      </w:tblGrid>
      <w:tr w:rsidR="00600361" w:rsidRPr="00924272" w14:paraId="3BDA3D80" w14:textId="77777777" w:rsidTr="00FC714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bottom w:val="single" w:sz="4" w:space="0" w:color="9BBB59"/>
              <w:right w:val="single" w:sz="4" w:space="0" w:color="9BBB59"/>
            </w:tcBorders>
            <w:shd w:val="clear" w:color="auto" w:fill="E9F0DC"/>
            <w:vAlign w:val="center"/>
          </w:tcPr>
          <w:p w14:paraId="2283F853" w14:textId="77777777" w:rsidR="00600361" w:rsidRPr="00924272" w:rsidRDefault="0082375A" w:rsidP="00577F2C">
            <w:pPr>
              <w:keepNext/>
              <w:keepLines/>
              <w:rPr>
                <w:color w:val="005C40"/>
                <w:lang w:val="da-DK"/>
              </w:rPr>
            </w:pPr>
            <w:r w:rsidRPr="00924272">
              <w:rPr>
                <w:color w:val="auto"/>
                <w:lang w:val="da-DK"/>
              </w:rPr>
              <w:t xml:space="preserve">Ledelsens bemærkninger </w:t>
            </w:r>
          </w:p>
        </w:tc>
      </w:tr>
      <w:tr w:rsidR="00600361" w:rsidRPr="00924272" w14:paraId="5932928D" w14:textId="77777777" w:rsidTr="00FC7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bottom w:val="single" w:sz="4" w:space="0" w:color="9BBB59"/>
              <w:right w:val="single" w:sz="4" w:space="0" w:color="9BBB59" w:themeColor="accent3"/>
            </w:tcBorders>
            <w:shd w:val="clear" w:color="auto" w:fill="auto"/>
            <w:vAlign w:val="center"/>
          </w:tcPr>
          <w:sdt>
            <w:sdtPr>
              <w:rPr>
                <w:rStyle w:val="Style1"/>
                <w:i/>
              </w:rPr>
              <w:id w:val="1562900555"/>
              <w:placeholder>
                <w:docPart w:val="C0C7B53B0EEB4D9EA26DC2DF63C24EB0"/>
              </w:placeholder>
            </w:sdtPr>
            <w:sdtEndPr>
              <w:rPr>
                <w:rStyle w:val="Style1"/>
              </w:rPr>
            </w:sdtEndPr>
            <w:sdtContent>
              <w:p w14:paraId="3E763DED" w14:textId="77777777" w:rsidR="00600361" w:rsidRPr="00916A0A" w:rsidRDefault="0082375A" w:rsidP="0082375A">
                <w:pPr>
                  <w:jc w:val="left"/>
                  <w:rPr>
                    <w:b w:val="0"/>
                    <w:i/>
                    <w:color w:val="auto"/>
                    <w:szCs w:val="20"/>
                    <w:lang w:val="da-DK"/>
                  </w:rPr>
                </w:pPr>
                <w:r w:rsidRPr="00FA6962">
                  <w:rPr>
                    <w:rStyle w:val="Style1"/>
                    <w:b w:val="0"/>
                    <w:i/>
                    <w:lang w:val="da-DK"/>
                  </w:rPr>
                  <w:t>Udfyldes af [værket]. Her kan værket redegøre for sin</w:t>
                </w:r>
                <w:r w:rsidR="008A768F" w:rsidRPr="00FA6962">
                  <w:rPr>
                    <w:rStyle w:val="Style1"/>
                    <w:b w:val="0"/>
                    <w:i/>
                    <w:lang w:val="da-DK"/>
                  </w:rPr>
                  <w:t>e</w:t>
                </w:r>
                <w:r w:rsidRPr="00FA6962">
                  <w:rPr>
                    <w:rStyle w:val="Style1"/>
                    <w:b w:val="0"/>
                    <w:i/>
                    <w:lang w:val="da-DK"/>
                  </w:rPr>
                  <w:t xml:space="preserve"> strategier og planer for brug af bæredygtig bioma</w:t>
                </w:r>
                <w:r w:rsidR="00577F2C" w:rsidRPr="00FA6962">
                  <w:rPr>
                    <w:rStyle w:val="Style1"/>
                    <w:b w:val="0"/>
                    <w:i/>
                    <w:lang w:val="da-DK"/>
                  </w:rPr>
                  <w:t>sse, målsætninger mht. dokumenta</w:t>
                </w:r>
                <w:r w:rsidRPr="00FA6962">
                  <w:rPr>
                    <w:rStyle w:val="Style1"/>
                    <w:b w:val="0"/>
                    <w:i/>
                    <w:lang w:val="da-DK"/>
                  </w:rPr>
                  <w:t>t</w:t>
                </w:r>
                <w:r w:rsidR="00577F2C" w:rsidRPr="00FA6962">
                  <w:rPr>
                    <w:rStyle w:val="Style1"/>
                    <w:b w:val="0"/>
                    <w:i/>
                    <w:lang w:val="da-DK"/>
                  </w:rPr>
                  <w:t>i</w:t>
                </w:r>
                <w:r w:rsidRPr="00FA6962">
                  <w:rPr>
                    <w:rStyle w:val="Style1"/>
                    <w:b w:val="0"/>
                    <w:i/>
                    <w:lang w:val="da-DK"/>
                  </w:rPr>
                  <w:t>onsgrad og reduktionsmål, samt kommentere på de konklusioner</w:t>
                </w:r>
                <w:r w:rsidR="008A768F" w:rsidRPr="00FA6962">
                  <w:rPr>
                    <w:rStyle w:val="Style1"/>
                    <w:b w:val="0"/>
                    <w:i/>
                    <w:lang w:val="da-DK"/>
                  </w:rPr>
                  <w:t>,</w:t>
                </w:r>
                <w:r w:rsidRPr="00FA6962">
                  <w:rPr>
                    <w:rStyle w:val="Style1"/>
                    <w:b w:val="0"/>
                    <w:i/>
                    <w:lang w:val="da-DK"/>
                  </w:rPr>
                  <w:t xml:space="preserve"> </w:t>
                </w:r>
                <w:r w:rsidR="008A768F" w:rsidRPr="00FA6962">
                  <w:rPr>
                    <w:rStyle w:val="Style1"/>
                    <w:b w:val="0"/>
                    <w:i/>
                    <w:lang w:val="da-DK"/>
                  </w:rPr>
                  <w:t xml:space="preserve">som </w:t>
                </w:r>
                <w:r w:rsidRPr="00FA6962">
                  <w:rPr>
                    <w:rStyle w:val="Style1"/>
                    <w:b w:val="0"/>
                    <w:i/>
                    <w:lang w:val="da-DK"/>
                  </w:rPr>
                  <w:t>evalueringen har givet anledning til.</w:t>
                </w:r>
              </w:p>
            </w:sdtContent>
          </w:sdt>
        </w:tc>
      </w:tr>
      <w:tr w:rsidR="0025122A" w:rsidRPr="00924272" w14:paraId="4DD1CC5D" w14:textId="77777777" w:rsidTr="00FC7143">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right w:val="single" w:sz="4" w:space="0" w:color="9BBB59" w:themeColor="accent3"/>
            </w:tcBorders>
            <w:shd w:val="clear" w:color="auto" w:fill="auto"/>
            <w:vAlign w:val="center"/>
          </w:tcPr>
          <w:sdt>
            <w:sdtPr>
              <w:rPr>
                <w:i/>
                <w:szCs w:val="20"/>
                <w:lang w:val="da-DK"/>
              </w:rPr>
              <w:id w:val="-310482010"/>
              <w:placeholder>
                <w:docPart w:val="C0C7B53B0EEB4D9EA26DC2DF63C24EB0"/>
              </w:placeholder>
            </w:sdtPr>
            <w:sdtEndPr/>
            <w:sdtContent>
              <w:p w14:paraId="042D02D1" w14:textId="77777777" w:rsidR="0025122A" w:rsidRPr="00916A0A" w:rsidRDefault="0025122A" w:rsidP="005D216F">
                <w:pPr>
                  <w:spacing w:before="0"/>
                  <w:rPr>
                    <w:b w:val="0"/>
                    <w:i/>
                    <w:szCs w:val="20"/>
                    <w:lang w:val="da-DK"/>
                  </w:rPr>
                </w:pPr>
                <w:r w:rsidRPr="00916A0A">
                  <w:rPr>
                    <w:rStyle w:val="Style1"/>
                    <w:b w:val="0"/>
                    <w:i/>
                  </w:rPr>
                  <w:t>Dato og underskrift (Ledelsesrepræsentant)</w:t>
                </w:r>
              </w:p>
            </w:sdtContent>
          </w:sdt>
        </w:tc>
      </w:tr>
    </w:tbl>
    <w:p w14:paraId="0499EDB8" w14:textId="77777777" w:rsidR="00257AE4" w:rsidRPr="00924272" w:rsidRDefault="00257AE4">
      <w:pPr>
        <w:spacing w:before="0" w:line="276" w:lineRule="auto"/>
        <w:jc w:val="left"/>
        <w:rPr>
          <w:szCs w:val="20"/>
          <w:lang w:val="da-DK"/>
        </w:rPr>
      </w:pPr>
      <w:r w:rsidRPr="00924272">
        <w:rPr>
          <w:szCs w:val="20"/>
          <w:lang w:val="da-DK"/>
        </w:rPr>
        <w:br w:type="page"/>
      </w:r>
    </w:p>
    <w:p w14:paraId="20416ED5" w14:textId="49ABE4BB" w:rsidR="00171F23" w:rsidRPr="00924272" w:rsidRDefault="004F1D74" w:rsidP="00C26A14">
      <w:pPr>
        <w:pStyle w:val="Heading1"/>
        <w:rPr>
          <w:lang w:val="da-DK"/>
        </w:rPr>
      </w:pPr>
      <w:bookmarkStart w:id="8" w:name="_Toc468790521"/>
      <w:r w:rsidRPr="00924272">
        <w:rPr>
          <w:lang w:val="da-DK"/>
        </w:rPr>
        <w:lastRenderedPageBreak/>
        <w:t>Indledning</w:t>
      </w:r>
      <w:bookmarkEnd w:id="8"/>
    </w:p>
    <w:p w14:paraId="0945A3B2" w14:textId="77777777" w:rsidR="003313D8" w:rsidRPr="00924272" w:rsidRDefault="00811520" w:rsidP="003313D8">
      <w:pPr>
        <w:jc w:val="left"/>
        <w:rPr>
          <w:szCs w:val="20"/>
          <w:lang w:val="da-DK"/>
        </w:rPr>
      </w:pPr>
      <w:r>
        <w:rPr>
          <w:szCs w:val="20"/>
          <w:lang w:val="da-DK"/>
        </w:rPr>
        <w:t>Formålet med denne rapport er</w:t>
      </w:r>
      <w:r w:rsidR="00314E6D" w:rsidRPr="00924272">
        <w:rPr>
          <w:szCs w:val="20"/>
          <w:lang w:val="da-DK"/>
        </w:rPr>
        <w:t xml:space="preserve"> at beskrive </w:t>
      </w:r>
      <w:sdt>
        <w:sdtPr>
          <w:rPr>
            <w:lang w:val="da-DK"/>
          </w:rPr>
          <w:id w:val="1925919264"/>
          <w:placeholder>
            <w:docPart w:val="6A7ED3C27A894247A9AFA2EC9CF32729"/>
          </w:placeholder>
        </w:sdtPr>
        <w:sdtEndPr/>
        <w:sdtContent>
          <w:r w:rsidR="0053485B">
            <w:rPr>
              <w:lang w:val="da-DK"/>
            </w:rPr>
            <w:t>[</w:t>
          </w:r>
          <w:r w:rsidR="0053485B" w:rsidRPr="00924272">
            <w:rPr>
              <w:lang w:val="da-DK"/>
            </w:rPr>
            <w:t>værket</w:t>
          </w:r>
          <w:r w:rsidR="0053485B">
            <w:rPr>
              <w:lang w:val="da-DK"/>
            </w:rPr>
            <w:t>s]</w:t>
          </w:r>
        </w:sdtContent>
      </w:sdt>
      <w:r w:rsidR="00314E6D" w:rsidRPr="00924272">
        <w:rPr>
          <w:szCs w:val="20"/>
          <w:lang w:val="da-DK"/>
        </w:rPr>
        <w:t xml:space="preserve"> opfyldelse af kravene</w:t>
      </w:r>
      <w:r>
        <w:rPr>
          <w:szCs w:val="20"/>
          <w:lang w:val="da-DK"/>
        </w:rPr>
        <w:t>,</w:t>
      </w:r>
      <w:r w:rsidR="00314E6D" w:rsidRPr="00924272">
        <w:rPr>
          <w:szCs w:val="20"/>
          <w:lang w:val="da-DK"/>
        </w:rPr>
        <w:t xml:space="preserve"> der fremgår af Brancheaftale om sikring af bæredygtig biomasse (træpiller og træflis) af </w:t>
      </w:r>
      <w:r>
        <w:rPr>
          <w:szCs w:val="20"/>
          <w:lang w:val="da-DK"/>
        </w:rPr>
        <w:t>23.</w:t>
      </w:r>
      <w:r w:rsidR="00185B58">
        <w:rPr>
          <w:szCs w:val="20"/>
          <w:lang w:val="da-DK"/>
        </w:rPr>
        <w:t> </w:t>
      </w:r>
      <w:r>
        <w:rPr>
          <w:szCs w:val="20"/>
          <w:lang w:val="da-DK"/>
        </w:rPr>
        <w:t>j</w:t>
      </w:r>
      <w:r w:rsidR="004F65BD" w:rsidRPr="00924272">
        <w:rPr>
          <w:szCs w:val="20"/>
          <w:lang w:val="da-DK"/>
        </w:rPr>
        <w:t>un</w:t>
      </w:r>
      <w:r w:rsidR="00314E6D" w:rsidRPr="00924272">
        <w:rPr>
          <w:szCs w:val="20"/>
          <w:lang w:val="da-DK"/>
        </w:rPr>
        <w:t>i</w:t>
      </w:r>
      <w:r w:rsidR="004F65BD" w:rsidRPr="00924272">
        <w:rPr>
          <w:szCs w:val="20"/>
          <w:lang w:val="da-DK"/>
        </w:rPr>
        <w:t xml:space="preserve"> 2016</w:t>
      </w:r>
      <w:r w:rsidR="00460904" w:rsidRPr="00924272">
        <w:rPr>
          <w:szCs w:val="20"/>
          <w:lang w:val="da-DK"/>
        </w:rPr>
        <w:t xml:space="preserve"> </w:t>
      </w:r>
      <w:r w:rsidR="00165E27" w:rsidRPr="00924272">
        <w:rPr>
          <w:szCs w:val="20"/>
          <w:lang w:val="da-DK"/>
        </w:rPr>
        <w:t>(</w:t>
      </w:r>
      <w:r w:rsidR="00314E6D" w:rsidRPr="00924272">
        <w:rPr>
          <w:szCs w:val="20"/>
          <w:lang w:val="da-DK"/>
        </w:rPr>
        <w:t xml:space="preserve">herefter omtalt som </w:t>
      </w:r>
      <w:r w:rsidR="00165E27" w:rsidRPr="00924272">
        <w:rPr>
          <w:szCs w:val="20"/>
          <w:lang w:val="da-DK"/>
        </w:rPr>
        <w:t>“</w:t>
      </w:r>
      <w:r w:rsidR="00314E6D" w:rsidRPr="00924272">
        <w:rPr>
          <w:szCs w:val="20"/>
          <w:lang w:val="da-DK"/>
        </w:rPr>
        <w:t>Brancheaftalen</w:t>
      </w:r>
      <w:r w:rsidR="00165E27" w:rsidRPr="00924272">
        <w:rPr>
          <w:szCs w:val="20"/>
          <w:lang w:val="da-DK"/>
        </w:rPr>
        <w:t xml:space="preserve">”) </w:t>
      </w:r>
      <w:r w:rsidR="00314E6D" w:rsidRPr="00924272">
        <w:rPr>
          <w:szCs w:val="20"/>
          <w:lang w:val="da-DK"/>
        </w:rPr>
        <w:t xml:space="preserve">for </w:t>
      </w:r>
      <w:sdt>
        <w:sdtPr>
          <w:rPr>
            <w:lang w:val="da-DK"/>
          </w:rPr>
          <w:id w:val="1488673529"/>
          <w:placeholder>
            <w:docPart w:val="03188969AB144316909FF543CF6C8D77"/>
          </w:placeholder>
        </w:sdtPr>
        <w:sdtEndPr/>
        <w:sdtContent>
          <w:r w:rsidR="0053485B">
            <w:rPr>
              <w:lang w:val="da-DK"/>
            </w:rPr>
            <w:t>[</w:t>
          </w:r>
          <w:r w:rsidR="0053485B" w:rsidRPr="00924272">
            <w:rPr>
              <w:lang w:val="da-DK"/>
            </w:rPr>
            <w:t>værket</w:t>
          </w:r>
          <w:r w:rsidR="0053485B">
            <w:rPr>
              <w:lang w:val="da-DK"/>
            </w:rPr>
            <w:t>]</w:t>
          </w:r>
        </w:sdtContent>
      </w:sdt>
      <w:r w:rsidR="003313D8" w:rsidRPr="00924272">
        <w:rPr>
          <w:szCs w:val="20"/>
          <w:lang w:val="da-DK"/>
        </w:rPr>
        <w:t>, herunder, at kravene til andelen af d</w:t>
      </w:r>
      <w:r>
        <w:rPr>
          <w:szCs w:val="20"/>
          <w:lang w:val="da-DK"/>
        </w:rPr>
        <w:t>okumenteret bæredygtig biomasse</w:t>
      </w:r>
      <w:r w:rsidR="003313D8" w:rsidRPr="00924272">
        <w:rPr>
          <w:szCs w:val="20"/>
          <w:lang w:val="da-DK"/>
        </w:rPr>
        <w:t xml:space="preserve"> og målsætningen om reduktion af CO</w:t>
      </w:r>
      <w:r w:rsidR="003313D8" w:rsidRPr="00924272">
        <w:rPr>
          <w:szCs w:val="20"/>
          <w:vertAlign w:val="subscript"/>
          <w:lang w:val="da-DK"/>
        </w:rPr>
        <w:t>2</w:t>
      </w:r>
      <w:r>
        <w:rPr>
          <w:szCs w:val="20"/>
          <w:lang w:val="da-DK"/>
        </w:rPr>
        <w:t>-</w:t>
      </w:r>
      <w:r w:rsidR="003313D8" w:rsidRPr="00924272">
        <w:rPr>
          <w:szCs w:val="20"/>
          <w:lang w:val="da-DK"/>
        </w:rPr>
        <w:t>udledning begge er opfyldt.</w:t>
      </w:r>
    </w:p>
    <w:p w14:paraId="4FA58DA0" w14:textId="77777777" w:rsidR="009928B7" w:rsidRPr="00924272" w:rsidRDefault="009928B7" w:rsidP="00F03C46">
      <w:pPr>
        <w:jc w:val="left"/>
        <w:rPr>
          <w:szCs w:val="20"/>
          <w:lang w:val="da-DK"/>
        </w:rPr>
      </w:pPr>
      <w:r w:rsidRPr="00924272">
        <w:rPr>
          <w:szCs w:val="20"/>
          <w:lang w:val="da-DK"/>
        </w:rPr>
        <w:t xml:space="preserve">Rapporten er baseret på NEPCons evaluering og validering af information og dokumentation, som </w:t>
      </w:r>
      <w:sdt>
        <w:sdtPr>
          <w:rPr>
            <w:lang w:val="da-DK"/>
          </w:rPr>
          <w:id w:val="-434669922"/>
          <w:placeholder>
            <w:docPart w:val="41166AE46A7447CF9C0A3444DB7D29ED"/>
          </w:placeholder>
        </w:sdtPr>
        <w:sdtEndPr/>
        <w:sdtContent>
          <w:r w:rsidR="0053485B">
            <w:rPr>
              <w:lang w:val="da-DK"/>
            </w:rPr>
            <w:t>[</w:t>
          </w:r>
          <w:r w:rsidR="0053485B" w:rsidRPr="00924272">
            <w:rPr>
              <w:lang w:val="da-DK"/>
            </w:rPr>
            <w:t>værket</w:t>
          </w:r>
          <w:r w:rsidR="0053485B">
            <w:rPr>
              <w:lang w:val="da-DK"/>
            </w:rPr>
            <w:t>]</w:t>
          </w:r>
        </w:sdtContent>
      </w:sdt>
      <w:r w:rsidRPr="00924272">
        <w:rPr>
          <w:szCs w:val="20"/>
          <w:lang w:val="da-DK"/>
        </w:rPr>
        <w:t xml:space="preserve"> har fremlagt, og som er beskrevet i de efterfølgende afsnit, der også gengiver NEPCons vurdering af de informationer</w:t>
      </w:r>
      <w:r w:rsidR="00333A28">
        <w:rPr>
          <w:szCs w:val="20"/>
          <w:lang w:val="da-DK"/>
        </w:rPr>
        <w:t>,</w:t>
      </w:r>
      <w:r w:rsidRPr="00924272">
        <w:rPr>
          <w:szCs w:val="20"/>
          <w:lang w:val="da-DK"/>
        </w:rPr>
        <w:t xml:space="preserve"> som evalueringen er baseret på.</w:t>
      </w:r>
    </w:p>
    <w:p w14:paraId="1D37022D" w14:textId="77777777" w:rsidR="00377A49" w:rsidRPr="00924272" w:rsidRDefault="00377A49" w:rsidP="00F03C46">
      <w:pPr>
        <w:jc w:val="left"/>
        <w:rPr>
          <w:szCs w:val="20"/>
          <w:lang w:val="da-DK"/>
        </w:rPr>
      </w:pPr>
      <w:r w:rsidRPr="00924272">
        <w:rPr>
          <w:szCs w:val="20"/>
          <w:lang w:val="da-DK"/>
        </w:rPr>
        <w:t xml:space="preserve">Denne rapport skal, i henhold til brancheaftalen, offentliggøres på </w:t>
      </w:r>
      <w:sdt>
        <w:sdtPr>
          <w:rPr>
            <w:lang w:val="da-DK"/>
          </w:rPr>
          <w:id w:val="2058355426"/>
          <w:placeholder>
            <w:docPart w:val="2E4A9C04D6604A4DBC01E15973C46486"/>
          </w:placeholder>
        </w:sdtPr>
        <w:sdtEndPr/>
        <w:sdtContent>
          <w:r w:rsidR="0053485B">
            <w:rPr>
              <w:lang w:val="da-DK"/>
            </w:rPr>
            <w:t>[</w:t>
          </w:r>
          <w:r w:rsidR="0053485B" w:rsidRPr="00924272">
            <w:rPr>
              <w:lang w:val="da-DK"/>
            </w:rPr>
            <w:t>værket</w:t>
          </w:r>
          <w:r w:rsidR="0053485B">
            <w:rPr>
              <w:lang w:val="da-DK"/>
            </w:rPr>
            <w:t>s]</w:t>
          </w:r>
        </w:sdtContent>
      </w:sdt>
      <w:r w:rsidRPr="00924272">
        <w:rPr>
          <w:szCs w:val="20"/>
          <w:lang w:val="da-DK"/>
        </w:rPr>
        <w:t xml:space="preserve"> hjemmeside, og omfatter information, der har til formål at sikre at off</w:t>
      </w:r>
      <w:r w:rsidR="00333A28">
        <w:rPr>
          <w:szCs w:val="20"/>
          <w:lang w:val="da-DK"/>
        </w:rPr>
        <w:t>entligheden</w:t>
      </w:r>
      <w:r w:rsidRPr="00924272">
        <w:rPr>
          <w:szCs w:val="20"/>
          <w:lang w:val="da-DK"/>
        </w:rPr>
        <w:t xml:space="preserve"> har kendskab til både status for </w:t>
      </w:r>
      <w:sdt>
        <w:sdtPr>
          <w:rPr>
            <w:lang w:val="da-DK"/>
          </w:rPr>
          <w:id w:val="753553526"/>
          <w:placeholder>
            <w:docPart w:val="5167C8D212104363B2506246F5BF4348"/>
          </w:placeholder>
        </w:sdtPr>
        <w:sdtEndPr/>
        <w:sdtContent>
          <w:r w:rsidR="0053485B">
            <w:rPr>
              <w:lang w:val="da-DK"/>
            </w:rPr>
            <w:t>[</w:t>
          </w:r>
          <w:r w:rsidR="0053485B" w:rsidRPr="00924272">
            <w:rPr>
              <w:lang w:val="da-DK"/>
            </w:rPr>
            <w:t>værket</w:t>
          </w:r>
          <w:r w:rsidR="0053485B">
            <w:rPr>
              <w:lang w:val="da-DK"/>
            </w:rPr>
            <w:t>s]</w:t>
          </w:r>
        </w:sdtContent>
      </w:sdt>
      <w:r w:rsidRPr="00924272">
        <w:rPr>
          <w:szCs w:val="20"/>
          <w:lang w:val="da-DK"/>
        </w:rPr>
        <w:t xml:space="preserve"> opfyldelse af Brancheaftalens krav, og hvilket grundlag konklusionerne i rapporten er baseret på. </w:t>
      </w:r>
    </w:p>
    <w:p w14:paraId="625B4406" w14:textId="77777777" w:rsidR="00377A49" w:rsidRPr="00924272" w:rsidRDefault="00377A49" w:rsidP="008106E5">
      <w:pPr>
        <w:jc w:val="left"/>
        <w:rPr>
          <w:szCs w:val="20"/>
          <w:lang w:val="da-DK"/>
        </w:rPr>
      </w:pPr>
      <w:r w:rsidRPr="00924272">
        <w:rPr>
          <w:szCs w:val="20"/>
          <w:lang w:val="da-DK"/>
        </w:rPr>
        <w:t>Oplysninger</w:t>
      </w:r>
      <w:r w:rsidR="00333A28">
        <w:rPr>
          <w:szCs w:val="20"/>
          <w:lang w:val="da-DK"/>
        </w:rPr>
        <w:t>,</w:t>
      </w:r>
      <w:r w:rsidRPr="00924272">
        <w:rPr>
          <w:szCs w:val="20"/>
          <w:lang w:val="da-DK"/>
        </w:rPr>
        <w:t xml:space="preserve"> som indgår i evalueringen, men som ifølge </w:t>
      </w:r>
      <w:sdt>
        <w:sdtPr>
          <w:rPr>
            <w:lang w:val="da-DK"/>
          </w:rPr>
          <w:id w:val="1022204663"/>
          <w:placeholder>
            <w:docPart w:val="5531224DCF9643209F6DD518C4C8E546"/>
          </w:placeholder>
        </w:sdtPr>
        <w:sdtEndPr/>
        <w:sdtContent>
          <w:r w:rsidR="0053485B">
            <w:rPr>
              <w:lang w:val="da-DK"/>
            </w:rPr>
            <w:t>[</w:t>
          </w:r>
          <w:r w:rsidR="0053485B" w:rsidRPr="00924272">
            <w:rPr>
              <w:lang w:val="da-DK"/>
            </w:rPr>
            <w:t>værket</w:t>
          </w:r>
          <w:r w:rsidR="0053485B">
            <w:rPr>
              <w:lang w:val="da-DK"/>
            </w:rPr>
            <w:t>]</w:t>
          </w:r>
        </w:sdtContent>
      </w:sdt>
      <w:r w:rsidRPr="00924272">
        <w:rPr>
          <w:szCs w:val="20"/>
          <w:lang w:val="da-DK"/>
        </w:rPr>
        <w:t xml:space="preserve"> er fortrolige, og som NEPCon ikke </w:t>
      </w:r>
      <w:r w:rsidR="00CF5276" w:rsidRPr="00924272">
        <w:rPr>
          <w:szCs w:val="20"/>
          <w:lang w:val="da-DK"/>
        </w:rPr>
        <w:t>vurderer</w:t>
      </w:r>
      <w:r w:rsidR="00CF5276">
        <w:rPr>
          <w:szCs w:val="20"/>
          <w:lang w:val="da-DK"/>
        </w:rPr>
        <w:t xml:space="preserve"> er nødvendige at offentligg</w:t>
      </w:r>
      <w:r w:rsidRPr="00924272">
        <w:rPr>
          <w:szCs w:val="20"/>
          <w:lang w:val="da-DK"/>
        </w:rPr>
        <w:t xml:space="preserve">øre for at </w:t>
      </w:r>
      <w:r w:rsidR="003313D8" w:rsidRPr="00924272">
        <w:rPr>
          <w:szCs w:val="20"/>
          <w:lang w:val="da-DK"/>
        </w:rPr>
        <w:t>underbygge</w:t>
      </w:r>
      <w:r w:rsidRPr="00924272">
        <w:rPr>
          <w:szCs w:val="20"/>
          <w:lang w:val="da-DK"/>
        </w:rPr>
        <w:t xml:space="preserve"> konklusionerne i rapporten, er ikke medtaget i den offentligt tilgængelige rapport.</w:t>
      </w:r>
    </w:p>
    <w:p w14:paraId="624D858D" w14:textId="77777777" w:rsidR="000E204F" w:rsidRPr="00924272" w:rsidRDefault="00EA11E4" w:rsidP="008106E5">
      <w:pPr>
        <w:autoSpaceDE w:val="0"/>
        <w:autoSpaceDN w:val="0"/>
        <w:adjustRightInd w:val="0"/>
        <w:snapToGrid w:val="0"/>
        <w:jc w:val="left"/>
        <w:rPr>
          <w:szCs w:val="20"/>
          <w:lang w:val="da-DK"/>
        </w:rPr>
      </w:pPr>
      <w:r>
        <w:rPr>
          <w:rFonts w:cs="Arial"/>
          <w:color w:val="000000"/>
          <w:szCs w:val="20"/>
          <w:lang w:val="da-DK"/>
        </w:rPr>
        <w:t>Kravene for bæredygtig</w:t>
      </w:r>
      <w:r w:rsidR="000E204F" w:rsidRPr="00924272">
        <w:rPr>
          <w:rFonts w:cs="Arial"/>
          <w:color w:val="000000"/>
          <w:szCs w:val="20"/>
          <w:lang w:val="da-DK"/>
        </w:rPr>
        <w:t xml:space="preserve"> biomasse, som </w:t>
      </w:r>
      <w:r w:rsidR="00CF5276">
        <w:rPr>
          <w:rFonts w:cs="Arial"/>
          <w:color w:val="000000"/>
          <w:szCs w:val="20"/>
          <w:lang w:val="da-DK"/>
        </w:rPr>
        <w:t>defineret i denne brancheaftale</w:t>
      </w:r>
      <w:r w:rsidR="000E204F" w:rsidRPr="00924272">
        <w:rPr>
          <w:rFonts w:cs="Arial"/>
          <w:color w:val="000000"/>
          <w:szCs w:val="20"/>
          <w:lang w:val="da-DK"/>
        </w:rPr>
        <w:t>, omfatter alle el- og varmeproducerende værker i Danmark, som anvender biomasse. For at sikre, at der ikke bliver pålagt uforholdsvis</w:t>
      </w:r>
      <w:r w:rsidR="000E204F" w:rsidRPr="00924272">
        <w:rPr>
          <w:szCs w:val="20"/>
          <w:lang w:val="da-DK"/>
        </w:rPr>
        <w:t xml:space="preserve"> høje omkostninger på mindre værker, er det kun værker med en indfyret effekt på mere end 20 MW, der er omfattet af dokumentationskravene</w:t>
      </w:r>
      <w:r w:rsidR="008106E5">
        <w:rPr>
          <w:szCs w:val="20"/>
          <w:lang w:val="da-DK"/>
        </w:rPr>
        <w:t>.</w:t>
      </w:r>
    </w:p>
    <w:p w14:paraId="5309573A" w14:textId="77777777" w:rsidR="00444DDB" w:rsidRPr="00924272" w:rsidRDefault="008C7D69" w:rsidP="008106E5">
      <w:pPr>
        <w:jc w:val="left"/>
        <w:rPr>
          <w:szCs w:val="20"/>
          <w:lang w:val="da-DK"/>
        </w:rPr>
      </w:pPr>
      <w:r w:rsidRPr="00924272">
        <w:rPr>
          <w:szCs w:val="20"/>
          <w:lang w:val="da-DK"/>
        </w:rPr>
        <w:t xml:space="preserve">Interessenter, der ønsker at </w:t>
      </w:r>
      <w:r w:rsidR="008A4D30">
        <w:rPr>
          <w:szCs w:val="20"/>
          <w:lang w:val="da-DK"/>
        </w:rPr>
        <w:t>påpege fejl eller mangler</w:t>
      </w:r>
      <w:r w:rsidRPr="00924272">
        <w:rPr>
          <w:szCs w:val="20"/>
          <w:lang w:val="da-DK"/>
        </w:rPr>
        <w:t xml:space="preserve"> i rapporten eller grundlaget for rapportens konklusioner, bedes rette skriftlig henvendelse til </w:t>
      </w:r>
      <w:sdt>
        <w:sdtPr>
          <w:rPr>
            <w:lang w:val="da-DK"/>
          </w:rPr>
          <w:id w:val="-1397051291"/>
          <w:placeholder>
            <w:docPart w:val="A4B0D4B520DD46E28CD06E1B29E5F21B"/>
          </w:placeholder>
        </w:sdtPr>
        <w:sdtEndPr/>
        <w:sdtContent>
          <w:r w:rsidR="0053485B">
            <w:rPr>
              <w:lang w:val="da-DK"/>
            </w:rPr>
            <w:t>[</w:t>
          </w:r>
          <w:r w:rsidR="0053485B" w:rsidRPr="00924272">
            <w:rPr>
              <w:lang w:val="da-DK"/>
            </w:rPr>
            <w:t>værket</w:t>
          </w:r>
          <w:r w:rsidR="0053485B">
            <w:rPr>
              <w:lang w:val="da-DK"/>
            </w:rPr>
            <w:t>]</w:t>
          </w:r>
        </w:sdtContent>
      </w:sdt>
      <w:r w:rsidRPr="00924272">
        <w:rPr>
          <w:szCs w:val="20"/>
          <w:lang w:val="da-DK"/>
        </w:rPr>
        <w:t xml:space="preserve"> eller NEPCon (se kontaktoplysninger på rapportens forside), som vil vurdere henvendelsen indenfor 3</w:t>
      </w:r>
      <w:r w:rsidR="0053485B">
        <w:rPr>
          <w:szCs w:val="20"/>
          <w:lang w:val="da-DK"/>
        </w:rPr>
        <w:t> </w:t>
      </w:r>
      <w:r w:rsidRPr="00924272">
        <w:rPr>
          <w:szCs w:val="20"/>
          <w:lang w:val="da-DK"/>
        </w:rPr>
        <w:t>uger fra den er modtaget</w:t>
      </w:r>
      <w:r w:rsidR="00D554DB" w:rsidRPr="00924272">
        <w:rPr>
          <w:szCs w:val="20"/>
          <w:lang w:val="da-DK"/>
        </w:rPr>
        <w:t>.</w:t>
      </w:r>
    </w:p>
    <w:p w14:paraId="28642037" w14:textId="68596079" w:rsidR="00FA33ED" w:rsidRPr="00924272" w:rsidRDefault="00BA742E" w:rsidP="00C26A14">
      <w:pPr>
        <w:pStyle w:val="Heading1"/>
        <w:rPr>
          <w:lang w:val="da-DK"/>
        </w:rPr>
      </w:pPr>
      <w:bookmarkStart w:id="9" w:name="_Toc468790522"/>
      <w:r w:rsidRPr="00924272">
        <w:rPr>
          <w:lang w:val="da-DK"/>
        </w:rPr>
        <w:t>Afg</w:t>
      </w:r>
      <w:r w:rsidR="008A4D30">
        <w:rPr>
          <w:lang w:val="da-DK"/>
        </w:rPr>
        <w:t>r</w:t>
      </w:r>
      <w:r w:rsidRPr="00924272">
        <w:rPr>
          <w:lang w:val="da-DK"/>
        </w:rPr>
        <w:t>æ</w:t>
      </w:r>
      <w:r w:rsidR="008A4D30">
        <w:rPr>
          <w:lang w:val="da-DK"/>
        </w:rPr>
        <w:t>n</w:t>
      </w:r>
      <w:r w:rsidRPr="00924272">
        <w:rPr>
          <w:lang w:val="da-DK"/>
        </w:rPr>
        <w:t>sning af evalueringen</w:t>
      </w:r>
      <w:bookmarkEnd w:id="9"/>
      <w:r w:rsidRPr="00924272">
        <w:rPr>
          <w:lang w:val="da-DK"/>
        </w:rPr>
        <w:t xml:space="preserve"> </w:t>
      </w:r>
    </w:p>
    <w:p w14:paraId="2434B726" w14:textId="77777777" w:rsidR="00995711" w:rsidRPr="00924272" w:rsidRDefault="00BA742E" w:rsidP="00866DAC">
      <w:pPr>
        <w:rPr>
          <w:lang w:val="da-DK"/>
        </w:rPr>
      </w:pPr>
      <w:r w:rsidRPr="00924272">
        <w:rPr>
          <w:lang w:val="da-DK"/>
        </w:rPr>
        <w:t>[Udfyldes af NEPCon]</w:t>
      </w:r>
    </w:p>
    <w:tbl>
      <w:tblPr>
        <w:tblStyle w:val="LightShading1"/>
        <w:tblW w:w="906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CellMar>
          <w:top w:w="57" w:type="dxa"/>
          <w:left w:w="57" w:type="dxa"/>
          <w:bottom w:w="57" w:type="dxa"/>
          <w:right w:w="57" w:type="dxa"/>
        </w:tblCellMar>
        <w:tblLook w:val="04A0" w:firstRow="1" w:lastRow="0" w:firstColumn="1" w:lastColumn="0" w:noHBand="0" w:noVBand="1"/>
      </w:tblPr>
      <w:tblGrid>
        <w:gridCol w:w="2547"/>
        <w:gridCol w:w="6520"/>
      </w:tblGrid>
      <w:tr w:rsidR="00D76E34" w:rsidRPr="00924272" w14:paraId="0E2331BE" w14:textId="77777777" w:rsidTr="0009281D">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9BBB59"/>
              <w:left w:val="single" w:sz="4" w:space="0" w:color="9BBB59"/>
              <w:bottom w:val="single" w:sz="4" w:space="0" w:color="9BBB59"/>
              <w:right w:val="single" w:sz="4" w:space="0" w:color="9BBB59"/>
            </w:tcBorders>
            <w:shd w:val="clear" w:color="auto" w:fill="E9F0DC"/>
            <w:vAlign w:val="center"/>
          </w:tcPr>
          <w:p w14:paraId="1562E621" w14:textId="5CF8ADDA" w:rsidR="00D76E34" w:rsidRPr="00924272" w:rsidRDefault="00F74356" w:rsidP="00956F7D">
            <w:pPr>
              <w:pStyle w:val="Heading2"/>
              <w:numPr>
                <w:ilvl w:val="0"/>
                <w:numId w:val="0"/>
              </w:numPr>
              <w:outlineLvl w:val="1"/>
              <w:rPr>
                <w:color w:val="005C40"/>
                <w:lang w:val="da-DK"/>
              </w:rPr>
            </w:pPr>
            <w:bookmarkStart w:id="10" w:name="_Toc468790523"/>
            <w:r w:rsidRPr="00924272">
              <w:rPr>
                <w:lang w:val="da-DK"/>
              </w:rPr>
              <w:t>Evalueringsomfang og proces</w:t>
            </w:r>
            <w:bookmarkEnd w:id="10"/>
            <w:r w:rsidRPr="00924272">
              <w:rPr>
                <w:lang w:val="da-DK"/>
              </w:rPr>
              <w:t xml:space="preserve"> </w:t>
            </w:r>
          </w:p>
        </w:tc>
      </w:tr>
      <w:tr w:rsidR="00D76E34" w:rsidRPr="00924272" w14:paraId="504C0069" w14:textId="77777777" w:rsidTr="0009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BBB59"/>
              <w:left w:val="single" w:sz="4" w:space="0" w:color="9BBB59" w:themeColor="accent3"/>
              <w:right w:val="single" w:sz="4" w:space="0" w:color="9BBB59" w:themeColor="accent3"/>
            </w:tcBorders>
            <w:shd w:val="clear" w:color="auto" w:fill="auto"/>
            <w:vAlign w:val="center"/>
          </w:tcPr>
          <w:p w14:paraId="773810E0" w14:textId="77777777" w:rsidR="00D76E34" w:rsidRPr="00924272" w:rsidRDefault="00F74356" w:rsidP="00F74356">
            <w:pPr>
              <w:spacing w:before="0"/>
              <w:jc w:val="left"/>
              <w:rPr>
                <w:color w:val="auto"/>
                <w:szCs w:val="20"/>
                <w:lang w:val="da-DK"/>
              </w:rPr>
            </w:pPr>
            <w:r w:rsidRPr="00924272">
              <w:rPr>
                <w:i/>
                <w:lang w:val="da-DK"/>
              </w:rPr>
              <w:t xml:space="preserve">Overblik over evalueringen </w:t>
            </w:r>
          </w:p>
        </w:tc>
        <w:tc>
          <w:tcPr>
            <w:tcW w:w="6520" w:type="dxa"/>
            <w:tcBorders>
              <w:top w:val="single" w:sz="4" w:space="0" w:color="9BBB59"/>
              <w:left w:val="single" w:sz="4" w:space="0" w:color="9BBB59" w:themeColor="accent3"/>
              <w:right w:val="single" w:sz="4" w:space="0" w:color="9BBB59" w:themeColor="accent3"/>
            </w:tcBorders>
            <w:shd w:val="clear" w:color="auto" w:fill="auto"/>
            <w:vAlign w:val="center"/>
          </w:tcPr>
          <w:p w14:paraId="3CEC4CD3" w14:textId="77777777" w:rsidR="00D76E34" w:rsidRPr="00924272" w:rsidRDefault="00F74356" w:rsidP="009D78A9">
            <w:pPr>
              <w:jc w:val="left"/>
              <w:cnfStyle w:val="000000100000" w:firstRow="0" w:lastRow="0" w:firstColumn="0" w:lastColumn="0" w:oddVBand="0" w:evenVBand="0" w:oddHBand="1" w:evenHBand="0" w:firstRowFirstColumn="0" w:firstRowLastColumn="0" w:lastRowFirstColumn="0" w:lastRowLastColumn="0"/>
              <w:rPr>
                <w:color w:val="auto"/>
                <w:szCs w:val="20"/>
                <w:lang w:val="da-DK"/>
              </w:rPr>
            </w:pPr>
            <w:r w:rsidRPr="00924272">
              <w:rPr>
                <w:i/>
                <w:lang w:val="da-DK"/>
              </w:rPr>
              <w:t xml:space="preserve">Beskrivelse </w:t>
            </w:r>
            <w:r w:rsidR="009D78A9" w:rsidRPr="00924272">
              <w:rPr>
                <w:i/>
                <w:lang w:val="da-DK"/>
              </w:rPr>
              <w:t xml:space="preserve">af </w:t>
            </w:r>
            <w:r w:rsidRPr="00924272">
              <w:rPr>
                <w:i/>
                <w:lang w:val="da-DK"/>
              </w:rPr>
              <w:t xml:space="preserve">evalueringens omfang med henblik på at bekræfte at relevante lokaliteter, afdelinger og procedurer er </w:t>
            </w:r>
            <w:r w:rsidR="005839C5" w:rsidRPr="00924272">
              <w:rPr>
                <w:i/>
                <w:lang w:val="da-DK"/>
              </w:rPr>
              <w:t>evalueret</w:t>
            </w:r>
            <w:r w:rsidR="005839C5">
              <w:rPr>
                <w:i/>
                <w:lang w:val="da-DK"/>
              </w:rPr>
              <w:t>.</w:t>
            </w:r>
          </w:p>
        </w:tc>
      </w:tr>
      <w:tr w:rsidR="00D76E34" w:rsidRPr="00924272" w14:paraId="790E44AC" w14:textId="77777777" w:rsidTr="0009281D">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9BBB59" w:themeColor="accent3"/>
              <w:right w:val="single" w:sz="4" w:space="0" w:color="9BBB59" w:themeColor="accent3"/>
            </w:tcBorders>
            <w:shd w:val="clear" w:color="auto" w:fill="auto"/>
            <w:vAlign w:val="center"/>
          </w:tcPr>
          <w:p w14:paraId="0EB89A1C" w14:textId="77777777" w:rsidR="00D76E34" w:rsidRPr="00924272" w:rsidRDefault="00F74356" w:rsidP="00F74356">
            <w:pPr>
              <w:spacing w:before="0"/>
              <w:rPr>
                <w:color w:val="auto"/>
                <w:szCs w:val="20"/>
                <w:lang w:val="da-DK"/>
              </w:rPr>
            </w:pPr>
            <w:r w:rsidRPr="00924272">
              <w:rPr>
                <w:color w:val="auto"/>
                <w:szCs w:val="20"/>
                <w:lang w:val="da-DK"/>
              </w:rPr>
              <w:t>Evalueringsproces</w:t>
            </w:r>
            <w:r w:rsidR="00E458F8" w:rsidRPr="00924272">
              <w:rPr>
                <w:color w:val="auto"/>
                <w:szCs w:val="20"/>
                <w:lang w:val="da-DK"/>
              </w:rPr>
              <w:t xml:space="preserve"> </w:t>
            </w:r>
          </w:p>
        </w:tc>
        <w:tc>
          <w:tcPr>
            <w:tcW w:w="6520" w:type="dxa"/>
            <w:tcBorders>
              <w:left w:val="single" w:sz="4" w:space="0" w:color="9BBB59" w:themeColor="accent3"/>
              <w:right w:val="single" w:sz="4" w:space="0" w:color="9BBB59" w:themeColor="accent3"/>
            </w:tcBorders>
            <w:shd w:val="clear" w:color="auto" w:fill="auto"/>
            <w:vAlign w:val="center"/>
          </w:tcPr>
          <w:p w14:paraId="5AFCCF1B" w14:textId="77777777" w:rsidR="00C6601F" w:rsidRPr="00922109" w:rsidRDefault="00C6601F" w:rsidP="00C6601F">
            <w:pPr>
              <w:jc w:val="left"/>
              <w:cnfStyle w:val="000000000000" w:firstRow="0" w:lastRow="0" w:firstColumn="0" w:lastColumn="0" w:oddVBand="0" w:evenVBand="0" w:oddHBand="0" w:evenHBand="0" w:firstRowFirstColumn="0" w:firstRowLastColumn="0" w:lastRowFirstColumn="0" w:lastRowLastColumn="0"/>
              <w:rPr>
                <w:i/>
                <w:color w:val="auto"/>
                <w:szCs w:val="20"/>
                <w:lang w:val="da-DK"/>
              </w:rPr>
            </w:pPr>
            <w:r w:rsidRPr="00922109">
              <w:rPr>
                <w:i/>
                <w:color w:val="auto"/>
                <w:szCs w:val="20"/>
                <w:lang w:val="da-DK"/>
              </w:rPr>
              <w:t>Angiv datoer og lokaliteter for alle evalueringsaktiviteter (fx</w:t>
            </w:r>
            <w:r w:rsidR="0053485B">
              <w:rPr>
                <w:i/>
                <w:color w:val="auto"/>
                <w:szCs w:val="20"/>
                <w:lang w:val="da-DK"/>
              </w:rPr>
              <w:t> </w:t>
            </w:r>
            <w:r w:rsidRPr="00922109">
              <w:rPr>
                <w:i/>
                <w:color w:val="auto"/>
                <w:szCs w:val="20"/>
                <w:lang w:val="da-DK"/>
              </w:rPr>
              <w:t>pre-assessment, desk audit, hovedkontor-audit, leverandør-audit, site audit, osv.). Identificer de personer, der er involveret, og angiv den omtrentlige varighed for hver aktivitet. Et tabelformat kan anvendes.</w:t>
            </w:r>
          </w:p>
          <w:p w14:paraId="2FA21BB9" w14:textId="77777777" w:rsidR="00A80408" w:rsidRPr="00A11007" w:rsidRDefault="00C6601F" w:rsidP="00C6601F">
            <w:pPr>
              <w:jc w:val="left"/>
              <w:cnfStyle w:val="000000000000" w:firstRow="0" w:lastRow="0" w:firstColumn="0" w:lastColumn="0" w:oddVBand="0" w:evenVBand="0" w:oddHBand="0" w:evenHBand="0" w:firstRowFirstColumn="0" w:firstRowLastColumn="0" w:lastRowFirstColumn="0" w:lastRowLastColumn="0"/>
              <w:rPr>
                <w:color w:val="auto"/>
                <w:szCs w:val="20"/>
                <w:highlight w:val="yellow"/>
                <w:lang w:val="da-DK"/>
              </w:rPr>
            </w:pPr>
            <w:r w:rsidRPr="00922109">
              <w:rPr>
                <w:i/>
                <w:color w:val="auto"/>
                <w:szCs w:val="20"/>
                <w:lang w:val="da-DK"/>
              </w:rPr>
              <w:t>Giv en generel beskrivelse, der skitserer hvert trin i evalueringen. Hvis det er relevant, inkluder pre-assessment besøg. Beskrivelsen bør angive, hvad der blev auditeret, hvilke auditmetoder der blev anvendt, og hvor tidsforbrug var betydeligt. Nævn specifikt evaluering af eventuelle kritiske kontrolpunkter (CCP'er), der blev identificeret.</w:t>
            </w:r>
          </w:p>
        </w:tc>
      </w:tr>
      <w:tr w:rsidR="00D76E34" w:rsidRPr="00922109" w14:paraId="431D7617" w14:textId="77777777" w:rsidTr="0009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9BBB59" w:themeColor="accent3"/>
              <w:right w:val="single" w:sz="4" w:space="0" w:color="9BBB59" w:themeColor="accent3"/>
            </w:tcBorders>
            <w:shd w:val="clear" w:color="auto" w:fill="auto"/>
            <w:vAlign w:val="center"/>
          </w:tcPr>
          <w:p w14:paraId="336D6ABA" w14:textId="77777777" w:rsidR="00D76E34" w:rsidRPr="00924272" w:rsidRDefault="0025122A" w:rsidP="0025122A">
            <w:pPr>
              <w:jc w:val="left"/>
              <w:rPr>
                <w:szCs w:val="20"/>
                <w:lang w:val="da-DK"/>
              </w:rPr>
            </w:pPr>
            <w:r w:rsidRPr="00924272">
              <w:rPr>
                <w:szCs w:val="20"/>
                <w:lang w:val="da-DK"/>
              </w:rPr>
              <w:t xml:space="preserve">Interessentinddragelse </w:t>
            </w:r>
          </w:p>
        </w:tc>
        <w:tc>
          <w:tcPr>
            <w:tcW w:w="6520" w:type="dxa"/>
            <w:tcBorders>
              <w:left w:val="single" w:sz="4" w:space="0" w:color="9BBB59" w:themeColor="accent3"/>
              <w:right w:val="single" w:sz="4" w:space="0" w:color="9BBB59" w:themeColor="accent3"/>
            </w:tcBorders>
            <w:shd w:val="clear" w:color="auto" w:fill="auto"/>
            <w:vAlign w:val="center"/>
          </w:tcPr>
          <w:p w14:paraId="07A43F4F" w14:textId="77777777" w:rsidR="00922109" w:rsidRPr="00922109" w:rsidRDefault="00C6601F" w:rsidP="00922109">
            <w:pPr>
              <w:jc w:val="left"/>
              <w:cnfStyle w:val="000000100000" w:firstRow="0" w:lastRow="0" w:firstColumn="0" w:lastColumn="0" w:oddVBand="0" w:evenVBand="0" w:oddHBand="1" w:evenHBand="0" w:firstRowFirstColumn="0" w:firstRowLastColumn="0" w:lastRowFirstColumn="0" w:lastRowLastColumn="0"/>
              <w:rPr>
                <w:i/>
                <w:szCs w:val="20"/>
                <w:highlight w:val="yellow"/>
                <w:lang w:val="da-DK"/>
              </w:rPr>
            </w:pPr>
            <w:r w:rsidRPr="00922109">
              <w:rPr>
                <w:i/>
                <w:szCs w:val="20"/>
                <w:lang w:val="da-DK"/>
              </w:rPr>
              <w:t>Giv en generel beskrivelse af processen for høring af interessenter, og håndtering af klage</w:t>
            </w:r>
            <w:r>
              <w:rPr>
                <w:i/>
                <w:szCs w:val="20"/>
                <w:lang w:val="da-DK"/>
              </w:rPr>
              <w:t>r modtaget af organisationen og</w:t>
            </w:r>
            <w:r w:rsidRPr="00922109">
              <w:rPr>
                <w:i/>
                <w:szCs w:val="20"/>
                <w:lang w:val="da-DK"/>
              </w:rPr>
              <w:t>/</w:t>
            </w:r>
            <w:r>
              <w:rPr>
                <w:i/>
                <w:szCs w:val="20"/>
                <w:lang w:val="da-DK"/>
              </w:rPr>
              <w:t>eller NEPCon i rapportering</w:t>
            </w:r>
            <w:r w:rsidRPr="00922109">
              <w:rPr>
                <w:i/>
                <w:szCs w:val="20"/>
                <w:lang w:val="da-DK"/>
              </w:rPr>
              <w:t>sperioden.</w:t>
            </w:r>
          </w:p>
        </w:tc>
      </w:tr>
    </w:tbl>
    <w:p w14:paraId="5C4839A1" w14:textId="77777777" w:rsidR="00995711" w:rsidRPr="00922109" w:rsidRDefault="00995711" w:rsidP="00FA33ED">
      <w:pPr>
        <w:rPr>
          <w:lang w:val="da-DK"/>
        </w:rPr>
      </w:pPr>
    </w:p>
    <w:p w14:paraId="59D7B732" w14:textId="3FE8A1D6" w:rsidR="00FA33ED" w:rsidRPr="00924272" w:rsidRDefault="00BA742E" w:rsidP="003618E3">
      <w:pPr>
        <w:pStyle w:val="Heading1"/>
        <w:rPr>
          <w:lang w:val="da-DK"/>
        </w:rPr>
      </w:pPr>
      <w:bookmarkStart w:id="11" w:name="_Toc468790524"/>
      <w:r w:rsidRPr="00924272">
        <w:rPr>
          <w:lang w:val="da-DK"/>
        </w:rPr>
        <w:lastRenderedPageBreak/>
        <w:t xml:space="preserve">Beskrivelse af </w:t>
      </w:r>
      <w:sdt>
        <w:sdtPr>
          <w:rPr>
            <w:lang w:val="da-DK"/>
          </w:rPr>
          <w:id w:val="1609151347"/>
          <w:placeholder>
            <w:docPart w:val="635C9549DC42436EB7C66180FA08D446"/>
          </w:placeholder>
        </w:sdtPr>
        <w:sdtEndPr/>
        <w:sdtContent>
          <w:r w:rsidR="0053485B">
            <w:rPr>
              <w:lang w:val="da-DK"/>
            </w:rPr>
            <w:t>[</w:t>
          </w:r>
          <w:r w:rsidR="0053485B" w:rsidRPr="00924272">
            <w:rPr>
              <w:lang w:val="da-DK"/>
            </w:rPr>
            <w:t>værket</w:t>
          </w:r>
          <w:r w:rsidR="0053485B">
            <w:rPr>
              <w:lang w:val="da-DK"/>
            </w:rPr>
            <w:t>]</w:t>
          </w:r>
        </w:sdtContent>
      </w:sdt>
      <w:bookmarkEnd w:id="11"/>
    </w:p>
    <w:p w14:paraId="439BCD9C" w14:textId="3F001F92" w:rsidR="00165E27" w:rsidRPr="00924272" w:rsidRDefault="00552736" w:rsidP="00956F7D">
      <w:pPr>
        <w:pStyle w:val="Heading2"/>
        <w:rPr>
          <w:lang w:val="da-DK"/>
        </w:rPr>
      </w:pPr>
      <w:bookmarkStart w:id="12" w:name="_Toc468790525"/>
      <w:r w:rsidRPr="00924272">
        <w:rPr>
          <w:lang w:val="da-DK"/>
        </w:rPr>
        <w:t>Genere</w:t>
      </w:r>
      <w:r w:rsidR="00F56004" w:rsidRPr="00924272">
        <w:rPr>
          <w:lang w:val="da-DK"/>
        </w:rPr>
        <w:t xml:space="preserve">l </w:t>
      </w:r>
      <w:r w:rsidR="008A3F14" w:rsidRPr="00924272">
        <w:rPr>
          <w:lang w:val="da-DK"/>
        </w:rPr>
        <w:t>informat</w:t>
      </w:r>
      <w:r w:rsidR="0027035E" w:rsidRPr="00924272">
        <w:rPr>
          <w:lang w:val="da-DK"/>
        </w:rPr>
        <w:t>i</w:t>
      </w:r>
      <w:r w:rsidR="008A3F14" w:rsidRPr="00924272">
        <w:rPr>
          <w:lang w:val="da-DK"/>
        </w:rPr>
        <w:t xml:space="preserve">on </w:t>
      </w:r>
      <w:r w:rsidR="009D78A9" w:rsidRPr="00924272">
        <w:rPr>
          <w:lang w:val="da-DK"/>
        </w:rPr>
        <w:t xml:space="preserve">om </w:t>
      </w:r>
      <w:sdt>
        <w:sdtPr>
          <w:rPr>
            <w:lang w:val="da-DK"/>
          </w:rPr>
          <w:id w:val="1301426585"/>
          <w:placeholder>
            <w:docPart w:val="53906B3CE65D4A52BA96B3F46FD3CC39"/>
          </w:placeholder>
        </w:sdtPr>
        <w:sdtEndPr/>
        <w:sdtContent>
          <w:r w:rsidR="0053485B">
            <w:rPr>
              <w:lang w:val="da-DK"/>
            </w:rPr>
            <w:t>[</w:t>
          </w:r>
          <w:r w:rsidR="0053485B" w:rsidRPr="00924272">
            <w:rPr>
              <w:lang w:val="da-DK"/>
            </w:rPr>
            <w:t>værket</w:t>
          </w:r>
          <w:r w:rsidR="0053485B">
            <w:rPr>
              <w:lang w:val="da-DK"/>
            </w:rPr>
            <w:t>]</w:t>
          </w:r>
        </w:sdtContent>
      </w:sdt>
      <w:bookmarkEnd w:id="12"/>
      <w:r w:rsidR="00935151" w:rsidRPr="00924272">
        <w:rPr>
          <w:lang w:val="da-DK"/>
        </w:rPr>
        <w:t xml:space="preserve"> </w:t>
      </w:r>
    </w:p>
    <w:tbl>
      <w:tblPr>
        <w:tblStyle w:val="LightShading1"/>
        <w:tblW w:w="906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CellMar>
          <w:top w:w="57" w:type="dxa"/>
          <w:left w:w="57" w:type="dxa"/>
          <w:bottom w:w="57" w:type="dxa"/>
          <w:right w:w="57" w:type="dxa"/>
        </w:tblCellMar>
        <w:tblLook w:val="04A0" w:firstRow="1" w:lastRow="0" w:firstColumn="1" w:lastColumn="0" w:noHBand="0" w:noVBand="1"/>
      </w:tblPr>
      <w:tblGrid>
        <w:gridCol w:w="9067"/>
      </w:tblGrid>
      <w:tr w:rsidR="00C96711" w:rsidRPr="00924272" w14:paraId="6D6D9405" w14:textId="77777777" w:rsidTr="0009281D">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bottom w:val="single" w:sz="4" w:space="0" w:color="9BBB59"/>
              <w:right w:val="single" w:sz="4" w:space="0" w:color="9BBB59"/>
            </w:tcBorders>
            <w:shd w:val="clear" w:color="auto" w:fill="E9F0DC"/>
            <w:vAlign w:val="center"/>
          </w:tcPr>
          <w:p w14:paraId="4B2BA859" w14:textId="77777777" w:rsidR="00935151" w:rsidRPr="00924272" w:rsidRDefault="00334AF0" w:rsidP="00935151">
            <w:pPr>
              <w:rPr>
                <w:lang w:val="da-DK"/>
              </w:rPr>
            </w:pPr>
            <w:r w:rsidRPr="00924272">
              <w:rPr>
                <w:lang w:val="da-DK"/>
              </w:rPr>
              <w:t xml:space="preserve">Organisation og </w:t>
            </w:r>
            <w:r w:rsidR="00886936" w:rsidRPr="00924272">
              <w:rPr>
                <w:lang w:val="da-DK"/>
              </w:rPr>
              <w:t>faciliteter</w:t>
            </w:r>
            <w:r w:rsidR="00935151" w:rsidRPr="00924272">
              <w:rPr>
                <w:lang w:val="da-DK"/>
              </w:rPr>
              <w:t xml:space="preserve"> </w:t>
            </w:r>
          </w:p>
          <w:p w14:paraId="64E62D88" w14:textId="77777777" w:rsidR="00C96711" w:rsidRPr="00924272" w:rsidRDefault="00935151" w:rsidP="00935151">
            <w:pPr>
              <w:rPr>
                <w:b w:val="0"/>
                <w:color w:val="005C40"/>
                <w:lang w:val="da-DK"/>
              </w:rPr>
            </w:pPr>
            <w:r w:rsidRPr="00924272">
              <w:rPr>
                <w:b w:val="0"/>
                <w:i/>
                <w:lang w:val="da-DK"/>
              </w:rPr>
              <w:t>{Udfyldes af Værket eller af NEPCon}</w:t>
            </w:r>
          </w:p>
        </w:tc>
      </w:tr>
      <w:tr w:rsidR="00334AF0" w:rsidRPr="00924272" w14:paraId="3217494E" w14:textId="77777777" w:rsidTr="0009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9BBB59"/>
              <w:left w:val="single" w:sz="4" w:space="0" w:color="9BBB59" w:themeColor="accent3"/>
              <w:right w:val="single" w:sz="4" w:space="0" w:color="9BBB59" w:themeColor="accent3"/>
            </w:tcBorders>
            <w:shd w:val="clear" w:color="auto" w:fill="auto"/>
            <w:vAlign w:val="center"/>
          </w:tcPr>
          <w:sdt>
            <w:sdtPr>
              <w:rPr>
                <w:rStyle w:val="Style1"/>
                <w:i/>
              </w:rPr>
              <w:id w:val="1455980545"/>
              <w:placeholder>
                <w:docPart w:val="C0C7B53B0EEB4D9EA26DC2DF63C24EB0"/>
              </w:placeholder>
            </w:sdtPr>
            <w:sdtEndPr>
              <w:rPr>
                <w:rStyle w:val="Style1"/>
              </w:rPr>
            </w:sdtEndPr>
            <w:sdtContent>
              <w:p w14:paraId="1FD466F3" w14:textId="77777777" w:rsidR="00935151" w:rsidRPr="00FA6962" w:rsidRDefault="00935151" w:rsidP="00935151">
                <w:pPr>
                  <w:jc w:val="left"/>
                  <w:rPr>
                    <w:rStyle w:val="Style1"/>
                    <w:b w:val="0"/>
                    <w:i/>
                    <w:lang w:val="da-DK"/>
                  </w:rPr>
                </w:pPr>
                <w:r w:rsidRPr="00FA6962">
                  <w:rPr>
                    <w:rStyle w:val="Style1"/>
                    <w:b w:val="0"/>
                    <w:i/>
                    <w:lang w:val="da-DK"/>
                  </w:rPr>
                  <w:t>Generel beskrivelse af værket af relevans for offentligheden i forhold til brancheaftalen</w:t>
                </w:r>
                <w:r w:rsidR="00886936" w:rsidRPr="00FA6962">
                  <w:rPr>
                    <w:rStyle w:val="Style1"/>
                    <w:b w:val="0"/>
                    <w:i/>
                    <w:lang w:val="da-DK"/>
                  </w:rPr>
                  <w:t>.</w:t>
                </w:r>
              </w:p>
              <w:p w14:paraId="327E37BE" w14:textId="77777777" w:rsidR="00334AF0" w:rsidRPr="00FA6962" w:rsidRDefault="00334AF0" w:rsidP="00935151">
                <w:pPr>
                  <w:jc w:val="left"/>
                  <w:rPr>
                    <w:rStyle w:val="Style1"/>
                    <w:b w:val="0"/>
                    <w:i/>
                    <w:lang w:val="da-DK"/>
                  </w:rPr>
                </w:pPr>
                <w:r w:rsidRPr="00FA6962">
                  <w:rPr>
                    <w:rStyle w:val="Style1"/>
                    <w:b w:val="0"/>
                    <w:i/>
                    <w:lang w:val="da-DK"/>
                  </w:rPr>
                  <w:t>B</w:t>
                </w:r>
                <w:r w:rsidR="00935151" w:rsidRPr="00FA6962">
                  <w:rPr>
                    <w:rStyle w:val="Style1"/>
                    <w:b w:val="0"/>
                    <w:i/>
                    <w:lang w:val="da-DK"/>
                  </w:rPr>
                  <w:t xml:space="preserve">eskriv ledelsessystem, herunder organisation, </w:t>
                </w:r>
                <w:r w:rsidRPr="00FA6962">
                  <w:rPr>
                    <w:rStyle w:val="Style1"/>
                    <w:b w:val="0"/>
                    <w:i/>
                    <w:lang w:val="da-DK"/>
                  </w:rPr>
                  <w:t xml:space="preserve">ansvar </w:t>
                </w:r>
                <w:r w:rsidR="00935151" w:rsidRPr="00FA6962">
                  <w:rPr>
                    <w:rStyle w:val="Style1"/>
                    <w:b w:val="0"/>
                    <w:i/>
                    <w:lang w:val="da-DK"/>
                  </w:rPr>
                  <w:t xml:space="preserve">og procedurer for indkøb af biomasse og </w:t>
                </w:r>
                <w:r w:rsidRPr="00FA6962">
                  <w:rPr>
                    <w:rStyle w:val="Style1"/>
                    <w:b w:val="0"/>
                    <w:i/>
                    <w:lang w:val="da-DK"/>
                  </w:rPr>
                  <w:t>opfyldelse af brancheaftalen krav hos Energiproducenten</w:t>
                </w:r>
                <w:r w:rsidR="00886936" w:rsidRPr="00FA6962">
                  <w:rPr>
                    <w:rStyle w:val="Style1"/>
                    <w:b w:val="0"/>
                    <w:i/>
                    <w:lang w:val="da-DK"/>
                  </w:rPr>
                  <w:t>.</w:t>
                </w:r>
              </w:p>
              <w:p w14:paraId="2F2D4818" w14:textId="77777777" w:rsidR="00935151" w:rsidRPr="00FA6962" w:rsidRDefault="00935151" w:rsidP="00935151">
                <w:pPr>
                  <w:jc w:val="left"/>
                  <w:rPr>
                    <w:rStyle w:val="Style1"/>
                    <w:b w:val="0"/>
                    <w:i/>
                    <w:lang w:val="da-DK"/>
                  </w:rPr>
                </w:pPr>
                <w:r w:rsidRPr="00FA6962">
                  <w:rPr>
                    <w:rStyle w:val="Style1"/>
                    <w:b w:val="0"/>
                    <w:i/>
                    <w:lang w:val="da-DK"/>
                  </w:rPr>
                  <w:t>Beskriv hvilke faciliteter værket drifter, og som indgår i rapporteringen</w:t>
                </w:r>
                <w:r w:rsidR="00886936" w:rsidRPr="00FA6962">
                  <w:rPr>
                    <w:rStyle w:val="Style1"/>
                    <w:b w:val="0"/>
                    <w:i/>
                    <w:lang w:val="da-DK"/>
                  </w:rPr>
                  <w:t>.</w:t>
                </w:r>
              </w:p>
              <w:p w14:paraId="773392E9" w14:textId="77777777" w:rsidR="00935151" w:rsidRPr="00FA6962" w:rsidRDefault="00935151" w:rsidP="00935151">
                <w:pPr>
                  <w:jc w:val="left"/>
                  <w:rPr>
                    <w:rStyle w:val="Style1"/>
                    <w:b w:val="0"/>
                    <w:i/>
                    <w:lang w:val="da-DK"/>
                  </w:rPr>
                </w:pPr>
                <w:r w:rsidRPr="00FA6962">
                  <w:rPr>
                    <w:rStyle w:val="Style1"/>
                    <w:b w:val="0"/>
                    <w:i/>
                    <w:lang w:val="da-DK"/>
                  </w:rPr>
                  <w:t xml:space="preserve">Beskriv værkets størrelse (indfyret effekt), totalt og fordelt på de enkelte </w:t>
                </w:r>
                <w:r w:rsidR="00886936" w:rsidRPr="00FA6962">
                  <w:rPr>
                    <w:rStyle w:val="Style1"/>
                    <w:b w:val="0"/>
                    <w:i/>
                    <w:lang w:val="da-DK"/>
                  </w:rPr>
                  <w:t>faciliteter</w:t>
                </w:r>
                <w:r w:rsidRPr="00FA6962">
                  <w:rPr>
                    <w:rStyle w:val="Style1"/>
                    <w:b w:val="0"/>
                    <w:i/>
                    <w:lang w:val="da-DK"/>
                  </w:rPr>
                  <w:t xml:space="preserve"> (hvis relevant)</w:t>
                </w:r>
                <w:r w:rsidR="00886936" w:rsidRPr="00FA6962">
                  <w:rPr>
                    <w:rStyle w:val="Style1"/>
                    <w:b w:val="0"/>
                    <w:i/>
                    <w:lang w:val="da-DK"/>
                  </w:rPr>
                  <w:t>.</w:t>
                </w:r>
              </w:p>
            </w:sdtContent>
          </w:sdt>
          <w:p w14:paraId="1097FED1" w14:textId="77777777" w:rsidR="00BE7740" w:rsidRPr="00924272" w:rsidRDefault="00BE7740" w:rsidP="00935151">
            <w:pPr>
              <w:jc w:val="left"/>
              <w:rPr>
                <w:b w:val="0"/>
                <w:color w:val="auto"/>
                <w:szCs w:val="20"/>
                <w:lang w:val="da-DK"/>
              </w:rPr>
            </w:pPr>
          </w:p>
        </w:tc>
      </w:tr>
    </w:tbl>
    <w:p w14:paraId="426403B6" w14:textId="77777777" w:rsidR="007D7F19" w:rsidRPr="00924272" w:rsidRDefault="007D7F19" w:rsidP="00165E27">
      <w:pPr>
        <w:rPr>
          <w:i/>
          <w:lang w:val="da-DK"/>
        </w:rPr>
      </w:pPr>
    </w:p>
    <w:p w14:paraId="11EF36CF" w14:textId="1D8634A6" w:rsidR="00165E27" w:rsidRPr="00924272" w:rsidRDefault="00BE01B6" w:rsidP="00956F7D">
      <w:pPr>
        <w:pStyle w:val="Heading2"/>
        <w:rPr>
          <w:lang w:val="da-DK"/>
        </w:rPr>
      </w:pPr>
      <w:bookmarkStart w:id="13" w:name="_Toc468790526"/>
      <w:r w:rsidRPr="00924272">
        <w:rPr>
          <w:lang w:val="da-DK"/>
        </w:rPr>
        <w:t>Sporbarhed og volumenopgørelse</w:t>
      </w:r>
      <w:bookmarkEnd w:id="13"/>
    </w:p>
    <w:tbl>
      <w:tblPr>
        <w:tblW w:w="9072" w:type="dxa"/>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CellMar>
          <w:top w:w="57" w:type="dxa"/>
          <w:left w:w="57" w:type="dxa"/>
          <w:bottom w:w="57" w:type="dxa"/>
          <w:right w:w="57" w:type="dxa"/>
        </w:tblCellMar>
        <w:tblLook w:val="0000" w:firstRow="0" w:lastRow="0" w:firstColumn="0" w:lastColumn="0" w:noHBand="0" w:noVBand="0"/>
      </w:tblPr>
      <w:tblGrid>
        <w:gridCol w:w="7371"/>
        <w:gridCol w:w="1701"/>
      </w:tblGrid>
      <w:tr w:rsidR="00737546" w:rsidRPr="00924272" w14:paraId="479B1121" w14:textId="77777777" w:rsidTr="00E56E1B">
        <w:tc>
          <w:tcPr>
            <w:tcW w:w="7371" w:type="dxa"/>
            <w:tcBorders>
              <w:bottom w:val="single" w:sz="4" w:space="0" w:color="91B11B"/>
            </w:tcBorders>
            <w:shd w:val="clear" w:color="auto" w:fill="E9F0DC"/>
          </w:tcPr>
          <w:p w14:paraId="211666F0" w14:textId="77777777" w:rsidR="0031123D" w:rsidRPr="00924272" w:rsidRDefault="00BE01B6" w:rsidP="004133E6">
            <w:pPr>
              <w:spacing w:beforeLines="20" w:before="48" w:afterLines="20" w:after="48"/>
              <w:ind w:right="72"/>
              <w:jc w:val="left"/>
              <w:rPr>
                <w:b/>
                <w:bCs/>
                <w:lang w:val="da-DK"/>
              </w:rPr>
            </w:pPr>
            <w:r w:rsidRPr="00924272">
              <w:rPr>
                <w:b/>
                <w:lang w:val="da-DK"/>
              </w:rPr>
              <w:t xml:space="preserve">Generel beskrivelse af </w:t>
            </w:r>
            <w:r w:rsidR="0031123D" w:rsidRPr="00924272">
              <w:rPr>
                <w:b/>
                <w:lang w:val="da-DK"/>
              </w:rPr>
              <w:t>v</w:t>
            </w:r>
            <w:r w:rsidR="00737546" w:rsidRPr="00924272">
              <w:rPr>
                <w:b/>
                <w:lang w:val="da-DK"/>
              </w:rPr>
              <w:t>olume</w:t>
            </w:r>
            <w:r w:rsidR="00471663">
              <w:rPr>
                <w:b/>
                <w:lang w:val="da-DK"/>
              </w:rPr>
              <w:t>nopgørelse og sporbarheds</w:t>
            </w:r>
            <w:r w:rsidR="0031123D" w:rsidRPr="00924272">
              <w:rPr>
                <w:b/>
                <w:lang w:val="da-DK"/>
              </w:rPr>
              <w:t>sy</w:t>
            </w:r>
            <w:r w:rsidR="00471663">
              <w:rPr>
                <w:b/>
                <w:lang w:val="da-DK"/>
              </w:rPr>
              <w:t>s</w:t>
            </w:r>
            <w:r w:rsidR="0031123D" w:rsidRPr="00924272">
              <w:rPr>
                <w:b/>
                <w:lang w:val="da-DK"/>
              </w:rPr>
              <w:t xml:space="preserve">tem </w:t>
            </w:r>
          </w:p>
          <w:p w14:paraId="7377C074" w14:textId="77777777" w:rsidR="00737546" w:rsidRPr="00924272" w:rsidRDefault="006E02E3" w:rsidP="004133E6">
            <w:pPr>
              <w:spacing w:beforeLines="20" w:before="48" w:afterLines="20" w:after="48"/>
              <w:ind w:right="72"/>
              <w:jc w:val="left"/>
              <w:rPr>
                <w:b/>
                <w:bCs/>
                <w:lang w:val="da-DK"/>
              </w:rPr>
            </w:pPr>
            <w:r w:rsidRPr="00924272">
              <w:rPr>
                <w:i/>
                <w:lang w:val="da-DK"/>
              </w:rPr>
              <w:t>{Udfyldes af Værket eller af NEPCon}</w:t>
            </w:r>
          </w:p>
        </w:tc>
        <w:tc>
          <w:tcPr>
            <w:tcW w:w="1701" w:type="dxa"/>
            <w:tcBorders>
              <w:bottom w:val="single" w:sz="4" w:space="0" w:color="91B11B"/>
            </w:tcBorders>
            <w:shd w:val="clear" w:color="auto" w:fill="E9F0DC"/>
          </w:tcPr>
          <w:p w14:paraId="541F15FB" w14:textId="77777777" w:rsidR="00737546" w:rsidRPr="00924272" w:rsidRDefault="00D06D2D" w:rsidP="00D06D2D">
            <w:pPr>
              <w:spacing w:beforeLines="20" w:before="48" w:afterLines="20" w:after="48"/>
              <w:jc w:val="center"/>
              <w:rPr>
                <w:b/>
                <w:bCs/>
                <w:lang w:val="da-DK"/>
              </w:rPr>
            </w:pPr>
            <w:r w:rsidRPr="00924272">
              <w:rPr>
                <w:b/>
                <w:bCs/>
                <w:szCs w:val="20"/>
                <w:lang w:val="da-DK"/>
              </w:rPr>
              <w:t>Krav opfyldt</w:t>
            </w:r>
          </w:p>
        </w:tc>
      </w:tr>
      <w:tr w:rsidR="00737546" w:rsidRPr="00924272" w14:paraId="3AE123DE" w14:textId="77777777" w:rsidTr="00E56E1B">
        <w:tc>
          <w:tcPr>
            <w:tcW w:w="7371" w:type="dxa"/>
            <w:shd w:val="clear" w:color="auto" w:fill="FFFFFF" w:themeFill="background1"/>
          </w:tcPr>
          <w:sdt>
            <w:sdtPr>
              <w:rPr>
                <w:i/>
                <w:lang w:val="da-DK"/>
              </w:rPr>
              <w:id w:val="-470130829"/>
              <w:placeholder>
                <w:docPart w:val="C0C7B53B0EEB4D9EA26DC2DF63C24EB0"/>
              </w:placeholder>
            </w:sdtPr>
            <w:sdtEndPr/>
            <w:sdtContent>
              <w:p w14:paraId="22ECFBC0" w14:textId="77777777" w:rsidR="00737546" w:rsidRPr="00924272" w:rsidRDefault="004E3D12" w:rsidP="004133E6">
                <w:pPr>
                  <w:spacing w:beforeLines="20" w:before="48" w:afterLines="20" w:after="48"/>
                  <w:ind w:right="72"/>
                  <w:jc w:val="left"/>
                  <w:rPr>
                    <w:i/>
                    <w:lang w:val="da-DK"/>
                  </w:rPr>
                </w:pPr>
                <w:r w:rsidRPr="00924272">
                  <w:rPr>
                    <w:i/>
                    <w:lang w:val="da-DK"/>
                  </w:rPr>
                  <w:t>Beskriv hvordan værket sikrer kendskab til oprindelse af modtaget biomasse til følgende typer af oprindelse:</w:t>
                </w:r>
              </w:p>
              <w:p w14:paraId="7882C9A4" w14:textId="77777777" w:rsidR="004E3D12" w:rsidRPr="00924272" w:rsidRDefault="004E3D12" w:rsidP="004133E6">
                <w:pPr>
                  <w:pStyle w:val="ListParagraph"/>
                  <w:numPr>
                    <w:ilvl w:val="0"/>
                    <w:numId w:val="12"/>
                  </w:numPr>
                  <w:spacing w:beforeLines="20" w:before="48" w:afterLines="20" w:after="48"/>
                  <w:ind w:right="72"/>
                  <w:jc w:val="left"/>
                  <w:rPr>
                    <w:i/>
                    <w:lang w:val="da-DK"/>
                  </w:rPr>
                </w:pPr>
                <w:r w:rsidRPr="00924272">
                  <w:rPr>
                    <w:i/>
                    <w:lang w:val="da-DK"/>
                  </w:rPr>
                  <w:t>Landeoprindelse</w:t>
                </w:r>
              </w:p>
              <w:p w14:paraId="4C7E9110" w14:textId="77777777" w:rsidR="004E3D12" w:rsidRPr="00924272" w:rsidRDefault="001647F5" w:rsidP="004133E6">
                <w:pPr>
                  <w:pStyle w:val="ListParagraph"/>
                  <w:numPr>
                    <w:ilvl w:val="0"/>
                    <w:numId w:val="12"/>
                  </w:numPr>
                  <w:spacing w:beforeLines="20" w:before="48" w:afterLines="20" w:after="48"/>
                  <w:ind w:right="72"/>
                  <w:jc w:val="left"/>
                  <w:rPr>
                    <w:i/>
                    <w:lang w:val="da-DK"/>
                  </w:rPr>
                </w:pPr>
                <w:r>
                  <w:rPr>
                    <w:i/>
                    <w:lang w:val="da-DK"/>
                  </w:rPr>
                  <w:t>Evt. t</w:t>
                </w:r>
                <w:r w:rsidR="004E3D12" w:rsidRPr="00924272">
                  <w:rPr>
                    <w:i/>
                    <w:lang w:val="da-DK"/>
                  </w:rPr>
                  <w:t>ræarter</w:t>
                </w:r>
              </w:p>
              <w:p w14:paraId="2E8FEFA6" w14:textId="77777777" w:rsidR="004E3D12" w:rsidRPr="00924272" w:rsidRDefault="00B73354" w:rsidP="004133E6">
                <w:pPr>
                  <w:pStyle w:val="ListParagraph"/>
                  <w:numPr>
                    <w:ilvl w:val="0"/>
                    <w:numId w:val="12"/>
                  </w:numPr>
                  <w:spacing w:beforeLines="20" w:before="48" w:afterLines="20" w:after="48"/>
                  <w:ind w:right="72"/>
                  <w:jc w:val="left"/>
                  <w:rPr>
                    <w:i/>
                    <w:lang w:val="da-DK"/>
                  </w:rPr>
                </w:pPr>
                <w:r>
                  <w:rPr>
                    <w:i/>
                    <w:lang w:val="da-DK"/>
                  </w:rPr>
                  <w:t>Ikke-Skovoprindelse (kan evt. s</w:t>
                </w:r>
                <w:r w:rsidR="004E3D12" w:rsidRPr="00924272">
                  <w:rPr>
                    <w:i/>
                    <w:lang w:val="da-DK"/>
                  </w:rPr>
                  <w:t>pecificeres yderligere til typer af oprindelse f.eks. læhegn, naturarealer mv)</w:t>
                </w:r>
              </w:p>
              <w:p w14:paraId="62E98F2A" w14:textId="77777777" w:rsidR="004E3D12" w:rsidRPr="00924272" w:rsidRDefault="004E3D12" w:rsidP="004133E6">
                <w:pPr>
                  <w:pStyle w:val="ListParagraph"/>
                  <w:numPr>
                    <w:ilvl w:val="0"/>
                    <w:numId w:val="12"/>
                  </w:numPr>
                  <w:spacing w:beforeLines="20" w:before="48" w:afterLines="20" w:after="48"/>
                  <w:ind w:right="72"/>
                  <w:jc w:val="left"/>
                  <w:rPr>
                    <w:i/>
                    <w:lang w:val="da-DK"/>
                  </w:rPr>
                </w:pPr>
                <w:r w:rsidRPr="00924272">
                  <w:rPr>
                    <w:i/>
                    <w:lang w:val="da-DK"/>
                  </w:rPr>
                  <w:t>Skovoprindelse omfattet af dokumentation for bæredygtighed</w:t>
                </w:r>
              </w:p>
              <w:p w14:paraId="3526329F" w14:textId="77777777" w:rsidR="004E3D12" w:rsidRPr="00924272" w:rsidRDefault="004E3D12" w:rsidP="004133E6">
                <w:pPr>
                  <w:pStyle w:val="ListParagraph"/>
                  <w:numPr>
                    <w:ilvl w:val="0"/>
                    <w:numId w:val="12"/>
                  </w:numPr>
                  <w:spacing w:beforeLines="20" w:before="48" w:afterLines="20" w:after="48"/>
                  <w:ind w:right="72"/>
                  <w:jc w:val="left"/>
                  <w:rPr>
                    <w:i/>
                    <w:lang w:val="da-DK"/>
                  </w:rPr>
                </w:pPr>
                <w:r w:rsidRPr="00924272">
                  <w:rPr>
                    <w:i/>
                    <w:lang w:val="da-DK"/>
                  </w:rPr>
                  <w:t xml:space="preserve">Skovoprindelse </w:t>
                </w:r>
                <w:r w:rsidR="0009483A" w:rsidRPr="00924272">
                  <w:rPr>
                    <w:i/>
                    <w:lang w:val="da-DK"/>
                  </w:rPr>
                  <w:t>uden dokumentation</w:t>
                </w:r>
              </w:p>
            </w:sdtContent>
          </w:sdt>
          <w:p w14:paraId="1570DAFA" w14:textId="77777777" w:rsidR="004E3D12" w:rsidRPr="00924272" w:rsidRDefault="004E3D12" w:rsidP="004133E6">
            <w:pPr>
              <w:spacing w:beforeLines="20" w:before="48" w:afterLines="20" w:after="48"/>
              <w:ind w:right="72"/>
              <w:jc w:val="left"/>
              <w:rPr>
                <w:lang w:val="da-DK"/>
              </w:rPr>
            </w:pPr>
          </w:p>
        </w:tc>
        <w:tc>
          <w:tcPr>
            <w:tcW w:w="1701" w:type="dxa"/>
            <w:shd w:val="clear" w:color="auto" w:fill="FFFFFF" w:themeFill="background1"/>
            <w:vAlign w:val="center"/>
          </w:tcPr>
          <w:p w14:paraId="258D5ACD" w14:textId="77777777" w:rsidR="00737546" w:rsidRPr="00924272" w:rsidRDefault="001963DF" w:rsidP="00E56E1B">
            <w:pPr>
              <w:spacing w:beforeLines="20" w:before="48" w:afterLines="20" w:after="48"/>
              <w:jc w:val="center"/>
              <w:rPr>
                <w:lang w:val="da-DK"/>
              </w:rPr>
            </w:pPr>
            <w:sdt>
              <w:sdtPr>
                <w:rPr>
                  <w:rFonts w:eastAsiaTheme="majorEastAsia" w:cstheme="majorBidi"/>
                  <w:b/>
                  <w:bCs/>
                  <w:sz w:val="24"/>
                  <w:szCs w:val="24"/>
                  <w:lang w:val="da-DK"/>
                </w:rPr>
                <w:id w:val="-1994095581"/>
                <w:placeholder>
                  <w:docPart w:val="2E5A72ED29DF4FB184D57D09252DEC6F"/>
                </w:placeholder>
                <w:dropDownList>
                  <w:listItem w:displayText="Ja" w:value="Ja"/>
                  <w:listItem w:displayText="Nej" w:value="Nej"/>
                </w:dropDownList>
              </w:sdtPr>
              <w:sdtEndPr/>
              <w:sdtContent>
                <w:r w:rsidR="00AB2C7D">
                  <w:rPr>
                    <w:rFonts w:eastAsiaTheme="majorEastAsia" w:cstheme="majorBidi"/>
                    <w:b/>
                    <w:bCs/>
                    <w:sz w:val="24"/>
                    <w:szCs w:val="24"/>
                    <w:lang w:val="da-DK"/>
                  </w:rPr>
                  <w:t>Ja</w:t>
                </w:r>
              </w:sdtContent>
            </w:sdt>
            <w:r w:rsidR="00737546" w:rsidRPr="00924272">
              <w:rPr>
                <w:rFonts w:eastAsiaTheme="majorEastAsia" w:cstheme="majorBidi"/>
                <w:b/>
                <w:bCs/>
                <w:sz w:val="24"/>
                <w:szCs w:val="24"/>
                <w:lang w:val="da-DK"/>
              </w:rPr>
              <w:t xml:space="preserve"> </w:t>
            </w:r>
          </w:p>
        </w:tc>
      </w:tr>
      <w:tr w:rsidR="00737546" w:rsidRPr="00924272" w14:paraId="62B92507" w14:textId="77777777" w:rsidTr="00E56E1B">
        <w:tc>
          <w:tcPr>
            <w:tcW w:w="9072" w:type="dxa"/>
            <w:gridSpan w:val="2"/>
            <w:shd w:val="clear" w:color="auto" w:fill="FFFFFF" w:themeFill="background1"/>
          </w:tcPr>
          <w:p w14:paraId="6A29DABB" w14:textId="58C9D28D" w:rsidR="00737546" w:rsidRPr="00924272" w:rsidRDefault="00380B8A" w:rsidP="004133E6">
            <w:pPr>
              <w:spacing w:beforeLines="20" w:before="48" w:afterLines="20" w:after="48"/>
              <w:jc w:val="left"/>
              <w:rPr>
                <w:lang w:val="da-DK"/>
              </w:rPr>
            </w:pPr>
            <w:r w:rsidRPr="00924272">
              <w:rPr>
                <w:lang w:val="da-DK"/>
              </w:rPr>
              <w:t>Observation</w:t>
            </w:r>
            <w:r w:rsidR="00BF7668">
              <w:rPr>
                <w:lang w:val="da-DK"/>
              </w:rPr>
              <w:t>er</w:t>
            </w:r>
            <w:r w:rsidR="00737546" w:rsidRPr="00924272">
              <w:rPr>
                <w:lang w:val="da-DK"/>
              </w:rPr>
              <w:t xml:space="preserve">: </w:t>
            </w:r>
            <w:sdt>
              <w:sdtPr>
                <w:rPr>
                  <w:lang w:val="da-DK"/>
                </w:rPr>
                <w:id w:val="-1475444209"/>
                <w:placeholder>
                  <w:docPart w:val="0D20883507434E8E8B24E2B37CC531C0"/>
                </w:placeholder>
              </w:sdtPr>
              <w:sdtEndPr/>
              <w:sdtContent>
                <w:r w:rsidR="00BF7668" w:rsidRPr="00185B58">
                  <w:rPr>
                    <w:color w:val="7F7F7F" w:themeColor="text1" w:themeTint="80"/>
                    <w:lang w:val="da-DK"/>
                  </w:rPr>
                  <w:t>indsæt tekst</w:t>
                </w:r>
              </w:sdtContent>
            </w:sdt>
          </w:p>
        </w:tc>
      </w:tr>
      <w:tr w:rsidR="00737546" w:rsidRPr="00924272" w14:paraId="177BC8BB" w14:textId="77777777" w:rsidTr="00E56E1B">
        <w:tc>
          <w:tcPr>
            <w:tcW w:w="7371" w:type="dxa"/>
            <w:shd w:val="clear" w:color="auto" w:fill="FFFFFF" w:themeFill="background1"/>
          </w:tcPr>
          <w:sdt>
            <w:sdtPr>
              <w:rPr>
                <w:i/>
                <w:lang w:val="da-DK"/>
              </w:rPr>
              <w:id w:val="-583838312"/>
              <w:placeholder>
                <w:docPart w:val="C0C7B53B0EEB4D9EA26DC2DF63C24EB0"/>
              </w:placeholder>
            </w:sdtPr>
            <w:sdtEndPr/>
            <w:sdtContent>
              <w:p w14:paraId="73CE695D" w14:textId="77777777" w:rsidR="00737546" w:rsidRPr="00924272" w:rsidRDefault="0009483A" w:rsidP="004133E6">
                <w:pPr>
                  <w:jc w:val="left"/>
                  <w:rPr>
                    <w:lang w:val="da-DK"/>
                  </w:rPr>
                </w:pPr>
                <w:r w:rsidRPr="00924272">
                  <w:rPr>
                    <w:i/>
                    <w:lang w:val="da-DK"/>
                  </w:rPr>
                  <w:t>Beskriv hvordan værket sikrer korrekt volumenopgørelse for ovennævnte kategorier og procentopgørelse</w:t>
                </w:r>
              </w:p>
            </w:sdtContent>
          </w:sdt>
        </w:tc>
        <w:tc>
          <w:tcPr>
            <w:tcW w:w="1701" w:type="dxa"/>
            <w:shd w:val="clear" w:color="auto" w:fill="FFFFFF" w:themeFill="background1"/>
            <w:vAlign w:val="center"/>
          </w:tcPr>
          <w:p w14:paraId="50ACFD3C" w14:textId="77777777" w:rsidR="00737546" w:rsidRPr="00924272" w:rsidRDefault="001963DF" w:rsidP="00E56E1B">
            <w:pPr>
              <w:spacing w:beforeLines="20" w:before="48" w:afterLines="20" w:after="48"/>
              <w:jc w:val="center"/>
              <w:rPr>
                <w:lang w:val="da-DK"/>
              </w:rPr>
            </w:pPr>
            <w:sdt>
              <w:sdtPr>
                <w:rPr>
                  <w:rFonts w:eastAsiaTheme="majorEastAsia" w:cstheme="majorBidi"/>
                  <w:b/>
                  <w:bCs/>
                  <w:sz w:val="24"/>
                  <w:szCs w:val="24"/>
                  <w:lang w:val="da-DK"/>
                </w:rPr>
                <w:id w:val="1414970876"/>
                <w:placeholder>
                  <w:docPart w:val="50D4000911DA496E8CB8A5BBAF04FACC"/>
                </w:placeholder>
                <w:dropDownList>
                  <w:listItem w:displayText="Ja" w:value="Ja"/>
                  <w:listItem w:displayText="Nej" w:value="Nej"/>
                </w:dropDownList>
              </w:sdtPr>
              <w:sdtEndPr/>
              <w:sdtContent>
                <w:r w:rsidR="00AB2C7D">
                  <w:rPr>
                    <w:rFonts w:eastAsiaTheme="majorEastAsia" w:cstheme="majorBidi"/>
                    <w:b/>
                    <w:bCs/>
                    <w:sz w:val="24"/>
                    <w:szCs w:val="24"/>
                    <w:lang w:val="da-DK"/>
                  </w:rPr>
                  <w:t>Ja</w:t>
                </w:r>
              </w:sdtContent>
            </w:sdt>
          </w:p>
        </w:tc>
      </w:tr>
      <w:tr w:rsidR="00737546" w:rsidRPr="00924272" w14:paraId="1188D00D" w14:textId="77777777" w:rsidTr="00E56E1B">
        <w:tc>
          <w:tcPr>
            <w:tcW w:w="9072" w:type="dxa"/>
            <w:gridSpan w:val="2"/>
            <w:shd w:val="clear" w:color="auto" w:fill="FFFFFF" w:themeFill="background1"/>
          </w:tcPr>
          <w:p w14:paraId="02D070EC" w14:textId="66432752" w:rsidR="00737546" w:rsidRPr="00924272" w:rsidRDefault="00380B8A" w:rsidP="004133E6">
            <w:pPr>
              <w:spacing w:beforeLines="20" w:before="48" w:afterLines="20" w:after="48"/>
              <w:jc w:val="left"/>
              <w:rPr>
                <w:lang w:val="da-DK"/>
              </w:rPr>
            </w:pPr>
            <w:r w:rsidRPr="00924272">
              <w:rPr>
                <w:lang w:val="da-DK"/>
              </w:rPr>
              <w:t>Observation</w:t>
            </w:r>
            <w:r w:rsidR="00BF7668">
              <w:rPr>
                <w:lang w:val="da-DK"/>
              </w:rPr>
              <w:t>er</w:t>
            </w:r>
            <w:r w:rsidRPr="00924272">
              <w:rPr>
                <w:lang w:val="da-DK"/>
              </w:rPr>
              <w:t>:</w:t>
            </w:r>
            <w:r w:rsidR="00BF7668">
              <w:rPr>
                <w:lang w:val="da-DK"/>
              </w:rPr>
              <w:t xml:space="preserve"> </w:t>
            </w:r>
            <w:sdt>
              <w:sdtPr>
                <w:rPr>
                  <w:lang w:val="da-DK"/>
                </w:rPr>
                <w:id w:val="1565297004"/>
                <w:placeholder>
                  <w:docPart w:val="CB680DDCEBF14C51AE02C09F6236F8E4"/>
                </w:placeholder>
              </w:sdtPr>
              <w:sdtEndPr/>
              <w:sdtContent>
                <w:r w:rsidR="00BF7668" w:rsidRPr="00185B58">
                  <w:rPr>
                    <w:color w:val="7F7F7F" w:themeColor="text1" w:themeTint="80"/>
                    <w:lang w:val="da-DK"/>
                  </w:rPr>
                  <w:t>indsæt tekst</w:t>
                </w:r>
              </w:sdtContent>
            </w:sdt>
          </w:p>
        </w:tc>
      </w:tr>
      <w:tr w:rsidR="00737546" w:rsidRPr="00924272" w14:paraId="5CC5B219" w14:textId="77777777" w:rsidTr="00E56E1B">
        <w:tc>
          <w:tcPr>
            <w:tcW w:w="7371" w:type="dxa"/>
            <w:shd w:val="clear" w:color="auto" w:fill="FFFFFF" w:themeFill="background1"/>
          </w:tcPr>
          <w:p w14:paraId="48A22CAF" w14:textId="77777777" w:rsidR="00737546" w:rsidRPr="00924272" w:rsidRDefault="00380B8A" w:rsidP="004133E6">
            <w:pPr>
              <w:jc w:val="left"/>
              <w:rPr>
                <w:lang w:val="da-DK"/>
              </w:rPr>
            </w:pPr>
            <w:r w:rsidRPr="00924272">
              <w:rPr>
                <w:lang w:val="da-DK"/>
              </w:rPr>
              <w:t>Andre bemærkninger</w:t>
            </w:r>
            <w:r w:rsidR="00185B58">
              <w:rPr>
                <w:lang w:val="da-DK"/>
              </w:rPr>
              <w:t xml:space="preserve">: </w:t>
            </w:r>
            <w:sdt>
              <w:sdtPr>
                <w:rPr>
                  <w:lang w:val="da-DK"/>
                </w:rPr>
                <w:id w:val="1945032514"/>
                <w:placeholder>
                  <w:docPart w:val="C0C7B53B0EEB4D9EA26DC2DF63C24EB0"/>
                </w:placeholder>
              </w:sdtPr>
              <w:sdtEndPr/>
              <w:sdtContent>
                <w:r w:rsidR="00185B58" w:rsidRPr="00185B58">
                  <w:rPr>
                    <w:color w:val="7F7F7F" w:themeColor="text1" w:themeTint="80"/>
                    <w:lang w:val="da-DK"/>
                  </w:rPr>
                  <w:t>indsæt tekst</w:t>
                </w:r>
              </w:sdtContent>
            </w:sdt>
          </w:p>
        </w:tc>
        <w:tc>
          <w:tcPr>
            <w:tcW w:w="1701" w:type="dxa"/>
            <w:shd w:val="clear" w:color="auto" w:fill="FFFFFF" w:themeFill="background1"/>
            <w:vAlign w:val="center"/>
          </w:tcPr>
          <w:p w14:paraId="10991BA1" w14:textId="77777777" w:rsidR="00737546" w:rsidRPr="00924272" w:rsidRDefault="001963DF" w:rsidP="00E56E1B">
            <w:pPr>
              <w:spacing w:beforeLines="20" w:before="48" w:afterLines="20" w:after="48"/>
              <w:jc w:val="center"/>
              <w:rPr>
                <w:lang w:val="da-DK"/>
              </w:rPr>
            </w:pPr>
            <w:sdt>
              <w:sdtPr>
                <w:rPr>
                  <w:rFonts w:eastAsiaTheme="majorEastAsia" w:cstheme="majorBidi"/>
                  <w:b/>
                  <w:bCs/>
                  <w:sz w:val="24"/>
                  <w:szCs w:val="24"/>
                  <w:lang w:val="da-DK"/>
                </w:rPr>
                <w:id w:val="-445698578"/>
                <w:placeholder>
                  <w:docPart w:val="3D999EEB62E941629377175BE1AB617D"/>
                </w:placeholder>
                <w:dropDownList>
                  <w:listItem w:displayText="Ja" w:value="Ja"/>
                  <w:listItem w:displayText="Nej" w:value="Nej"/>
                </w:dropDownList>
              </w:sdtPr>
              <w:sdtEndPr/>
              <w:sdtContent>
                <w:r w:rsidR="00AB2C7D">
                  <w:rPr>
                    <w:rFonts w:eastAsiaTheme="majorEastAsia" w:cstheme="majorBidi"/>
                    <w:b/>
                    <w:bCs/>
                    <w:sz w:val="24"/>
                    <w:szCs w:val="24"/>
                    <w:lang w:val="da-DK"/>
                  </w:rPr>
                  <w:t>Ja</w:t>
                </w:r>
              </w:sdtContent>
            </w:sdt>
          </w:p>
        </w:tc>
      </w:tr>
      <w:tr w:rsidR="00737546" w:rsidRPr="00924272" w14:paraId="032A69BA" w14:textId="77777777" w:rsidTr="00E56E1B">
        <w:tc>
          <w:tcPr>
            <w:tcW w:w="9072" w:type="dxa"/>
            <w:gridSpan w:val="2"/>
            <w:shd w:val="clear" w:color="auto" w:fill="FFFFFF" w:themeFill="background1"/>
          </w:tcPr>
          <w:p w14:paraId="274E5548" w14:textId="261CE6BD" w:rsidR="00737546" w:rsidRPr="00924272" w:rsidRDefault="00380B8A" w:rsidP="004133E6">
            <w:pPr>
              <w:spacing w:beforeLines="20" w:before="48" w:afterLines="20" w:after="48"/>
              <w:jc w:val="left"/>
              <w:rPr>
                <w:lang w:val="da-DK"/>
              </w:rPr>
            </w:pPr>
            <w:r w:rsidRPr="00924272">
              <w:rPr>
                <w:lang w:val="da-DK"/>
              </w:rPr>
              <w:t>Observation</w:t>
            </w:r>
            <w:r w:rsidR="00BF7668">
              <w:rPr>
                <w:lang w:val="da-DK"/>
              </w:rPr>
              <w:t>er</w:t>
            </w:r>
            <w:r w:rsidRPr="00924272">
              <w:rPr>
                <w:lang w:val="da-DK"/>
              </w:rPr>
              <w:t>:</w:t>
            </w:r>
            <w:r w:rsidR="00BF7668">
              <w:rPr>
                <w:lang w:val="da-DK"/>
              </w:rPr>
              <w:t xml:space="preserve"> </w:t>
            </w:r>
            <w:sdt>
              <w:sdtPr>
                <w:rPr>
                  <w:lang w:val="da-DK"/>
                </w:rPr>
                <w:id w:val="-2083984193"/>
                <w:placeholder>
                  <w:docPart w:val="92B38C26FB044857A7C66C0C8A63A32B"/>
                </w:placeholder>
              </w:sdtPr>
              <w:sdtEndPr/>
              <w:sdtContent>
                <w:r w:rsidR="00BF7668" w:rsidRPr="00185B58">
                  <w:rPr>
                    <w:color w:val="7F7F7F" w:themeColor="text1" w:themeTint="80"/>
                    <w:lang w:val="da-DK"/>
                  </w:rPr>
                  <w:t>indsæt tekst</w:t>
                </w:r>
              </w:sdtContent>
            </w:sdt>
          </w:p>
        </w:tc>
      </w:tr>
    </w:tbl>
    <w:p w14:paraId="0D26AB63" w14:textId="77777777" w:rsidR="00BE7740" w:rsidRPr="00924272" w:rsidRDefault="00BE7740">
      <w:pPr>
        <w:spacing w:before="0" w:line="276" w:lineRule="auto"/>
        <w:jc w:val="left"/>
        <w:rPr>
          <w:rFonts w:eastAsiaTheme="majorEastAsia" w:cstheme="majorBidi"/>
          <w:b/>
          <w:bCs/>
          <w:sz w:val="28"/>
          <w:szCs w:val="28"/>
          <w:lang w:val="da-DK"/>
        </w:rPr>
      </w:pPr>
      <w:r w:rsidRPr="00924272">
        <w:rPr>
          <w:lang w:val="da-DK"/>
        </w:rPr>
        <w:br w:type="page"/>
      </w:r>
    </w:p>
    <w:p w14:paraId="1F89ABE4" w14:textId="63B11B79" w:rsidR="006413CE" w:rsidRPr="00924272" w:rsidRDefault="00956F7D" w:rsidP="00956F7D">
      <w:pPr>
        <w:pStyle w:val="Heading1"/>
        <w:rPr>
          <w:lang w:val="da-DK"/>
        </w:rPr>
      </w:pPr>
      <w:bookmarkStart w:id="14" w:name="_Toc468790527"/>
      <w:r w:rsidRPr="00924272">
        <w:rPr>
          <w:lang w:val="da-DK"/>
        </w:rPr>
        <w:lastRenderedPageBreak/>
        <w:t>Beskrivelse af den anvendte b</w:t>
      </w:r>
      <w:r w:rsidR="00096926" w:rsidRPr="00924272">
        <w:rPr>
          <w:lang w:val="da-DK"/>
        </w:rPr>
        <w:t>iomass</w:t>
      </w:r>
      <w:r w:rsidRPr="00924272">
        <w:rPr>
          <w:lang w:val="da-DK"/>
        </w:rPr>
        <w:t>e</w:t>
      </w:r>
      <w:bookmarkEnd w:id="14"/>
    </w:p>
    <w:p w14:paraId="7F9419C4" w14:textId="77777777" w:rsidR="00AD44A3" w:rsidRPr="00924272" w:rsidRDefault="00AD44A3" w:rsidP="00AD44A3">
      <w:pPr>
        <w:rPr>
          <w:lang w:val="da-DK"/>
        </w:rPr>
      </w:pPr>
    </w:p>
    <w:p w14:paraId="6FAD5DE3" w14:textId="6FF95DE8" w:rsidR="00AD44A3" w:rsidRPr="00924272" w:rsidRDefault="00AD44A3" w:rsidP="00956F7D">
      <w:pPr>
        <w:pStyle w:val="Heading2"/>
        <w:numPr>
          <w:ilvl w:val="0"/>
          <w:numId w:val="10"/>
        </w:numPr>
        <w:rPr>
          <w:lang w:val="da-DK"/>
        </w:rPr>
      </w:pPr>
      <w:bookmarkStart w:id="15" w:name="_Toc468790528"/>
      <w:r w:rsidRPr="00924272">
        <w:rPr>
          <w:lang w:val="da-DK"/>
        </w:rPr>
        <w:t>Biomass</w:t>
      </w:r>
      <w:r w:rsidR="006E02E3" w:rsidRPr="00924272">
        <w:rPr>
          <w:lang w:val="da-DK"/>
        </w:rPr>
        <w:t>e modtaget i</w:t>
      </w:r>
      <w:r w:rsidR="00956F7D" w:rsidRPr="00924272">
        <w:rPr>
          <w:lang w:val="da-DK"/>
        </w:rPr>
        <w:t xml:space="preserve"> rapporteringsperioden</w:t>
      </w:r>
      <w:bookmarkEnd w:id="15"/>
    </w:p>
    <w:p w14:paraId="68F7C26D" w14:textId="77777777" w:rsidR="00EE2C40" w:rsidRPr="00924272" w:rsidRDefault="00EE2C40" w:rsidP="0047575C">
      <w:pPr>
        <w:rPr>
          <w:lang w:val="da-DK"/>
        </w:rPr>
      </w:pPr>
    </w:p>
    <w:p w14:paraId="03EABE45" w14:textId="77777777" w:rsidR="0047575C" w:rsidRPr="001809A1" w:rsidRDefault="00EE2C40" w:rsidP="001809A1">
      <w:pPr>
        <w:rPr>
          <w:b/>
          <w:lang w:val="da-DK"/>
        </w:rPr>
      </w:pPr>
      <w:r w:rsidRPr="001809A1">
        <w:rPr>
          <w:b/>
          <w:lang w:val="da-DK"/>
        </w:rPr>
        <w:t xml:space="preserve">Information vedr. </w:t>
      </w:r>
      <w:r w:rsidR="0009483A" w:rsidRPr="001809A1">
        <w:rPr>
          <w:b/>
          <w:lang w:val="da-DK"/>
        </w:rPr>
        <w:t>skov</w:t>
      </w:r>
      <w:r w:rsidR="0047575C" w:rsidRPr="001809A1">
        <w:rPr>
          <w:b/>
          <w:lang w:val="da-DK"/>
        </w:rPr>
        <w:t>biomasse modtaget med bæredygtighedsdokumentation i rapporteringsperioden</w:t>
      </w:r>
    </w:p>
    <w:tbl>
      <w:tblPr>
        <w:tblStyle w:val="TableGrid"/>
        <w:tblW w:w="10170" w:type="dxa"/>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0"/>
        <w:gridCol w:w="9630"/>
        <w:gridCol w:w="270"/>
      </w:tblGrid>
      <w:tr w:rsidR="00AD44A3" w:rsidRPr="00924272" w14:paraId="396B747E" w14:textId="77777777" w:rsidTr="00DC1748">
        <w:tc>
          <w:tcPr>
            <w:tcW w:w="270" w:type="dxa"/>
          </w:tcPr>
          <w:p w14:paraId="5F921B68" w14:textId="77777777" w:rsidR="00AD44A3" w:rsidRPr="00924272" w:rsidRDefault="00AD44A3" w:rsidP="00AD44A3">
            <w:pPr>
              <w:keepNext/>
              <w:keepLines/>
              <w:rPr>
                <w:lang w:val="da-DK"/>
              </w:rPr>
            </w:pPr>
          </w:p>
        </w:tc>
        <w:tc>
          <w:tcPr>
            <w:tcW w:w="9630" w:type="dxa"/>
          </w:tcPr>
          <w:tbl>
            <w:tblPr>
              <w:tblW w:w="0" w:type="auto"/>
              <w:jc w:val="center"/>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3598"/>
              <w:gridCol w:w="5806"/>
            </w:tblGrid>
            <w:tr w:rsidR="00C75C79" w:rsidRPr="00924272" w14:paraId="3A512328" w14:textId="77777777" w:rsidTr="00DC1748">
              <w:trPr>
                <w:cantSplit/>
                <w:trHeight w:val="320"/>
                <w:jc w:val="center"/>
              </w:trPr>
              <w:tc>
                <w:tcPr>
                  <w:tcW w:w="0" w:type="auto"/>
                  <w:gridSpan w:val="2"/>
                  <w:shd w:val="clear" w:color="auto" w:fill="E9F0DC"/>
                </w:tcPr>
                <w:p w14:paraId="0332436B" w14:textId="77777777" w:rsidR="00C75C79" w:rsidRPr="00924272" w:rsidRDefault="00C75C79" w:rsidP="00C75C79">
                  <w:pPr>
                    <w:keepNext/>
                    <w:keepLines/>
                    <w:spacing w:after="0"/>
                    <w:jc w:val="left"/>
                    <w:rPr>
                      <w:b/>
                      <w:lang w:val="da-DK"/>
                    </w:rPr>
                  </w:pPr>
                  <w:r w:rsidRPr="00924272">
                    <w:rPr>
                      <w:b/>
                      <w:lang w:val="da-DK"/>
                    </w:rPr>
                    <w:t>Type af Biomasse:</w:t>
                  </w:r>
                </w:p>
              </w:tc>
            </w:tr>
            <w:tr w:rsidR="00C75C79" w:rsidRPr="00924272" w14:paraId="44EB8DE8" w14:textId="77777777" w:rsidTr="00DC1748">
              <w:trPr>
                <w:cantSplit/>
                <w:trHeight w:val="320"/>
                <w:jc w:val="center"/>
              </w:trPr>
              <w:tc>
                <w:tcPr>
                  <w:tcW w:w="0" w:type="auto"/>
                  <w:gridSpan w:val="2"/>
                  <w:shd w:val="clear" w:color="auto" w:fill="auto"/>
                  <w:vAlign w:val="center"/>
                </w:tcPr>
                <w:p w14:paraId="55BE93B8" w14:textId="77777777" w:rsidR="00C75C79" w:rsidRPr="00924272" w:rsidRDefault="001963DF" w:rsidP="00AD44A3">
                  <w:pPr>
                    <w:keepNext/>
                    <w:keepLines/>
                    <w:spacing w:before="0" w:after="0"/>
                    <w:jc w:val="left"/>
                    <w:rPr>
                      <w:lang w:val="da-DK"/>
                    </w:rPr>
                  </w:pPr>
                  <w:sdt>
                    <w:sdtPr>
                      <w:rPr>
                        <w:sz w:val="32"/>
                        <w:szCs w:val="32"/>
                        <w:lang w:val="da-DK"/>
                      </w:rPr>
                      <w:id w:val="2018109212"/>
                      <w14:checkbox>
                        <w14:checked w14:val="0"/>
                        <w14:checkedState w14:val="2612" w14:font="Arial Unicode MS"/>
                        <w14:uncheckedState w14:val="2610" w14:font="Arial Unicode MS"/>
                      </w14:checkbox>
                    </w:sdtPr>
                    <w:sdtEndPr/>
                    <w:sdtContent>
                      <w:r w:rsidR="00C75C79" w:rsidRPr="00924272">
                        <w:rPr>
                          <w:rFonts w:ascii="Arial Unicode MS" w:eastAsia="Arial Unicode MS" w:hAnsi="Arial Unicode MS" w:cs="Arial Unicode MS"/>
                          <w:sz w:val="32"/>
                          <w:szCs w:val="32"/>
                          <w:lang w:val="da-DK"/>
                        </w:rPr>
                        <w:t>☐</w:t>
                      </w:r>
                    </w:sdtContent>
                  </w:sdt>
                  <w:r w:rsidR="00C75C79" w:rsidRPr="00924272">
                    <w:rPr>
                      <w:lang w:val="da-DK"/>
                    </w:rPr>
                    <w:t xml:space="preserve"> Træflis, Primær producent</w:t>
                  </w:r>
                </w:p>
                <w:p w14:paraId="0B35D0B0" w14:textId="77777777" w:rsidR="00C75C79" w:rsidRPr="00924272" w:rsidRDefault="001963DF" w:rsidP="00AD44A3">
                  <w:pPr>
                    <w:keepNext/>
                    <w:keepLines/>
                    <w:spacing w:before="0" w:after="0"/>
                    <w:jc w:val="left"/>
                    <w:rPr>
                      <w:lang w:val="da-DK"/>
                    </w:rPr>
                  </w:pPr>
                  <w:sdt>
                    <w:sdtPr>
                      <w:rPr>
                        <w:sz w:val="32"/>
                        <w:szCs w:val="32"/>
                        <w:lang w:val="da-DK"/>
                      </w:rPr>
                      <w:id w:val="-541978065"/>
                      <w14:checkbox>
                        <w14:checked w14:val="0"/>
                        <w14:checkedState w14:val="2612" w14:font="Arial Unicode MS"/>
                        <w14:uncheckedState w14:val="2610" w14:font="Arial Unicode MS"/>
                      </w14:checkbox>
                    </w:sdtPr>
                    <w:sdtEndPr/>
                    <w:sdtContent>
                      <w:r w:rsidR="00C75C79" w:rsidRPr="00924272">
                        <w:rPr>
                          <w:rFonts w:ascii="Arial Unicode MS" w:eastAsia="Arial Unicode MS" w:hAnsi="Arial Unicode MS" w:cs="Arial Unicode MS"/>
                          <w:sz w:val="32"/>
                          <w:szCs w:val="32"/>
                          <w:lang w:val="da-DK"/>
                        </w:rPr>
                        <w:t>☐</w:t>
                      </w:r>
                    </w:sdtContent>
                  </w:sdt>
                  <w:r w:rsidR="00C75C79" w:rsidRPr="00924272">
                    <w:rPr>
                      <w:lang w:val="da-DK"/>
                    </w:rPr>
                    <w:t xml:space="preserve"> Træflis, Sekundær producent</w:t>
                  </w:r>
                </w:p>
                <w:p w14:paraId="2A93B76C" w14:textId="77777777" w:rsidR="00C75C79" w:rsidRPr="00924272" w:rsidRDefault="001963DF" w:rsidP="00AD44A3">
                  <w:pPr>
                    <w:keepNext/>
                    <w:keepLines/>
                    <w:spacing w:before="0" w:after="0"/>
                    <w:jc w:val="left"/>
                    <w:rPr>
                      <w:lang w:val="da-DK"/>
                    </w:rPr>
                  </w:pPr>
                  <w:sdt>
                    <w:sdtPr>
                      <w:rPr>
                        <w:sz w:val="32"/>
                        <w:szCs w:val="32"/>
                        <w:lang w:val="da-DK"/>
                      </w:rPr>
                      <w:id w:val="1975483076"/>
                      <w14:checkbox>
                        <w14:checked w14:val="0"/>
                        <w14:checkedState w14:val="2612" w14:font="Arial Unicode MS"/>
                        <w14:uncheckedState w14:val="2610" w14:font="Arial Unicode MS"/>
                      </w14:checkbox>
                    </w:sdtPr>
                    <w:sdtEndPr/>
                    <w:sdtContent>
                      <w:r w:rsidR="00C75C79" w:rsidRPr="00924272">
                        <w:rPr>
                          <w:rFonts w:ascii="Arial Unicode MS" w:eastAsia="Arial Unicode MS" w:hAnsi="Arial Unicode MS" w:cs="Arial Unicode MS"/>
                          <w:sz w:val="32"/>
                          <w:szCs w:val="32"/>
                          <w:lang w:val="da-DK"/>
                        </w:rPr>
                        <w:t>☐</w:t>
                      </w:r>
                    </w:sdtContent>
                  </w:sdt>
                  <w:r w:rsidR="00C75C79" w:rsidRPr="00924272">
                    <w:rPr>
                      <w:lang w:val="da-DK"/>
                    </w:rPr>
                    <w:t xml:space="preserve"> Træpiller</w:t>
                  </w:r>
                </w:p>
                <w:p w14:paraId="7FF068A5" w14:textId="77777777" w:rsidR="00C75C79" w:rsidRPr="00924272" w:rsidRDefault="001963DF" w:rsidP="0047575C">
                  <w:pPr>
                    <w:keepNext/>
                    <w:keepLines/>
                    <w:spacing w:before="0" w:after="0"/>
                    <w:jc w:val="left"/>
                    <w:rPr>
                      <w:lang w:val="da-DK"/>
                    </w:rPr>
                  </w:pPr>
                  <w:sdt>
                    <w:sdtPr>
                      <w:rPr>
                        <w:sz w:val="32"/>
                        <w:szCs w:val="32"/>
                        <w:lang w:val="da-DK"/>
                      </w:rPr>
                      <w:id w:val="-471143428"/>
                      <w14:checkbox>
                        <w14:checked w14:val="0"/>
                        <w14:checkedState w14:val="2612" w14:font="Arial Unicode MS"/>
                        <w14:uncheckedState w14:val="2610" w14:font="Arial Unicode MS"/>
                      </w14:checkbox>
                    </w:sdtPr>
                    <w:sdtEndPr/>
                    <w:sdtContent>
                      <w:r w:rsidR="00C75C79" w:rsidRPr="00924272">
                        <w:rPr>
                          <w:rFonts w:ascii="Arial Unicode MS" w:eastAsia="Arial Unicode MS" w:hAnsi="Arial Unicode MS" w:cs="Arial Unicode MS"/>
                          <w:sz w:val="32"/>
                          <w:szCs w:val="32"/>
                          <w:lang w:val="da-DK"/>
                        </w:rPr>
                        <w:t>☐</w:t>
                      </w:r>
                    </w:sdtContent>
                  </w:sdt>
                  <w:r w:rsidR="00C75C79" w:rsidRPr="00924272">
                    <w:rPr>
                      <w:lang w:val="da-DK"/>
                    </w:rPr>
                    <w:t xml:space="preserve"> Andet </w:t>
                  </w:r>
                </w:p>
              </w:tc>
            </w:tr>
            <w:tr w:rsidR="00C75C79" w:rsidRPr="00924272" w14:paraId="459CFDC2" w14:textId="77777777" w:rsidTr="00DC1748">
              <w:trPr>
                <w:cantSplit/>
                <w:trHeight w:val="320"/>
                <w:jc w:val="center"/>
              </w:trPr>
              <w:tc>
                <w:tcPr>
                  <w:tcW w:w="0" w:type="auto"/>
                  <w:gridSpan w:val="2"/>
                  <w:shd w:val="clear" w:color="auto" w:fill="auto"/>
                  <w:vAlign w:val="center"/>
                </w:tcPr>
                <w:p w14:paraId="1BAFE2D0" w14:textId="77777777" w:rsidR="00C75C79" w:rsidRPr="00924272" w:rsidRDefault="00C75C79" w:rsidP="0047575C">
                  <w:pPr>
                    <w:rPr>
                      <w:lang w:val="da-DK"/>
                    </w:rPr>
                  </w:pPr>
                  <w:r w:rsidRPr="00924272">
                    <w:rPr>
                      <w:lang w:val="da-DK"/>
                    </w:rPr>
                    <w:t xml:space="preserve">Bemærkning: </w:t>
                  </w:r>
                  <w:sdt>
                    <w:sdtPr>
                      <w:rPr>
                        <w:lang w:val="da-DK"/>
                      </w:rPr>
                      <w:id w:val="1761566223"/>
                      <w:placeholder>
                        <w:docPart w:val="FB3B70F58CB74B07842C6A93607E9524"/>
                      </w:placeholder>
                    </w:sdtPr>
                    <w:sdtEndPr/>
                    <w:sdtContent>
                      <w:r w:rsidR="00B57A9A" w:rsidRPr="00185B58">
                        <w:rPr>
                          <w:color w:val="7F7F7F" w:themeColor="text1" w:themeTint="80"/>
                          <w:lang w:val="da-DK"/>
                        </w:rPr>
                        <w:t>indsæt tekst</w:t>
                      </w:r>
                    </w:sdtContent>
                  </w:sdt>
                </w:p>
              </w:tc>
            </w:tr>
            <w:tr w:rsidR="002405D2" w:rsidRPr="00924272" w14:paraId="05BA86D7" w14:textId="77777777" w:rsidTr="00DC1748">
              <w:trPr>
                <w:cantSplit/>
                <w:trHeight w:val="320"/>
                <w:jc w:val="center"/>
              </w:trPr>
              <w:tc>
                <w:tcPr>
                  <w:tcW w:w="0" w:type="auto"/>
                  <w:gridSpan w:val="2"/>
                  <w:shd w:val="clear" w:color="auto" w:fill="E9F0DC"/>
                </w:tcPr>
                <w:p w14:paraId="32BFDE29" w14:textId="77777777" w:rsidR="002405D2" w:rsidRPr="00924272" w:rsidRDefault="002405D2" w:rsidP="00BE7740">
                  <w:pPr>
                    <w:keepNext/>
                    <w:keepLines/>
                    <w:spacing w:after="0"/>
                    <w:jc w:val="left"/>
                    <w:rPr>
                      <w:b/>
                      <w:lang w:val="da-DK"/>
                    </w:rPr>
                  </w:pPr>
                  <w:r w:rsidRPr="00924272">
                    <w:rPr>
                      <w:b/>
                      <w:lang w:val="da-DK"/>
                    </w:rPr>
                    <w:t>Type af bæredygtighedsdokumentation for modtaget biomasse*</w:t>
                  </w:r>
                </w:p>
              </w:tc>
            </w:tr>
            <w:tr w:rsidR="00BE7740" w:rsidRPr="00924272" w14:paraId="18863F62" w14:textId="77777777" w:rsidTr="00DC1748">
              <w:trPr>
                <w:cantSplit/>
                <w:trHeight w:val="320"/>
                <w:jc w:val="center"/>
              </w:trPr>
              <w:tc>
                <w:tcPr>
                  <w:tcW w:w="0" w:type="auto"/>
                  <w:shd w:val="clear" w:color="auto" w:fill="auto"/>
                  <w:vAlign w:val="center"/>
                </w:tcPr>
                <w:p w14:paraId="5FD3A591" w14:textId="77777777" w:rsidR="00BE7740" w:rsidRPr="00924272" w:rsidRDefault="001963DF" w:rsidP="00E820CD">
                  <w:pPr>
                    <w:keepNext/>
                    <w:keepLines/>
                    <w:spacing w:after="120"/>
                    <w:jc w:val="left"/>
                    <w:rPr>
                      <w:lang w:val="da-DK"/>
                    </w:rPr>
                  </w:pPr>
                  <w:sdt>
                    <w:sdtPr>
                      <w:rPr>
                        <w:sz w:val="32"/>
                        <w:szCs w:val="32"/>
                        <w:lang w:val="da-DK"/>
                      </w:rPr>
                      <w:id w:val="1961530768"/>
                      <w14:checkbox>
                        <w14:checked w14:val="0"/>
                        <w14:checkedState w14:val="2612" w14:font="Arial Unicode MS"/>
                        <w14:uncheckedState w14:val="2610" w14:font="Arial Unicode MS"/>
                      </w14:checkbox>
                    </w:sdtPr>
                    <w:sdtEndPr/>
                    <w:sdtContent>
                      <w:r w:rsidR="00BE7740" w:rsidRPr="00924272">
                        <w:rPr>
                          <w:rFonts w:ascii="Arial Unicode MS" w:eastAsia="Arial Unicode MS" w:hAnsi="Arial Unicode MS" w:cs="Arial Unicode MS"/>
                          <w:sz w:val="32"/>
                          <w:szCs w:val="32"/>
                          <w:lang w:val="da-DK"/>
                        </w:rPr>
                        <w:t>☐</w:t>
                      </w:r>
                    </w:sdtContent>
                  </w:sdt>
                  <w:r w:rsidR="00BE7740" w:rsidRPr="00924272">
                    <w:rPr>
                      <w:lang w:val="da-DK"/>
                    </w:rPr>
                    <w:t xml:space="preserve"> SBP Certificeret Biomasse </w:t>
                  </w:r>
                </w:p>
                <w:p w14:paraId="5583A61C" w14:textId="77777777" w:rsidR="00BE7740" w:rsidRPr="00924272" w:rsidRDefault="001963DF" w:rsidP="00E820CD">
                  <w:pPr>
                    <w:keepNext/>
                    <w:keepLines/>
                    <w:spacing w:after="120"/>
                    <w:jc w:val="left"/>
                    <w:rPr>
                      <w:lang w:val="da-DK"/>
                    </w:rPr>
                  </w:pPr>
                  <w:sdt>
                    <w:sdtPr>
                      <w:rPr>
                        <w:sz w:val="32"/>
                        <w:szCs w:val="32"/>
                        <w:lang w:val="da-DK"/>
                      </w:rPr>
                      <w:id w:val="88752694"/>
                      <w14:checkbox>
                        <w14:checked w14:val="0"/>
                        <w14:checkedState w14:val="2612" w14:font="Arial Unicode MS"/>
                        <w14:uncheckedState w14:val="2610" w14:font="Arial Unicode MS"/>
                      </w14:checkbox>
                    </w:sdtPr>
                    <w:sdtEndPr/>
                    <w:sdtContent>
                      <w:r w:rsidR="00BE7740" w:rsidRPr="00924272">
                        <w:rPr>
                          <w:rFonts w:ascii="Arial Unicode MS" w:eastAsia="Arial Unicode MS" w:hAnsi="Arial Unicode MS" w:cs="Arial Unicode MS"/>
                          <w:sz w:val="32"/>
                          <w:szCs w:val="32"/>
                          <w:lang w:val="da-DK"/>
                        </w:rPr>
                        <w:t>☐</w:t>
                      </w:r>
                    </w:sdtContent>
                  </w:sdt>
                  <w:r w:rsidR="00BE7740" w:rsidRPr="00924272">
                    <w:rPr>
                      <w:lang w:val="da-DK"/>
                    </w:rPr>
                    <w:t xml:space="preserve"> FSC Certificeret Biomasse </w:t>
                  </w:r>
                </w:p>
              </w:tc>
              <w:tc>
                <w:tcPr>
                  <w:tcW w:w="0" w:type="auto"/>
                  <w:shd w:val="clear" w:color="auto" w:fill="auto"/>
                  <w:vAlign w:val="center"/>
                </w:tcPr>
                <w:p w14:paraId="3688525E" w14:textId="77777777" w:rsidR="00BE7740" w:rsidRPr="00924272" w:rsidRDefault="001963DF" w:rsidP="00E820CD">
                  <w:pPr>
                    <w:keepNext/>
                    <w:keepLines/>
                    <w:spacing w:after="120"/>
                    <w:jc w:val="left"/>
                    <w:rPr>
                      <w:lang w:val="da-DK"/>
                    </w:rPr>
                  </w:pPr>
                  <w:sdt>
                    <w:sdtPr>
                      <w:rPr>
                        <w:sz w:val="32"/>
                        <w:szCs w:val="32"/>
                        <w:lang w:val="da-DK"/>
                      </w:rPr>
                      <w:id w:val="1752084158"/>
                      <w14:checkbox>
                        <w14:checked w14:val="0"/>
                        <w14:checkedState w14:val="2612" w14:font="Arial Unicode MS"/>
                        <w14:uncheckedState w14:val="2610" w14:font="Arial Unicode MS"/>
                      </w14:checkbox>
                    </w:sdtPr>
                    <w:sdtEndPr/>
                    <w:sdtContent>
                      <w:r w:rsidR="00BE7740" w:rsidRPr="00924272">
                        <w:rPr>
                          <w:rFonts w:ascii="Arial Unicode MS" w:eastAsia="Arial Unicode MS" w:hAnsi="Arial Unicode MS" w:cs="Arial Unicode MS"/>
                          <w:sz w:val="32"/>
                          <w:szCs w:val="32"/>
                          <w:lang w:val="da-DK"/>
                        </w:rPr>
                        <w:t>☐</w:t>
                      </w:r>
                    </w:sdtContent>
                  </w:sdt>
                  <w:r w:rsidR="00BE7740" w:rsidRPr="00924272">
                    <w:rPr>
                      <w:lang w:val="da-DK"/>
                    </w:rPr>
                    <w:t xml:space="preserve"> PEFC Certificeret Biomasse </w:t>
                  </w:r>
                </w:p>
                <w:p w14:paraId="26CCC3F4" w14:textId="77777777" w:rsidR="00BE7740" w:rsidRPr="00924272" w:rsidRDefault="001963DF" w:rsidP="00E820CD">
                  <w:pPr>
                    <w:spacing w:after="120"/>
                    <w:jc w:val="left"/>
                    <w:rPr>
                      <w:lang w:val="da-DK"/>
                    </w:rPr>
                  </w:pPr>
                  <w:sdt>
                    <w:sdtPr>
                      <w:rPr>
                        <w:sz w:val="32"/>
                        <w:szCs w:val="32"/>
                        <w:lang w:val="da-DK"/>
                      </w:rPr>
                      <w:id w:val="386078151"/>
                      <w14:checkbox>
                        <w14:checked w14:val="0"/>
                        <w14:checkedState w14:val="2612" w14:font="Arial Unicode MS"/>
                        <w14:uncheckedState w14:val="2610" w14:font="Arial Unicode MS"/>
                      </w14:checkbox>
                    </w:sdtPr>
                    <w:sdtEndPr/>
                    <w:sdtContent>
                      <w:r w:rsidR="00BE7740" w:rsidRPr="00924272">
                        <w:rPr>
                          <w:rFonts w:ascii="Arial Unicode MS" w:eastAsia="Arial Unicode MS" w:hAnsi="Arial Unicode MS" w:cs="Arial Unicode MS"/>
                          <w:sz w:val="32"/>
                          <w:szCs w:val="32"/>
                          <w:lang w:val="da-DK"/>
                        </w:rPr>
                        <w:t>☐</w:t>
                      </w:r>
                    </w:sdtContent>
                  </w:sdt>
                  <w:r w:rsidR="005746F5">
                    <w:rPr>
                      <w:lang w:val="da-DK"/>
                    </w:rPr>
                    <w:t xml:space="preserve"> Alternativ</w:t>
                  </w:r>
                  <w:r w:rsidR="00BE7740" w:rsidRPr="00924272">
                    <w:rPr>
                      <w:lang w:val="da-DK"/>
                    </w:rPr>
                    <w:t xml:space="preserve"> dokumentation</w:t>
                  </w:r>
                </w:p>
              </w:tc>
            </w:tr>
            <w:tr w:rsidR="002B6B70" w:rsidRPr="00924272" w14:paraId="13FCD567" w14:textId="77777777" w:rsidTr="00DC1748">
              <w:trPr>
                <w:cantSplit/>
                <w:trHeight w:val="320"/>
                <w:jc w:val="center"/>
              </w:trPr>
              <w:tc>
                <w:tcPr>
                  <w:tcW w:w="0" w:type="auto"/>
                  <w:shd w:val="clear" w:color="auto" w:fill="auto"/>
                  <w:vAlign w:val="center"/>
                </w:tcPr>
                <w:p w14:paraId="713A60F9" w14:textId="77777777" w:rsidR="002B6B70" w:rsidRPr="00924272" w:rsidRDefault="002B6B70" w:rsidP="002405D2">
                  <w:pPr>
                    <w:keepNext/>
                    <w:keepLines/>
                    <w:spacing w:before="0" w:after="0"/>
                    <w:jc w:val="left"/>
                    <w:rPr>
                      <w:sz w:val="32"/>
                      <w:szCs w:val="32"/>
                      <w:lang w:val="da-DK"/>
                    </w:rPr>
                  </w:pPr>
                  <w:r w:rsidRPr="00924272">
                    <w:rPr>
                      <w:lang w:val="da-DK"/>
                    </w:rPr>
                    <w:t xml:space="preserve">Bemærkninger vedr. certificeret materiale: </w:t>
                  </w:r>
                </w:p>
              </w:tc>
              <w:tc>
                <w:tcPr>
                  <w:tcW w:w="0" w:type="auto"/>
                  <w:shd w:val="clear" w:color="auto" w:fill="auto"/>
                  <w:vAlign w:val="center"/>
                </w:tcPr>
                <w:p w14:paraId="67A73082" w14:textId="77777777" w:rsidR="002B6B70" w:rsidRPr="00924272" w:rsidRDefault="001963DF" w:rsidP="002405D2">
                  <w:pPr>
                    <w:keepNext/>
                    <w:keepLines/>
                    <w:spacing w:before="0" w:after="0"/>
                    <w:jc w:val="left"/>
                    <w:rPr>
                      <w:sz w:val="32"/>
                      <w:szCs w:val="32"/>
                      <w:lang w:val="da-DK"/>
                    </w:rPr>
                  </w:pPr>
                  <w:sdt>
                    <w:sdtPr>
                      <w:rPr>
                        <w:lang w:val="da-DK"/>
                      </w:rPr>
                      <w:id w:val="432637047"/>
                      <w:placeholder>
                        <w:docPart w:val="E59AB828D9414C8D8D03A72D8B20DB29"/>
                      </w:placeholder>
                    </w:sdtPr>
                    <w:sdtEndPr/>
                    <w:sdtContent>
                      <w:r w:rsidR="00185B58" w:rsidRPr="00185B58">
                        <w:rPr>
                          <w:color w:val="7F7F7F" w:themeColor="text1" w:themeTint="80"/>
                          <w:lang w:val="da-DK"/>
                        </w:rPr>
                        <w:t>indsæt tekst</w:t>
                      </w:r>
                    </w:sdtContent>
                  </w:sdt>
                </w:p>
              </w:tc>
            </w:tr>
            <w:tr w:rsidR="002B6B70" w:rsidRPr="00924272" w14:paraId="3C11A923" w14:textId="77777777" w:rsidTr="00DC1748">
              <w:trPr>
                <w:cantSplit/>
                <w:trHeight w:val="320"/>
                <w:jc w:val="center"/>
              </w:trPr>
              <w:tc>
                <w:tcPr>
                  <w:tcW w:w="0" w:type="auto"/>
                  <w:shd w:val="clear" w:color="auto" w:fill="auto"/>
                  <w:vAlign w:val="center"/>
                </w:tcPr>
                <w:p w14:paraId="659392A7" w14:textId="77777777" w:rsidR="002B6B70" w:rsidRPr="00924272" w:rsidRDefault="002B6B70" w:rsidP="00EE2C40">
                  <w:pPr>
                    <w:keepNext/>
                    <w:keepLines/>
                    <w:spacing w:before="0" w:after="0"/>
                    <w:jc w:val="left"/>
                    <w:rPr>
                      <w:lang w:val="da-DK"/>
                    </w:rPr>
                  </w:pPr>
                  <w:r w:rsidRPr="00924272">
                    <w:rPr>
                      <w:lang w:val="da-DK"/>
                    </w:rPr>
                    <w:t>Bemærkninger vedr. biomasse leveret med alternativ dokumentation (se også checkliste nedenfor):</w:t>
                  </w:r>
                </w:p>
              </w:tc>
              <w:tc>
                <w:tcPr>
                  <w:tcW w:w="0" w:type="auto"/>
                  <w:shd w:val="clear" w:color="auto" w:fill="auto"/>
                  <w:vAlign w:val="center"/>
                </w:tcPr>
                <w:p w14:paraId="696E0062" w14:textId="77777777" w:rsidR="002B6B70" w:rsidRPr="00924272" w:rsidRDefault="001963DF" w:rsidP="00EE2C40">
                  <w:pPr>
                    <w:keepNext/>
                    <w:keepLines/>
                    <w:spacing w:before="0" w:after="0"/>
                    <w:jc w:val="left"/>
                    <w:rPr>
                      <w:lang w:val="da-DK"/>
                    </w:rPr>
                  </w:pPr>
                  <w:sdt>
                    <w:sdtPr>
                      <w:rPr>
                        <w:lang w:val="da-DK"/>
                      </w:rPr>
                      <w:id w:val="-2131224855"/>
                      <w:placeholder>
                        <w:docPart w:val="E2D62A22DC4148D097D129DC81E051CA"/>
                      </w:placeholder>
                    </w:sdtPr>
                    <w:sdtEndPr/>
                    <w:sdtContent>
                      <w:r w:rsidR="00185B58" w:rsidRPr="00185B58">
                        <w:rPr>
                          <w:color w:val="7F7F7F" w:themeColor="text1" w:themeTint="80"/>
                          <w:lang w:val="da-DK"/>
                        </w:rPr>
                        <w:t>indsæt tekst</w:t>
                      </w:r>
                    </w:sdtContent>
                  </w:sdt>
                </w:p>
              </w:tc>
            </w:tr>
            <w:tr w:rsidR="0009483A" w:rsidRPr="00924272" w14:paraId="68B9DB58" w14:textId="77777777" w:rsidTr="00DC1748">
              <w:trPr>
                <w:cantSplit/>
                <w:trHeight w:val="320"/>
                <w:jc w:val="center"/>
              </w:trPr>
              <w:tc>
                <w:tcPr>
                  <w:tcW w:w="0" w:type="auto"/>
                  <w:gridSpan w:val="2"/>
                  <w:shd w:val="clear" w:color="auto" w:fill="E9F0DC"/>
                </w:tcPr>
                <w:p w14:paraId="0C926F05" w14:textId="77777777" w:rsidR="0009483A" w:rsidRPr="00924272" w:rsidRDefault="0009483A" w:rsidP="00EE2C40">
                  <w:pPr>
                    <w:keepNext/>
                    <w:keepLines/>
                    <w:spacing w:after="0"/>
                    <w:jc w:val="left"/>
                    <w:rPr>
                      <w:b/>
                      <w:lang w:val="da-DK"/>
                    </w:rPr>
                  </w:pPr>
                  <w:r w:rsidRPr="00924272">
                    <w:rPr>
                      <w:b/>
                      <w:lang w:val="da-DK"/>
                    </w:rPr>
                    <w:t>Anden information for modtaget biomasse*</w:t>
                  </w:r>
                </w:p>
              </w:tc>
            </w:tr>
            <w:tr w:rsidR="002405D2" w:rsidRPr="00924272" w14:paraId="174DBC0C" w14:textId="77777777" w:rsidTr="00DC1748">
              <w:trPr>
                <w:cantSplit/>
                <w:trHeight w:val="320"/>
                <w:jc w:val="center"/>
              </w:trPr>
              <w:tc>
                <w:tcPr>
                  <w:tcW w:w="0" w:type="auto"/>
                  <w:shd w:val="clear" w:color="auto" w:fill="auto"/>
                </w:tcPr>
                <w:p w14:paraId="3D20B894" w14:textId="77777777" w:rsidR="002405D2" w:rsidRPr="00924272" w:rsidRDefault="0009483A" w:rsidP="0009483A">
                  <w:pPr>
                    <w:keepNext/>
                    <w:keepLines/>
                    <w:spacing w:after="0"/>
                    <w:jc w:val="left"/>
                    <w:rPr>
                      <w:lang w:val="da-DK"/>
                    </w:rPr>
                  </w:pPr>
                  <w:r w:rsidRPr="00924272">
                    <w:rPr>
                      <w:lang w:val="da-DK"/>
                    </w:rPr>
                    <w:t>Landeoprindelse</w:t>
                  </w:r>
                  <w:r w:rsidR="002405D2" w:rsidRPr="00924272">
                    <w:rPr>
                      <w:lang w:val="da-DK"/>
                    </w:rPr>
                    <w:t xml:space="preserve"> </w:t>
                  </w:r>
                </w:p>
              </w:tc>
              <w:tc>
                <w:tcPr>
                  <w:tcW w:w="0" w:type="auto"/>
                  <w:shd w:val="clear" w:color="auto" w:fill="auto"/>
                </w:tcPr>
                <w:p w14:paraId="2B55D80A" w14:textId="77777777" w:rsidR="00BE7740" w:rsidRPr="00924272" w:rsidRDefault="001963DF" w:rsidP="0009483A">
                  <w:pPr>
                    <w:keepNext/>
                    <w:keepLines/>
                    <w:spacing w:before="40" w:after="40"/>
                    <w:rPr>
                      <w:bCs/>
                      <w:i/>
                      <w:sz w:val="16"/>
                      <w:szCs w:val="20"/>
                      <w:lang w:val="da-DK"/>
                    </w:rPr>
                  </w:pPr>
                  <w:sdt>
                    <w:sdtPr>
                      <w:rPr>
                        <w:lang w:val="da-DK"/>
                      </w:rPr>
                      <w:id w:val="1296027686"/>
                      <w:placeholder>
                        <w:docPart w:val="475C1A281EF74C57B3263171846E9AA7"/>
                      </w:placeholder>
                    </w:sdtPr>
                    <w:sdtEndPr/>
                    <w:sdtContent>
                      <w:r w:rsidR="00185B58" w:rsidRPr="00185B58">
                        <w:rPr>
                          <w:color w:val="7F7F7F" w:themeColor="text1" w:themeTint="80"/>
                          <w:lang w:val="da-DK"/>
                        </w:rPr>
                        <w:t>indsæt tekst</w:t>
                      </w:r>
                    </w:sdtContent>
                  </w:sdt>
                </w:p>
              </w:tc>
            </w:tr>
            <w:tr w:rsidR="00BE7740" w:rsidRPr="00924272" w14:paraId="39D240F9" w14:textId="77777777" w:rsidTr="00DC1748">
              <w:trPr>
                <w:cantSplit/>
                <w:trHeight w:val="320"/>
                <w:jc w:val="center"/>
              </w:trPr>
              <w:tc>
                <w:tcPr>
                  <w:tcW w:w="0" w:type="auto"/>
                  <w:shd w:val="clear" w:color="auto" w:fill="auto"/>
                </w:tcPr>
                <w:p w14:paraId="1C33C59E" w14:textId="77777777" w:rsidR="00BE7740" w:rsidRPr="00924272" w:rsidRDefault="00EE2C40" w:rsidP="002405D2">
                  <w:pPr>
                    <w:keepNext/>
                    <w:keepLines/>
                    <w:spacing w:after="0"/>
                    <w:jc w:val="left"/>
                    <w:rPr>
                      <w:lang w:val="da-DK"/>
                    </w:rPr>
                  </w:pPr>
                  <w:r w:rsidRPr="00924272">
                    <w:rPr>
                      <w:lang w:val="da-DK"/>
                    </w:rPr>
                    <w:t xml:space="preserve">Træarter </w:t>
                  </w:r>
                </w:p>
              </w:tc>
              <w:tc>
                <w:tcPr>
                  <w:tcW w:w="0" w:type="auto"/>
                  <w:shd w:val="clear" w:color="auto" w:fill="auto"/>
                </w:tcPr>
                <w:p w14:paraId="09310D27" w14:textId="77777777" w:rsidR="00BE7740" w:rsidRPr="00185B58" w:rsidRDefault="001963DF" w:rsidP="002405D2">
                  <w:pPr>
                    <w:keepNext/>
                    <w:keepLines/>
                    <w:spacing w:before="40" w:after="40"/>
                    <w:rPr>
                      <w:bCs/>
                      <w:sz w:val="16"/>
                      <w:szCs w:val="20"/>
                      <w:lang w:val="da-DK"/>
                    </w:rPr>
                  </w:pPr>
                  <w:sdt>
                    <w:sdtPr>
                      <w:rPr>
                        <w:lang w:val="da-DK"/>
                      </w:rPr>
                      <w:id w:val="167680230"/>
                      <w:placeholder>
                        <w:docPart w:val="F82ACE17DAAF4B009CF039D45F5877FD"/>
                      </w:placeholder>
                    </w:sdtPr>
                    <w:sdtEndPr/>
                    <w:sdtContent>
                      <w:r w:rsidR="00185B58" w:rsidRPr="00185B58">
                        <w:rPr>
                          <w:color w:val="7F7F7F" w:themeColor="text1" w:themeTint="80"/>
                          <w:lang w:val="da-DK"/>
                        </w:rPr>
                        <w:t>indsæt tekst</w:t>
                      </w:r>
                    </w:sdtContent>
                  </w:sdt>
                </w:p>
              </w:tc>
            </w:tr>
            <w:tr w:rsidR="002405D2" w:rsidRPr="00924272" w14:paraId="08F38354" w14:textId="77777777" w:rsidTr="00DC1748">
              <w:trPr>
                <w:cantSplit/>
                <w:trHeight w:val="320"/>
                <w:jc w:val="center"/>
              </w:trPr>
              <w:tc>
                <w:tcPr>
                  <w:tcW w:w="0" w:type="auto"/>
                  <w:shd w:val="clear" w:color="auto" w:fill="auto"/>
                </w:tcPr>
                <w:p w14:paraId="521365F3" w14:textId="77777777" w:rsidR="002405D2" w:rsidRPr="00924272" w:rsidRDefault="00BE7740" w:rsidP="00BE7740">
                  <w:pPr>
                    <w:keepNext/>
                    <w:keepLines/>
                    <w:spacing w:after="0"/>
                    <w:jc w:val="left"/>
                    <w:rPr>
                      <w:lang w:val="da-DK"/>
                    </w:rPr>
                  </w:pPr>
                  <w:r w:rsidRPr="00924272">
                    <w:rPr>
                      <w:lang w:val="da-DK"/>
                    </w:rPr>
                    <w:t>Bemærkning vedr. Due Diligence system for Biomasse importeret fra Lande udenfor EU</w:t>
                  </w:r>
                  <w:r w:rsidR="002405D2" w:rsidRPr="00924272">
                    <w:rPr>
                      <w:lang w:val="da-DK"/>
                    </w:rPr>
                    <w:t xml:space="preserve"> </w:t>
                  </w:r>
                </w:p>
              </w:tc>
              <w:tc>
                <w:tcPr>
                  <w:tcW w:w="0" w:type="auto"/>
                  <w:shd w:val="clear" w:color="auto" w:fill="auto"/>
                </w:tcPr>
                <w:p w14:paraId="4D3AFEC8" w14:textId="77777777" w:rsidR="002405D2" w:rsidRPr="00924272" w:rsidRDefault="00BE7740" w:rsidP="002405D2">
                  <w:pPr>
                    <w:keepNext/>
                    <w:keepLines/>
                    <w:spacing w:before="40" w:after="40"/>
                    <w:rPr>
                      <w:i/>
                      <w:sz w:val="16"/>
                      <w:lang w:val="da-DK"/>
                    </w:rPr>
                  </w:pPr>
                  <w:r w:rsidRPr="00924272">
                    <w:rPr>
                      <w:i/>
                      <w:sz w:val="16"/>
                      <w:lang w:val="da-DK"/>
                    </w:rPr>
                    <w:t>Hvis Værket importerer biomasse fra lande udenfor EU skal værket opfylde EUTR. NEPCon vil evaluere værkets due diligence system for leverancer med oprindelse udenfor EU med henblik på at verificere, at biomassen importeres lovligt i henhold til EUTR</w:t>
                  </w:r>
                  <w:r w:rsidR="004E36EE">
                    <w:rPr>
                      <w:i/>
                      <w:sz w:val="16"/>
                      <w:lang w:val="da-DK"/>
                    </w:rPr>
                    <w:t>.</w:t>
                  </w:r>
                </w:p>
                <w:p w14:paraId="6B4D20E3" w14:textId="77777777" w:rsidR="00EE2C40" w:rsidRPr="00924272" w:rsidRDefault="00295B15" w:rsidP="00295B15">
                  <w:pPr>
                    <w:keepNext/>
                    <w:keepLines/>
                    <w:spacing w:before="40" w:after="40"/>
                    <w:rPr>
                      <w:bCs/>
                      <w:i/>
                      <w:sz w:val="16"/>
                      <w:szCs w:val="20"/>
                      <w:lang w:val="da-DK"/>
                    </w:rPr>
                  </w:pPr>
                  <w:r w:rsidRPr="00924272">
                    <w:rPr>
                      <w:i/>
                      <w:sz w:val="16"/>
                      <w:lang w:val="da-DK"/>
                    </w:rPr>
                    <w:t>Separat</w:t>
                  </w:r>
                  <w:r w:rsidR="00EE2C40" w:rsidRPr="00924272">
                    <w:rPr>
                      <w:i/>
                      <w:sz w:val="16"/>
                      <w:lang w:val="da-DK"/>
                    </w:rPr>
                    <w:t xml:space="preserve"> checkliste (</w:t>
                  </w:r>
                  <w:r>
                    <w:rPr>
                      <w:i/>
                      <w:sz w:val="16"/>
                      <w:lang w:val="da-DK"/>
                    </w:rPr>
                    <w:t>Bilag</w:t>
                  </w:r>
                  <w:r w:rsidR="00EE2C40" w:rsidRPr="00924272">
                    <w:rPr>
                      <w:i/>
                      <w:sz w:val="16"/>
                      <w:lang w:val="da-DK"/>
                    </w:rPr>
                    <w:t>) anvendes for evaluering af DDS</w:t>
                  </w:r>
                  <w:r w:rsidR="004E36EE">
                    <w:rPr>
                      <w:i/>
                      <w:sz w:val="16"/>
                      <w:lang w:val="da-DK"/>
                    </w:rPr>
                    <w:t>.</w:t>
                  </w:r>
                </w:p>
              </w:tc>
            </w:tr>
          </w:tbl>
          <w:p w14:paraId="0101DF7F" w14:textId="77777777" w:rsidR="00AD44A3" w:rsidRPr="00924272" w:rsidRDefault="00AD44A3" w:rsidP="00AD44A3">
            <w:pPr>
              <w:keepNext/>
              <w:keepLines/>
              <w:rPr>
                <w:lang w:val="da-DK"/>
              </w:rPr>
            </w:pPr>
          </w:p>
        </w:tc>
        <w:tc>
          <w:tcPr>
            <w:tcW w:w="270" w:type="dxa"/>
          </w:tcPr>
          <w:p w14:paraId="3FE7C488" w14:textId="77777777" w:rsidR="00AD44A3" w:rsidRPr="00924272" w:rsidRDefault="00AD44A3" w:rsidP="00AD44A3">
            <w:pPr>
              <w:keepNext/>
              <w:keepLines/>
              <w:rPr>
                <w:lang w:val="da-DK"/>
              </w:rPr>
            </w:pPr>
          </w:p>
        </w:tc>
      </w:tr>
    </w:tbl>
    <w:p w14:paraId="6A60D7F8" w14:textId="77777777" w:rsidR="00AD44A3" w:rsidRPr="00924272" w:rsidRDefault="002965E4" w:rsidP="00AD44A3">
      <w:pPr>
        <w:rPr>
          <w:lang w:val="da-DK"/>
        </w:rPr>
      </w:pPr>
      <w:r w:rsidRPr="00924272">
        <w:rPr>
          <w:lang w:val="da-DK"/>
        </w:rPr>
        <w:t>* Se ordforklaringen vedr. uddybning af hvilken dokumentatio</w:t>
      </w:r>
      <w:r w:rsidR="00552736" w:rsidRPr="00924272">
        <w:rPr>
          <w:lang w:val="da-DK"/>
        </w:rPr>
        <w:t>n</w:t>
      </w:r>
      <w:r w:rsidRPr="00924272">
        <w:rPr>
          <w:lang w:val="da-DK"/>
        </w:rPr>
        <w:t xml:space="preserve">, der er anvendt til at verificere certificeret biomasse, og biomasse, der opfylder krav til alternativ </w:t>
      </w:r>
      <w:r w:rsidR="00295B15" w:rsidRPr="00924272">
        <w:rPr>
          <w:lang w:val="da-DK"/>
        </w:rPr>
        <w:t>dokumentation</w:t>
      </w:r>
      <w:r w:rsidR="00295B15">
        <w:rPr>
          <w:lang w:val="da-DK"/>
        </w:rPr>
        <w:t>.</w:t>
      </w:r>
      <w:r w:rsidRPr="00924272">
        <w:rPr>
          <w:lang w:val="da-DK"/>
        </w:rPr>
        <w:t xml:space="preserve"> </w:t>
      </w:r>
    </w:p>
    <w:p w14:paraId="204A28E7" w14:textId="77777777" w:rsidR="00F56004" w:rsidRPr="00924272" w:rsidRDefault="00F56004" w:rsidP="00F56004">
      <w:pPr>
        <w:autoSpaceDE w:val="0"/>
        <w:autoSpaceDN w:val="0"/>
        <w:adjustRightInd w:val="0"/>
        <w:snapToGrid w:val="0"/>
        <w:spacing w:before="0" w:after="0"/>
        <w:jc w:val="left"/>
        <w:rPr>
          <w:rFonts w:eastAsia="Times New Roman" w:cs="Arial"/>
          <w:color w:val="000000"/>
          <w:szCs w:val="20"/>
          <w:lang w:val="da-DK"/>
        </w:rPr>
      </w:pPr>
    </w:p>
    <w:p w14:paraId="580FD74B" w14:textId="77777777" w:rsidR="00A1368B" w:rsidRPr="00924272" w:rsidRDefault="00A1368B" w:rsidP="00A1368B">
      <w:pPr>
        <w:autoSpaceDE w:val="0"/>
        <w:autoSpaceDN w:val="0"/>
        <w:adjustRightInd w:val="0"/>
        <w:snapToGrid w:val="0"/>
        <w:spacing w:before="0" w:after="0"/>
        <w:jc w:val="left"/>
        <w:rPr>
          <w:rFonts w:eastAsia="Times New Roman" w:cs="Arial"/>
          <w:color w:val="000000"/>
          <w:szCs w:val="20"/>
          <w:lang w:val="da-DK"/>
        </w:rPr>
      </w:pPr>
    </w:p>
    <w:p w14:paraId="72C34CFB" w14:textId="77777777" w:rsidR="003618E3" w:rsidRPr="001809A1" w:rsidRDefault="003618E3" w:rsidP="002A2B21">
      <w:pPr>
        <w:keepNext/>
        <w:rPr>
          <w:b/>
          <w:lang w:val="da-DK"/>
        </w:rPr>
      </w:pPr>
      <w:r w:rsidRPr="001809A1">
        <w:rPr>
          <w:b/>
          <w:lang w:val="da-DK"/>
        </w:rPr>
        <w:lastRenderedPageBreak/>
        <w:t xml:space="preserve">Information </w:t>
      </w:r>
      <w:r w:rsidR="00123B15" w:rsidRPr="001809A1">
        <w:rPr>
          <w:b/>
          <w:lang w:val="da-DK"/>
        </w:rPr>
        <w:t>vedr.</w:t>
      </w:r>
      <w:r w:rsidRPr="001809A1">
        <w:rPr>
          <w:b/>
          <w:lang w:val="da-DK"/>
        </w:rPr>
        <w:t xml:space="preserve"> skovbiomasse modtaget uden bæredygtighedsdokumentation i rapporteringsperioden</w:t>
      </w:r>
    </w:p>
    <w:tbl>
      <w:tblPr>
        <w:tblStyle w:val="TableGrid"/>
        <w:tblW w:w="10170" w:type="dxa"/>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0"/>
        <w:gridCol w:w="9630"/>
        <w:gridCol w:w="270"/>
      </w:tblGrid>
      <w:tr w:rsidR="003618E3" w:rsidRPr="00924272" w14:paraId="4F6E8828" w14:textId="77777777" w:rsidTr="00DC1748">
        <w:tc>
          <w:tcPr>
            <w:tcW w:w="270" w:type="dxa"/>
          </w:tcPr>
          <w:p w14:paraId="496D393C" w14:textId="77777777" w:rsidR="003618E3" w:rsidRPr="00924272" w:rsidRDefault="003618E3" w:rsidP="00720285">
            <w:pPr>
              <w:keepNext/>
              <w:keepLines/>
              <w:rPr>
                <w:lang w:val="da-DK"/>
              </w:rPr>
            </w:pPr>
          </w:p>
        </w:tc>
        <w:tc>
          <w:tcPr>
            <w:tcW w:w="9630" w:type="dxa"/>
          </w:tcPr>
          <w:tbl>
            <w:tblPr>
              <w:tblW w:w="5000" w:type="pct"/>
              <w:jc w:val="center"/>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2927"/>
              <w:gridCol w:w="6477"/>
            </w:tblGrid>
            <w:tr w:rsidR="003618E3" w:rsidRPr="00924272" w14:paraId="0347BEB3" w14:textId="77777777" w:rsidTr="00DC1748">
              <w:trPr>
                <w:cantSplit/>
                <w:trHeight w:val="320"/>
                <w:jc w:val="center"/>
              </w:trPr>
              <w:tc>
                <w:tcPr>
                  <w:tcW w:w="5000" w:type="pct"/>
                  <w:gridSpan w:val="2"/>
                  <w:shd w:val="clear" w:color="auto" w:fill="E9F0DC"/>
                </w:tcPr>
                <w:p w14:paraId="7E399CF7" w14:textId="77777777" w:rsidR="003618E3" w:rsidRPr="00924272" w:rsidRDefault="003618E3" w:rsidP="00720285">
                  <w:pPr>
                    <w:keepNext/>
                    <w:keepLines/>
                    <w:spacing w:after="0"/>
                    <w:jc w:val="left"/>
                    <w:rPr>
                      <w:b/>
                      <w:lang w:val="da-DK"/>
                    </w:rPr>
                  </w:pPr>
                  <w:r w:rsidRPr="00924272">
                    <w:rPr>
                      <w:b/>
                      <w:lang w:val="da-DK"/>
                    </w:rPr>
                    <w:t>Type af Biomasse:</w:t>
                  </w:r>
                </w:p>
              </w:tc>
            </w:tr>
            <w:tr w:rsidR="003618E3" w:rsidRPr="00924272" w14:paraId="32C83C29" w14:textId="77777777" w:rsidTr="00DC1748">
              <w:trPr>
                <w:cantSplit/>
                <w:trHeight w:val="320"/>
                <w:jc w:val="center"/>
              </w:trPr>
              <w:tc>
                <w:tcPr>
                  <w:tcW w:w="5000" w:type="pct"/>
                  <w:gridSpan w:val="2"/>
                  <w:shd w:val="clear" w:color="auto" w:fill="auto"/>
                  <w:vAlign w:val="center"/>
                </w:tcPr>
                <w:p w14:paraId="726B7C04" w14:textId="77777777" w:rsidR="003618E3" w:rsidRPr="00924272" w:rsidRDefault="001963DF" w:rsidP="00720285">
                  <w:pPr>
                    <w:keepNext/>
                    <w:keepLines/>
                    <w:spacing w:before="0" w:after="0"/>
                    <w:jc w:val="left"/>
                    <w:rPr>
                      <w:lang w:val="da-DK"/>
                    </w:rPr>
                  </w:pPr>
                  <w:sdt>
                    <w:sdtPr>
                      <w:rPr>
                        <w:sz w:val="32"/>
                        <w:szCs w:val="32"/>
                        <w:lang w:val="da-DK"/>
                      </w:rPr>
                      <w:id w:val="317305383"/>
                      <w14:checkbox>
                        <w14:checked w14:val="0"/>
                        <w14:checkedState w14:val="2612" w14:font="Arial Unicode MS"/>
                        <w14:uncheckedState w14:val="2610" w14:font="Arial Unicode MS"/>
                      </w14:checkbox>
                    </w:sdtPr>
                    <w:sdtEndPr/>
                    <w:sdtContent>
                      <w:r w:rsidR="003618E3" w:rsidRPr="00924272">
                        <w:rPr>
                          <w:rFonts w:ascii="Arial Unicode MS" w:eastAsia="Arial Unicode MS" w:hAnsi="Arial Unicode MS" w:cs="Arial Unicode MS"/>
                          <w:sz w:val="32"/>
                          <w:szCs w:val="32"/>
                          <w:lang w:val="da-DK"/>
                        </w:rPr>
                        <w:t>☐</w:t>
                      </w:r>
                    </w:sdtContent>
                  </w:sdt>
                  <w:r w:rsidR="003618E3" w:rsidRPr="00924272">
                    <w:rPr>
                      <w:lang w:val="da-DK"/>
                    </w:rPr>
                    <w:t xml:space="preserve"> Træflis, Primær producent</w:t>
                  </w:r>
                </w:p>
                <w:p w14:paraId="20819EFE" w14:textId="77777777" w:rsidR="003618E3" w:rsidRPr="00924272" w:rsidRDefault="001963DF" w:rsidP="00720285">
                  <w:pPr>
                    <w:keepNext/>
                    <w:keepLines/>
                    <w:spacing w:before="0" w:after="0"/>
                    <w:jc w:val="left"/>
                    <w:rPr>
                      <w:lang w:val="da-DK"/>
                    </w:rPr>
                  </w:pPr>
                  <w:sdt>
                    <w:sdtPr>
                      <w:rPr>
                        <w:sz w:val="32"/>
                        <w:szCs w:val="32"/>
                        <w:lang w:val="da-DK"/>
                      </w:rPr>
                      <w:id w:val="-119695896"/>
                      <w14:checkbox>
                        <w14:checked w14:val="0"/>
                        <w14:checkedState w14:val="2612" w14:font="Arial Unicode MS"/>
                        <w14:uncheckedState w14:val="2610" w14:font="Arial Unicode MS"/>
                      </w14:checkbox>
                    </w:sdtPr>
                    <w:sdtEndPr/>
                    <w:sdtContent>
                      <w:r w:rsidR="003618E3" w:rsidRPr="00924272">
                        <w:rPr>
                          <w:rFonts w:ascii="Arial Unicode MS" w:eastAsia="Arial Unicode MS" w:hAnsi="Arial Unicode MS" w:cs="Arial Unicode MS"/>
                          <w:sz w:val="32"/>
                          <w:szCs w:val="32"/>
                          <w:lang w:val="da-DK"/>
                        </w:rPr>
                        <w:t>☐</w:t>
                      </w:r>
                    </w:sdtContent>
                  </w:sdt>
                  <w:r w:rsidR="003618E3" w:rsidRPr="00924272">
                    <w:rPr>
                      <w:lang w:val="da-DK"/>
                    </w:rPr>
                    <w:t xml:space="preserve"> Træflis, Sekundær producent</w:t>
                  </w:r>
                </w:p>
                <w:p w14:paraId="27BD324B" w14:textId="77777777" w:rsidR="003618E3" w:rsidRPr="00924272" w:rsidRDefault="001963DF" w:rsidP="00720285">
                  <w:pPr>
                    <w:keepNext/>
                    <w:keepLines/>
                    <w:spacing w:before="0" w:after="0"/>
                    <w:jc w:val="left"/>
                    <w:rPr>
                      <w:lang w:val="da-DK"/>
                    </w:rPr>
                  </w:pPr>
                  <w:sdt>
                    <w:sdtPr>
                      <w:rPr>
                        <w:sz w:val="32"/>
                        <w:szCs w:val="32"/>
                        <w:lang w:val="da-DK"/>
                      </w:rPr>
                      <w:id w:val="973719407"/>
                      <w14:checkbox>
                        <w14:checked w14:val="0"/>
                        <w14:checkedState w14:val="2612" w14:font="Arial Unicode MS"/>
                        <w14:uncheckedState w14:val="2610" w14:font="Arial Unicode MS"/>
                      </w14:checkbox>
                    </w:sdtPr>
                    <w:sdtEndPr/>
                    <w:sdtContent>
                      <w:r w:rsidR="003618E3" w:rsidRPr="00924272">
                        <w:rPr>
                          <w:rFonts w:ascii="Arial Unicode MS" w:eastAsia="Arial Unicode MS" w:hAnsi="Arial Unicode MS" w:cs="Arial Unicode MS"/>
                          <w:sz w:val="32"/>
                          <w:szCs w:val="32"/>
                          <w:lang w:val="da-DK"/>
                        </w:rPr>
                        <w:t>☐</w:t>
                      </w:r>
                    </w:sdtContent>
                  </w:sdt>
                  <w:r w:rsidR="003618E3" w:rsidRPr="00924272">
                    <w:rPr>
                      <w:lang w:val="da-DK"/>
                    </w:rPr>
                    <w:t xml:space="preserve"> Træpiller</w:t>
                  </w:r>
                </w:p>
                <w:p w14:paraId="203F2DAE" w14:textId="77777777" w:rsidR="003618E3" w:rsidRPr="00924272" w:rsidRDefault="001963DF" w:rsidP="00720285">
                  <w:pPr>
                    <w:keepNext/>
                    <w:keepLines/>
                    <w:spacing w:before="0" w:after="0"/>
                    <w:jc w:val="left"/>
                    <w:rPr>
                      <w:lang w:val="da-DK"/>
                    </w:rPr>
                  </w:pPr>
                  <w:sdt>
                    <w:sdtPr>
                      <w:rPr>
                        <w:sz w:val="32"/>
                        <w:szCs w:val="32"/>
                        <w:lang w:val="da-DK"/>
                      </w:rPr>
                      <w:id w:val="1642066917"/>
                      <w14:checkbox>
                        <w14:checked w14:val="0"/>
                        <w14:checkedState w14:val="2612" w14:font="Arial Unicode MS"/>
                        <w14:uncheckedState w14:val="2610" w14:font="Arial Unicode MS"/>
                      </w14:checkbox>
                    </w:sdtPr>
                    <w:sdtEndPr/>
                    <w:sdtContent>
                      <w:r w:rsidR="003618E3" w:rsidRPr="00924272">
                        <w:rPr>
                          <w:rFonts w:ascii="Arial Unicode MS" w:eastAsia="Arial Unicode MS" w:hAnsi="Arial Unicode MS" w:cs="Arial Unicode MS"/>
                          <w:sz w:val="32"/>
                          <w:szCs w:val="32"/>
                          <w:lang w:val="da-DK"/>
                        </w:rPr>
                        <w:t>☐</w:t>
                      </w:r>
                    </w:sdtContent>
                  </w:sdt>
                  <w:r w:rsidR="003618E3" w:rsidRPr="00924272">
                    <w:rPr>
                      <w:lang w:val="da-DK"/>
                    </w:rPr>
                    <w:t xml:space="preserve"> Andet </w:t>
                  </w:r>
                </w:p>
              </w:tc>
            </w:tr>
            <w:tr w:rsidR="003618E3" w:rsidRPr="00924272" w14:paraId="392F8C84" w14:textId="77777777" w:rsidTr="00DC1748">
              <w:trPr>
                <w:cantSplit/>
                <w:trHeight w:val="320"/>
                <w:jc w:val="center"/>
              </w:trPr>
              <w:tc>
                <w:tcPr>
                  <w:tcW w:w="5000" w:type="pct"/>
                  <w:gridSpan w:val="2"/>
                  <w:shd w:val="clear" w:color="auto" w:fill="auto"/>
                  <w:vAlign w:val="center"/>
                </w:tcPr>
                <w:p w14:paraId="46B8C377" w14:textId="77777777" w:rsidR="003618E3" w:rsidRPr="00924272" w:rsidRDefault="003618E3" w:rsidP="00720285">
                  <w:pPr>
                    <w:rPr>
                      <w:lang w:val="da-DK"/>
                    </w:rPr>
                  </w:pPr>
                  <w:r w:rsidRPr="00924272">
                    <w:rPr>
                      <w:lang w:val="da-DK"/>
                    </w:rPr>
                    <w:t xml:space="preserve">Bemærkning: </w:t>
                  </w:r>
                  <w:sdt>
                    <w:sdtPr>
                      <w:rPr>
                        <w:lang w:val="da-DK"/>
                      </w:rPr>
                      <w:id w:val="1973634918"/>
                      <w:placeholder>
                        <w:docPart w:val="9EB49CEC8DB94E3AA47234E1A04E4571"/>
                      </w:placeholder>
                    </w:sdtPr>
                    <w:sdtEndPr/>
                    <w:sdtContent>
                      <w:r w:rsidR="00185B58" w:rsidRPr="00185B58">
                        <w:rPr>
                          <w:color w:val="7F7F7F" w:themeColor="text1" w:themeTint="80"/>
                          <w:lang w:val="da-DK"/>
                        </w:rPr>
                        <w:t>indsæt tekst</w:t>
                      </w:r>
                    </w:sdtContent>
                  </w:sdt>
                </w:p>
              </w:tc>
            </w:tr>
            <w:tr w:rsidR="003618E3" w:rsidRPr="00924272" w14:paraId="3F35AD9B" w14:textId="77777777" w:rsidTr="00DC1748">
              <w:trPr>
                <w:cantSplit/>
                <w:trHeight w:val="320"/>
                <w:jc w:val="center"/>
              </w:trPr>
              <w:tc>
                <w:tcPr>
                  <w:tcW w:w="5000" w:type="pct"/>
                  <w:gridSpan w:val="2"/>
                  <w:shd w:val="clear" w:color="auto" w:fill="E9F0DC"/>
                </w:tcPr>
                <w:p w14:paraId="702E6716" w14:textId="77777777" w:rsidR="003618E3" w:rsidRPr="00924272" w:rsidRDefault="003618E3" w:rsidP="00720285">
                  <w:pPr>
                    <w:keepNext/>
                    <w:keepLines/>
                    <w:spacing w:after="0"/>
                    <w:jc w:val="left"/>
                    <w:rPr>
                      <w:b/>
                      <w:lang w:val="da-DK"/>
                    </w:rPr>
                  </w:pPr>
                  <w:r w:rsidRPr="00924272">
                    <w:rPr>
                      <w:b/>
                      <w:lang w:val="da-DK"/>
                    </w:rPr>
                    <w:t>Anden information for modtaget biomasse*</w:t>
                  </w:r>
                </w:p>
              </w:tc>
            </w:tr>
            <w:tr w:rsidR="003618E3" w:rsidRPr="00924272" w14:paraId="27AD2F84" w14:textId="77777777" w:rsidTr="00DC1748">
              <w:trPr>
                <w:cantSplit/>
                <w:trHeight w:val="320"/>
                <w:jc w:val="center"/>
              </w:trPr>
              <w:tc>
                <w:tcPr>
                  <w:tcW w:w="1556" w:type="pct"/>
                  <w:shd w:val="clear" w:color="auto" w:fill="auto"/>
                </w:tcPr>
                <w:p w14:paraId="0951DB78" w14:textId="77777777" w:rsidR="003618E3" w:rsidRPr="00924272" w:rsidRDefault="003618E3" w:rsidP="00720285">
                  <w:pPr>
                    <w:keepNext/>
                    <w:keepLines/>
                    <w:spacing w:after="0"/>
                    <w:jc w:val="left"/>
                    <w:rPr>
                      <w:lang w:val="da-DK"/>
                    </w:rPr>
                  </w:pPr>
                  <w:r w:rsidRPr="00924272">
                    <w:rPr>
                      <w:lang w:val="da-DK"/>
                    </w:rPr>
                    <w:t xml:space="preserve">Landeoprindelse </w:t>
                  </w:r>
                </w:p>
              </w:tc>
              <w:tc>
                <w:tcPr>
                  <w:tcW w:w="3444" w:type="pct"/>
                  <w:shd w:val="clear" w:color="auto" w:fill="auto"/>
                </w:tcPr>
                <w:p w14:paraId="245D3B00" w14:textId="77777777" w:rsidR="003618E3" w:rsidRPr="00924272" w:rsidRDefault="001963DF" w:rsidP="00720285">
                  <w:pPr>
                    <w:keepNext/>
                    <w:keepLines/>
                    <w:spacing w:before="40" w:after="40"/>
                    <w:rPr>
                      <w:bCs/>
                      <w:i/>
                      <w:sz w:val="16"/>
                      <w:szCs w:val="20"/>
                      <w:lang w:val="da-DK"/>
                    </w:rPr>
                  </w:pPr>
                  <w:sdt>
                    <w:sdtPr>
                      <w:rPr>
                        <w:lang w:val="da-DK"/>
                      </w:rPr>
                      <w:id w:val="-846795054"/>
                      <w:placeholder>
                        <w:docPart w:val="CD54F45B877E4EAAAABD19C329497283"/>
                      </w:placeholder>
                    </w:sdtPr>
                    <w:sdtEndPr/>
                    <w:sdtContent>
                      <w:r w:rsidR="00B57A9A" w:rsidRPr="00185B58">
                        <w:rPr>
                          <w:color w:val="7F7F7F" w:themeColor="text1" w:themeTint="80"/>
                          <w:lang w:val="da-DK"/>
                        </w:rPr>
                        <w:t>indsæt tekst</w:t>
                      </w:r>
                    </w:sdtContent>
                  </w:sdt>
                </w:p>
              </w:tc>
            </w:tr>
            <w:tr w:rsidR="003618E3" w:rsidRPr="00924272" w14:paraId="3FEABB44" w14:textId="77777777" w:rsidTr="00DC1748">
              <w:trPr>
                <w:cantSplit/>
                <w:trHeight w:val="320"/>
                <w:jc w:val="center"/>
              </w:trPr>
              <w:tc>
                <w:tcPr>
                  <w:tcW w:w="1556" w:type="pct"/>
                  <w:shd w:val="clear" w:color="auto" w:fill="auto"/>
                </w:tcPr>
                <w:p w14:paraId="3A049D7D" w14:textId="77777777" w:rsidR="003618E3" w:rsidRPr="00924272" w:rsidRDefault="003618E3" w:rsidP="00720285">
                  <w:pPr>
                    <w:keepNext/>
                    <w:keepLines/>
                    <w:spacing w:after="0"/>
                    <w:jc w:val="left"/>
                    <w:rPr>
                      <w:lang w:val="da-DK"/>
                    </w:rPr>
                  </w:pPr>
                  <w:r w:rsidRPr="00924272">
                    <w:rPr>
                      <w:lang w:val="da-DK"/>
                    </w:rPr>
                    <w:t xml:space="preserve">Træarter </w:t>
                  </w:r>
                </w:p>
              </w:tc>
              <w:tc>
                <w:tcPr>
                  <w:tcW w:w="3444" w:type="pct"/>
                  <w:shd w:val="clear" w:color="auto" w:fill="auto"/>
                </w:tcPr>
                <w:p w14:paraId="5E1AA9A3" w14:textId="77777777" w:rsidR="003618E3" w:rsidRPr="00924272" w:rsidRDefault="001963DF" w:rsidP="00720285">
                  <w:pPr>
                    <w:keepNext/>
                    <w:keepLines/>
                    <w:spacing w:before="40" w:after="40"/>
                    <w:rPr>
                      <w:bCs/>
                      <w:i/>
                      <w:sz w:val="16"/>
                      <w:szCs w:val="20"/>
                      <w:lang w:val="da-DK"/>
                    </w:rPr>
                  </w:pPr>
                  <w:sdt>
                    <w:sdtPr>
                      <w:rPr>
                        <w:lang w:val="da-DK"/>
                      </w:rPr>
                      <w:id w:val="200134115"/>
                      <w:placeholder>
                        <w:docPart w:val="E867096965224959BBC4204EB309F75A"/>
                      </w:placeholder>
                    </w:sdtPr>
                    <w:sdtEndPr/>
                    <w:sdtContent>
                      <w:r w:rsidR="00B57A9A" w:rsidRPr="00185B58">
                        <w:rPr>
                          <w:color w:val="7F7F7F" w:themeColor="text1" w:themeTint="80"/>
                          <w:lang w:val="da-DK"/>
                        </w:rPr>
                        <w:t>indsæt tekst</w:t>
                      </w:r>
                    </w:sdtContent>
                  </w:sdt>
                </w:p>
              </w:tc>
            </w:tr>
            <w:tr w:rsidR="003618E3" w:rsidRPr="00924272" w14:paraId="546F3008" w14:textId="77777777" w:rsidTr="00DC1748">
              <w:trPr>
                <w:cantSplit/>
                <w:trHeight w:val="320"/>
                <w:jc w:val="center"/>
              </w:trPr>
              <w:tc>
                <w:tcPr>
                  <w:tcW w:w="1556" w:type="pct"/>
                  <w:shd w:val="clear" w:color="auto" w:fill="auto"/>
                </w:tcPr>
                <w:p w14:paraId="2B1EEC82" w14:textId="77777777" w:rsidR="003618E3" w:rsidRPr="00924272" w:rsidRDefault="003618E3" w:rsidP="00720285">
                  <w:pPr>
                    <w:keepNext/>
                    <w:keepLines/>
                    <w:spacing w:after="0"/>
                    <w:jc w:val="left"/>
                    <w:rPr>
                      <w:lang w:val="da-DK"/>
                    </w:rPr>
                  </w:pPr>
                  <w:r w:rsidRPr="00924272">
                    <w:rPr>
                      <w:lang w:val="da-DK"/>
                    </w:rPr>
                    <w:t xml:space="preserve">Bemærkning vedr. Due Diligence system for Biomasse importeret fra Lande udenfor EU </w:t>
                  </w:r>
                </w:p>
              </w:tc>
              <w:tc>
                <w:tcPr>
                  <w:tcW w:w="3444" w:type="pct"/>
                  <w:shd w:val="clear" w:color="auto" w:fill="auto"/>
                </w:tcPr>
                <w:p w14:paraId="5C63F1AB" w14:textId="77777777" w:rsidR="003618E3" w:rsidRPr="00924272" w:rsidRDefault="003618E3" w:rsidP="00720285">
                  <w:pPr>
                    <w:keepNext/>
                    <w:keepLines/>
                    <w:spacing w:before="40" w:after="40"/>
                    <w:rPr>
                      <w:i/>
                      <w:sz w:val="16"/>
                      <w:lang w:val="da-DK"/>
                    </w:rPr>
                  </w:pPr>
                  <w:r w:rsidRPr="00924272">
                    <w:rPr>
                      <w:i/>
                      <w:sz w:val="16"/>
                      <w:lang w:val="da-DK"/>
                    </w:rPr>
                    <w:t>Hvis Værket importerer biomasse fra lande udenfor EU skal værket opfylde EUTR. NEPCon vil evaluere værkets due diligence system for leverancer med oprindelse udenfor EU med henblik på at verificere, at biomassen importeres lovligt i henhold til EUTR</w:t>
                  </w:r>
                  <w:r w:rsidR="00EF039F">
                    <w:rPr>
                      <w:i/>
                      <w:sz w:val="16"/>
                      <w:lang w:val="da-DK"/>
                    </w:rPr>
                    <w:t>.</w:t>
                  </w:r>
                </w:p>
                <w:p w14:paraId="013B210A" w14:textId="77777777" w:rsidR="003618E3" w:rsidRPr="00924272" w:rsidRDefault="00EF039F" w:rsidP="00EF039F">
                  <w:pPr>
                    <w:keepNext/>
                    <w:keepLines/>
                    <w:spacing w:before="40" w:after="40"/>
                    <w:rPr>
                      <w:bCs/>
                      <w:i/>
                      <w:sz w:val="16"/>
                      <w:szCs w:val="20"/>
                      <w:lang w:val="da-DK"/>
                    </w:rPr>
                  </w:pPr>
                  <w:r w:rsidRPr="00924272">
                    <w:rPr>
                      <w:i/>
                      <w:sz w:val="16"/>
                      <w:lang w:val="da-DK"/>
                    </w:rPr>
                    <w:t>Separat</w:t>
                  </w:r>
                  <w:r w:rsidR="003618E3" w:rsidRPr="00924272">
                    <w:rPr>
                      <w:i/>
                      <w:sz w:val="16"/>
                      <w:lang w:val="da-DK"/>
                    </w:rPr>
                    <w:t xml:space="preserve"> checkliste (</w:t>
                  </w:r>
                  <w:r>
                    <w:rPr>
                      <w:i/>
                      <w:sz w:val="16"/>
                      <w:lang w:val="da-DK"/>
                    </w:rPr>
                    <w:t>Bilag</w:t>
                  </w:r>
                  <w:r w:rsidR="003618E3" w:rsidRPr="00924272">
                    <w:rPr>
                      <w:i/>
                      <w:sz w:val="16"/>
                      <w:lang w:val="da-DK"/>
                    </w:rPr>
                    <w:t>) anvendes for evaluering af DDS</w:t>
                  </w:r>
                  <w:r>
                    <w:rPr>
                      <w:i/>
                      <w:sz w:val="16"/>
                      <w:lang w:val="da-DK"/>
                    </w:rPr>
                    <w:t>.</w:t>
                  </w:r>
                </w:p>
              </w:tc>
            </w:tr>
          </w:tbl>
          <w:p w14:paraId="489293F9" w14:textId="77777777" w:rsidR="003618E3" w:rsidRPr="00924272" w:rsidRDefault="003618E3" w:rsidP="00720285">
            <w:pPr>
              <w:keepNext/>
              <w:keepLines/>
              <w:rPr>
                <w:lang w:val="da-DK"/>
              </w:rPr>
            </w:pPr>
          </w:p>
        </w:tc>
        <w:tc>
          <w:tcPr>
            <w:tcW w:w="270" w:type="dxa"/>
          </w:tcPr>
          <w:p w14:paraId="3A43A06F" w14:textId="77777777" w:rsidR="003618E3" w:rsidRPr="00924272" w:rsidRDefault="003618E3" w:rsidP="00720285">
            <w:pPr>
              <w:keepNext/>
              <w:keepLines/>
              <w:rPr>
                <w:lang w:val="da-DK"/>
              </w:rPr>
            </w:pPr>
          </w:p>
        </w:tc>
      </w:tr>
    </w:tbl>
    <w:p w14:paraId="2EDDBB0B" w14:textId="77777777" w:rsidR="00123B15" w:rsidRPr="00924272" w:rsidRDefault="00123B15" w:rsidP="00DF1881">
      <w:pPr>
        <w:rPr>
          <w:lang w:val="da-DK"/>
        </w:rPr>
      </w:pPr>
    </w:p>
    <w:p w14:paraId="0B5D7249" w14:textId="50C3435E" w:rsidR="00E51853" w:rsidRPr="00924272" w:rsidRDefault="00123B15" w:rsidP="00123B15">
      <w:pPr>
        <w:pStyle w:val="Heading2"/>
        <w:rPr>
          <w:lang w:val="da-DK"/>
        </w:rPr>
      </w:pPr>
      <w:bookmarkStart w:id="16" w:name="_Toc468790529"/>
      <w:r w:rsidRPr="00924272">
        <w:rPr>
          <w:lang w:val="da-DK"/>
        </w:rPr>
        <w:t>Evaluering af anvendt alternativ dokumentation</w:t>
      </w:r>
      <w:bookmarkEnd w:id="16"/>
      <w:r w:rsidRPr="00924272">
        <w:rPr>
          <w:lang w:val="da-DK"/>
        </w:rPr>
        <w:t xml:space="preserve"> </w:t>
      </w:r>
    </w:p>
    <w:p w14:paraId="1AF61378" w14:textId="77777777" w:rsidR="00BE7740" w:rsidRPr="00924272" w:rsidRDefault="00BE7740" w:rsidP="00096926">
      <w:pPr>
        <w:autoSpaceDE w:val="0"/>
        <w:autoSpaceDN w:val="0"/>
        <w:adjustRightInd w:val="0"/>
        <w:snapToGrid w:val="0"/>
        <w:spacing w:before="0" w:after="0"/>
        <w:jc w:val="left"/>
        <w:rPr>
          <w:i/>
          <w:lang w:val="da-DK"/>
        </w:rPr>
      </w:pPr>
      <w:r w:rsidRPr="00924272">
        <w:rPr>
          <w:i/>
          <w:lang w:val="da-DK"/>
        </w:rPr>
        <w:t>Evaluering af den alternative dokumentation er baseret på NEPCons Kravspecifikation for Alternativ Dokumentation [link], der stiller specifikke krav til biomasseproducent og leverandør, samt krav til evaluering og validering af den alternative dokumentation [Link]</w:t>
      </w:r>
      <w:r w:rsidR="00A92DD1">
        <w:rPr>
          <w:i/>
          <w:lang w:val="da-DK"/>
        </w:rPr>
        <w:t>.</w:t>
      </w:r>
    </w:p>
    <w:p w14:paraId="6D5597DE" w14:textId="77777777" w:rsidR="00D50DA5" w:rsidRPr="00924272" w:rsidRDefault="00D50DA5" w:rsidP="00096926">
      <w:pPr>
        <w:autoSpaceDE w:val="0"/>
        <w:autoSpaceDN w:val="0"/>
        <w:adjustRightInd w:val="0"/>
        <w:snapToGrid w:val="0"/>
        <w:spacing w:before="0" w:after="0"/>
        <w:jc w:val="left"/>
        <w:rPr>
          <w:rFonts w:ascii="Arial" w:eastAsia="Times New Roman" w:hAnsi="Arial" w:cs="Arial"/>
          <w:b/>
          <w:i/>
          <w:color w:val="000000"/>
          <w:sz w:val="22"/>
          <w:szCs w:val="24"/>
          <w:lang w:val="da-DK"/>
        </w:rPr>
      </w:pPr>
    </w:p>
    <w:tbl>
      <w:tblPr>
        <w:tblW w:w="0" w:type="auto"/>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71"/>
        <w:gridCol w:w="985"/>
      </w:tblGrid>
      <w:tr w:rsidR="00D50DA5" w:rsidRPr="00924272" w14:paraId="49761608" w14:textId="77777777" w:rsidTr="00DC1748">
        <w:tc>
          <w:tcPr>
            <w:tcW w:w="0" w:type="auto"/>
            <w:tcBorders>
              <w:bottom w:val="single" w:sz="4" w:space="0" w:color="91B11B"/>
            </w:tcBorders>
            <w:shd w:val="clear" w:color="auto" w:fill="E9F0DC"/>
          </w:tcPr>
          <w:p w14:paraId="07AFFF1C" w14:textId="77777777" w:rsidR="008529AF" w:rsidRPr="00924272" w:rsidRDefault="00BE7740" w:rsidP="00123B15">
            <w:pPr>
              <w:autoSpaceDE w:val="0"/>
              <w:autoSpaceDN w:val="0"/>
              <w:adjustRightInd w:val="0"/>
              <w:snapToGrid w:val="0"/>
              <w:spacing w:before="0" w:after="0"/>
              <w:jc w:val="left"/>
              <w:rPr>
                <w:rFonts w:eastAsia="Times New Roman" w:cs="Arial"/>
                <w:b/>
                <w:color w:val="000000"/>
                <w:szCs w:val="20"/>
                <w:lang w:val="da-DK"/>
              </w:rPr>
            </w:pPr>
            <w:r w:rsidRPr="00924272">
              <w:rPr>
                <w:rFonts w:eastAsia="Times New Roman" w:cs="Arial"/>
                <w:b/>
                <w:color w:val="000000"/>
                <w:szCs w:val="20"/>
                <w:lang w:val="da-DK"/>
              </w:rPr>
              <w:t xml:space="preserve">Evaluering af </w:t>
            </w:r>
            <w:r w:rsidR="00D50DA5" w:rsidRPr="00924272">
              <w:rPr>
                <w:rFonts w:eastAsia="Times New Roman" w:cs="Arial"/>
                <w:b/>
                <w:color w:val="000000"/>
                <w:szCs w:val="20"/>
                <w:lang w:val="da-DK"/>
              </w:rPr>
              <w:t>alternativ</w:t>
            </w:r>
            <w:r w:rsidRPr="00924272">
              <w:rPr>
                <w:rFonts w:eastAsia="Times New Roman" w:cs="Arial"/>
                <w:b/>
                <w:color w:val="000000"/>
                <w:szCs w:val="20"/>
                <w:lang w:val="da-DK"/>
              </w:rPr>
              <w:t xml:space="preserve"> dok</w:t>
            </w:r>
            <w:r w:rsidR="00D50DA5" w:rsidRPr="00924272">
              <w:rPr>
                <w:rFonts w:eastAsia="Times New Roman" w:cs="Arial"/>
                <w:b/>
                <w:color w:val="000000"/>
                <w:szCs w:val="20"/>
                <w:lang w:val="da-DK"/>
              </w:rPr>
              <w:t xml:space="preserve">umentation </w:t>
            </w:r>
            <w:r w:rsidRPr="00924272">
              <w:rPr>
                <w:rFonts w:eastAsia="Times New Roman" w:cs="Arial"/>
                <w:b/>
                <w:color w:val="000000"/>
                <w:szCs w:val="20"/>
                <w:lang w:val="da-DK"/>
              </w:rPr>
              <w:t xml:space="preserve">for </w:t>
            </w:r>
          </w:p>
          <w:p w14:paraId="05DA9889" w14:textId="53564018" w:rsidR="00D50DA5" w:rsidRPr="00924272" w:rsidRDefault="005660D2" w:rsidP="00123B15">
            <w:pPr>
              <w:autoSpaceDE w:val="0"/>
              <w:autoSpaceDN w:val="0"/>
              <w:adjustRightInd w:val="0"/>
              <w:snapToGrid w:val="0"/>
              <w:spacing w:before="0" w:after="0"/>
              <w:jc w:val="left"/>
              <w:rPr>
                <w:rFonts w:eastAsia="Times New Roman" w:cs="Arial"/>
                <w:b/>
                <w:color w:val="000000"/>
                <w:szCs w:val="20"/>
                <w:lang w:val="da-DK"/>
              </w:rPr>
            </w:pPr>
            <w:r>
              <w:rPr>
                <w:rFonts w:eastAsia="Times New Roman" w:cs="Arial"/>
                <w:b/>
                <w:color w:val="000000"/>
                <w:szCs w:val="20"/>
                <w:lang w:val="da-DK"/>
              </w:rPr>
              <w:t>bæredygtig biomasse med d</w:t>
            </w:r>
            <w:r w:rsidR="00BE7740" w:rsidRPr="00924272">
              <w:rPr>
                <w:rFonts w:eastAsia="Times New Roman" w:cs="Arial"/>
                <w:b/>
                <w:color w:val="000000"/>
                <w:szCs w:val="20"/>
                <w:lang w:val="da-DK"/>
              </w:rPr>
              <w:t>ansk oprindelse</w:t>
            </w:r>
            <w:r w:rsidR="00AF61F5" w:rsidRPr="00924272">
              <w:rPr>
                <w:rFonts w:eastAsia="Times New Roman" w:cs="Arial"/>
                <w:b/>
                <w:color w:val="000000"/>
                <w:szCs w:val="20"/>
                <w:lang w:val="da-DK"/>
              </w:rPr>
              <w:t>*</w:t>
            </w:r>
          </w:p>
        </w:tc>
        <w:tc>
          <w:tcPr>
            <w:tcW w:w="0" w:type="auto"/>
            <w:tcBorders>
              <w:bottom w:val="single" w:sz="4" w:space="0" w:color="91B11B"/>
            </w:tcBorders>
            <w:shd w:val="clear" w:color="auto" w:fill="E9F0DC"/>
          </w:tcPr>
          <w:p w14:paraId="2E1A7E90" w14:textId="77777777" w:rsidR="00D50DA5" w:rsidRPr="00924272" w:rsidRDefault="00D06D2D" w:rsidP="00AD44A3">
            <w:pPr>
              <w:spacing w:beforeLines="20" w:before="48" w:afterLines="20" w:after="48"/>
              <w:jc w:val="center"/>
              <w:rPr>
                <w:b/>
                <w:bCs/>
                <w:szCs w:val="20"/>
                <w:lang w:val="da-DK"/>
              </w:rPr>
            </w:pPr>
            <w:r w:rsidRPr="00924272">
              <w:rPr>
                <w:b/>
                <w:bCs/>
                <w:szCs w:val="20"/>
                <w:lang w:val="da-DK"/>
              </w:rPr>
              <w:t>Krav opfyldt</w:t>
            </w:r>
          </w:p>
        </w:tc>
      </w:tr>
      <w:tr w:rsidR="00D50DA5" w:rsidRPr="00924272" w14:paraId="4089C6DA" w14:textId="77777777" w:rsidTr="00DC1748">
        <w:tc>
          <w:tcPr>
            <w:tcW w:w="0" w:type="auto"/>
            <w:shd w:val="clear" w:color="auto" w:fill="FFFFFF" w:themeFill="background1"/>
          </w:tcPr>
          <w:p w14:paraId="523801D4" w14:textId="77777777" w:rsidR="00D50DA5" w:rsidRPr="00924272" w:rsidRDefault="00B7431B" w:rsidP="005733C6">
            <w:pPr>
              <w:spacing w:beforeLines="20" w:before="48" w:afterLines="20" w:after="48"/>
              <w:ind w:right="72"/>
              <w:rPr>
                <w:szCs w:val="20"/>
                <w:lang w:val="da-DK"/>
              </w:rPr>
            </w:pPr>
            <w:r w:rsidRPr="00924272">
              <w:rPr>
                <w:szCs w:val="20"/>
                <w:lang w:val="da-DK"/>
              </w:rPr>
              <w:t xml:space="preserve">Sikrer leverandører sporbarhed af </w:t>
            </w:r>
            <w:r w:rsidR="005733C6" w:rsidRPr="00924272">
              <w:rPr>
                <w:szCs w:val="20"/>
                <w:lang w:val="da-DK"/>
              </w:rPr>
              <w:t>biomasse til hugstlokalitet?</w:t>
            </w:r>
          </w:p>
        </w:tc>
        <w:tc>
          <w:tcPr>
            <w:tcW w:w="0" w:type="auto"/>
            <w:shd w:val="clear" w:color="auto" w:fill="FFFFFF" w:themeFill="background1"/>
            <w:vAlign w:val="center"/>
          </w:tcPr>
          <w:p w14:paraId="49AB0273" w14:textId="77777777" w:rsidR="00D50DA5" w:rsidRPr="00924272" w:rsidRDefault="001963DF" w:rsidP="00AD44A3">
            <w:pPr>
              <w:spacing w:beforeLines="20" w:before="48" w:afterLines="20" w:after="48"/>
              <w:jc w:val="center"/>
              <w:rPr>
                <w:szCs w:val="20"/>
                <w:lang w:val="da-DK"/>
              </w:rPr>
            </w:pPr>
            <w:sdt>
              <w:sdtPr>
                <w:rPr>
                  <w:rFonts w:eastAsiaTheme="majorEastAsia" w:cstheme="majorBidi"/>
                  <w:b/>
                  <w:bCs/>
                  <w:sz w:val="24"/>
                  <w:szCs w:val="24"/>
                  <w:lang w:val="da-DK"/>
                </w:rPr>
                <w:id w:val="365489101"/>
                <w:placeholder>
                  <w:docPart w:val="FCB9C7569B814AD8A7F1DAB93D46DF8A"/>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D50DA5" w:rsidRPr="00924272" w14:paraId="5703D0B8" w14:textId="77777777" w:rsidTr="00DC1748">
        <w:tc>
          <w:tcPr>
            <w:tcW w:w="0" w:type="auto"/>
            <w:gridSpan w:val="2"/>
            <w:shd w:val="clear" w:color="auto" w:fill="FFFFFF" w:themeFill="background1"/>
          </w:tcPr>
          <w:p w14:paraId="009E6135" w14:textId="77777777" w:rsidR="00D50DA5" w:rsidRPr="00924272" w:rsidRDefault="00A44CB9" w:rsidP="00AD44A3">
            <w:pPr>
              <w:spacing w:beforeLines="20" w:before="48" w:afterLines="20" w:after="48"/>
              <w:rPr>
                <w:szCs w:val="20"/>
                <w:lang w:val="da-DK"/>
              </w:rPr>
            </w:pPr>
            <w:r w:rsidRPr="00924272">
              <w:rPr>
                <w:szCs w:val="20"/>
                <w:lang w:val="da-DK"/>
              </w:rPr>
              <w:t>Observationer:</w:t>
            </w:r>
            <w:r w:rsidR="00D50DA5" w:rsidRPr="00924272">
              <w:rPr>
                <w:szCs w:val="20"/>
                <w:lang w:val="da-DK"/>
              </w:rPr>
              <w:t xml:space="preserve"> </w:t>
            </w:r>
            <w:sdt>
              <w:sdtPr>
                <w:rPr>
                  <w:lang w:val="da-DK"/>
                </w:rPr>
                <w:id w:val="-1491797285"/>
                <w:placeholder>
                  <w:docPart w:val="5EFC305BDC844C4AA4D5EE911318A3F6"/>
                </w:placeholder>
              </w:sdtPr>
              <w:sdtEndPr/>
              <w:sdtContent>
                <w:r w:rsidR="00185B58" w:rsidRPr="00185B58">
                  <w:rPr>
                    <w:color w:val="7F7F7F" w:themeColor="text1" w:themeTint="80"/>
                    <w:lang w:val="da-DK"/>
                  </w:rPr>
                  <w:t>indsæt tekst</w:t>
                </w:r>
              </w:sdtContent>
            </w:sdt>
          </w:p>
        </w:tc>
      </w:tr>
      <w:tr w:rsidR="00D50DA5" w:rsidRPr="00924272" w14:paraId="73C1DE76" w14:textId="77777777" w:rsidTr="00DC1748">
        <w:tc>
          <w:tcPr>
            <w:tcW w:w="0" w:type="auto"/>
            <w:shd w:val="clear" w:color="auto" w:fill="FFFFFF" w:themeFill="background1"/>
          </w:tcPr>
          <w:p w14:paraId="486B11F7" w14:textId="77777777" w:rsidR="00A44CB9" w:rsidRPr="00924272" w:rsidRDefault="00A44CB9" w:rsidP="005733C6">
            <w:p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Sikrer leverandører korrekt</w:t>
            </w:r>
          </w:p>
          <w:p w14:paraId="4E9CFDFB" w14:textId="77777777" w:rsidR="00A44CB9" w:rsidRPr="00924272" w:rsidRDefault="005733C6" w:rsidP="005733C6">
            <w:pPr>
              <w:pStyle w:val="ListParagraph"/>
              <w:numPr>
                <w:ilvl w:val="0"/>
                <w:numId w:val="23"/>
              </w:num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klassificering af oprindelsen af biomasse til henholdsvis skov og ikke-skovarealer</w:t>
            </w:r>
            <w:r w:rsidR="00A8438A">
              <w:rPr>
                <w:rFonts w:eastAsia="Times New Roman" w:cs="Arial"/>
                <w:color w:val="000000"/>
                <w:szCs w:val="20"/>
                <w:lang w:val="da-DK"/>
              </w:rPr>
              <w:t>,</w:t>
            </w:r>
          </w:p>
          <w:p w14:paraId="77C86A6F" w14:textId="77777777" w:rsidR="00D50DA5" w:rsidRPr="00924272" w:rsidRDefault="00A44CB9" w:rsidP="00A44CB9">
            <w:pPr>
              <w:pStyle w:val="ListParagraph"/>
              <w:numPr>
                <w:ilvl w:val="0"/>
                <w:numId w:val="23"/>
              </w:num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angivelse af træarter</w:t>
            </w:r>
            <w:r w:rsidR="00A8438A">
              <w:rPr>
                <w:rFonts w:eastAsia="Times New Roman" w:cs="Arial"/>
                <w:color w:val="000000"/>
                <w:szCs w:val="20"/>
                <w:lang w:val="da-DK"/>
              </w:rPr>
              <w:t>,</w:t>
            </w:r>
            <w:r w:rsidRPr="00924272">
              <w:rPr>
                <w:rFonts w:eastAsia="Times New Roman" w:cs="Arial"/>
                <w:color w:val="000000"/>
                <w:szCs w:val="20"/>
                <w:lang w:val="da-DK"/>
              </w:rPr>
              <w:t xml:space="preserve"> der indgår i biomassen </w:t>
            </w:r>
          </w:p>
        </w:tc>
        <w:tc>
          <w:tcPr>
            <w:tcW w:w="0" w:type="auto"/>
            <w:shd w:val="clear" w:color="auto" w:fill="FFFFFF" w:themeFill="background1"/>
            <w:vAlign w:val="center"/>
          </w:tcPr>
          <w:p w14:paraId="5EA825E0" w14:textId="77777777" w:rsidR="00D50DA5" w:rsidRPr="00924272" w:rsidRDefault="001963DF" w:rsidP="00AD44A3">
            <w:pPr>
              <w:spacing w:beforeLines="20" w:before="48" w:afterLines="20" w:after="48"/>
              <w:jc w:val="center"/>
              <w:rPr>
                <w:szCs w:val="20"/>
                <w:lang w:val="da-DK"/>
              </w:rPr>
            </w:pPr>
            <w:sdt>
              <w:sdtPr>
                <w:rPr>
                  <w:rFonts w:eastAsiaTheme="majorEastAsia" w:cstheme="majorBidi"/>
                  <w:b/>
                  <w:bCs/>
                  <w:sz w:val="24"/>
                  <w:szCs w:val="24"/>
                  <w:lang w:val="da-DK"/>
                </w:rPr>
                <w:id w:val="-897891903"/>
                <w:placeholder>
                  <w:docPart w:val="6145CC81DF004AA1942FC413D237079C"/>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D50DA5" w:rsidRPr="00924272" w14:paraId="24E877C8" w14:textId="77777777" w:rsidTr="00DC1748">
        <w:tc>
          <w:tcPr>
            <w:tcW w:w="0" w:type="auto"/>
            <w:gridSpan w:val="2"/>
            <w:shd w:val="clear" w:color="auto" w:fill="FFFFFF" w:themeFill="background1"/>
          </w:tcPr>
          <w:p w14:paraId="6F8037C5" w14:textId="77777777" w:rsidR="00D50DA5" w:rsidRPr="00924272" w:rsidRDefault="00A44CB9" w:rsidP="00AD44A3">
            <w:pPr>
              <w:spacing w:beforeLines="20" w:before="48" w:afterLines="20" w:after="48"/>
              <w:rPr>
                <w:szCs w:val="20"/>
                <w:lang w:val="da-DK"/>
              </w:rPr>
            </w:pPr>
            <w:r w:rsidRPr="00924272">
              <w:rPr>
                <w:szCs w:val="20"/>
                <w:lang w:val="da-DK"/>
              </w:rPr>
              <w:t>Observationer:</w:t>
            </w:r>
            <w:r w:rsidR="00185B58">
              <w:rPr>
                <w:szCs w:val="20"/>
                <w:lang w:val="da-DK"/>
              </w:rPr>
              <w:t xml:space="preserve"> </w:t>
            </w:r>
            <w:sdt>
              <w:sdtPr>
                <w:rPr>
                  <w:lang w:val="da-DK"/>
                </w:rPr>
                <w:id w:val="-1810239573"/>
                <w:placeholder>
                  <w:docPart w:val="CE214C0DF45142058611327FFBF90A99"/>
                </w:placeholder>
              </w:sdtPr>
              <w:sdtEndPr/>
              <w:sdtContent>
                <w:r w:rsidR="00185B58" w:rsidRPr="00185B58">
                  <w:rPr>
                    <w:color w:val="7F7F7F" w:themeColor="text1" w:themeTint="80"/>
                    <w:lang w:val="da-DK"/>
                  </w:rPr>
                  <w:t>indsæt tekst</w:t>
                </w:r>
              </w:sdtContent>
            </w:sdt>
          </w:p>
        </w:tc>
      </w:tr>
      <w:tr w:rsidR="00D50DA5" w:rsidRPr="00924272" w14:paraId="68C351FA" w14:textId="77777777" w:rsidTr="00DC1748">
        <w:tc>
          <w:tcPr>
            <w:tcW w:w="0" w:type="auto"/>
            <w:shd w:val="clear" w:color="auto" w:fill="FFFFFF" w:themeFill="background1"/>
          </w:tcPr>
          <w:p w14:paraId="0547E6D6" w14:textId="77777777" w:rsidR="00D17D33" w:rsidRPr="00924272" w:rsidRDefault="00D17D33" w:rsidP="00D17D33">
            <w:p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Opretholder leverandører procedurer</w:t>
            </w:r>
            <w:r w:rsidR="00A8438A">
              <w:rPr>
                <w:rFonts w:eastAsia="Times New Roman" w:cs="Arial"/>
                <w:color w:val="000000"/>
                <w:szCs w:val="20"/>
                <w:lang w:val="da-DK"/>
              </w:rPr>
              <w:t>,</w:t>
            </w:r>
            <w:r w:rsidRPr="00924272">
              <w:rPr>
                <w:rFonts w:eastAsia="Times New Roman" w:cs="Arial"/>
                <w:color w:val="000000"/>
                <w:szCs w:val="20"/>
                <w:lang w:val="da-DK"/>
              </w:rPr>
              <w:t xml:space="preserve"> der sikrer at: </w:t>
            </w:r>
          </w:p>
          <w:p w14:paraId="326F558B" w14:textId="77777777" w:rsidR="00D17D33" w:rsidRPr="00924272" w:rsidRDefault="00D17D33" w:rsidP="00D17D33">
            <w:pPr>
              <w:pStyle w:val="ListParagraph"/>
              <w:numPr>
                <w:ilvl w:val="0"/>
                <w:numId w:val="13"/>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gældende relevant lovgivning overholdes i forbindelse med produktion af biomasse</w:t>
            </w:r>
            <w:r w:rsidR="00CE0301" w:rsidRPr="00924272">
              <w:rPr>
                <w:rFonts w:eastAsia="Times New Roman" w:cs="Arial"/>
                <w:color w:val="000000"/>
                <w:szCs w:val="20"/>
                <w:lang w:val="da-DK"/>
              </w:rPr>
              <w:t>,</w:t>
            </w:r>
            <w:r w:rsidRPr="00924272">
              <w:rPr>
                <w:rFonts w:eastAsia="Times New Roman" w:cs="Arial"/>
                <w:color w:val="000000"/>
                <w:szCs w:val="20"/>
                <w:lang w:val="da-DK"/>
              </w:rPr>
              <w:t xml:space="preserve"> og </w:t>
            </w:r>
          </w:p>
          <w:p w14:paraId="74317901" w14:textId="77777777" w:rsidR="00D50DA5" w:rsidRPr="00924272" w:rsidRDefault="00D17D33" w:rsidP="00D17D33">
            <w:pPr>
              <w:pStyle w:val="ListParagraph"/>
              <w:numPr>
                <w:ilvl w:val="0"/>
                <w:numId w:val="13"/>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 xml:space="preserve">der opretholdes </w:t>
            </w:r>
            <w:r w:rsidR="00D50DA5" w:rsidRPr="00924272">
              <w:rPr>
                <w:rFonts w:eastAsia="Times New Roman" w:cs="Arial"/>
                <w:color w:val="000000"/>
                <w:szCs w:val="20"/>
                <w:lang w:val="da-DK"/>
              </w:rPr>
              <w:t xml:space="preserve">due diligence </w:t>
            </w:r>
            <w:r w:rsidRPr="00924272">
              <w:rPr>
                <w:rFonts w:eastAsia="Times New Roman" w:cs="Arial"/>
                <w:color w:val="000000"/>
                <w:szCs w:val="20"/>
                <w:lang w:val="da-DK"/>
              </w:rPr>
              <w:t>ordning i henhold til EU’s Tømmerforo</w:t>
            </w:r>
            <w:r w:rsidR="00A8438A">
              <w:rPr>
                <w:rFonts w:eastAsia="Times New Roman" w:cs="Arial"/>
                <w:color w:val="000000"/>
                <w:szCs w:val="20"/>
                <w:lang w:val="da-DK"/>
              </w:rPr>
              <w:t>r</w:t>
            </w:r>
            <w:r w:rsidRPr="00924272">
              <w:rPr>
                <w:rFonts w:eastAsia="Times New Roman" w:cs="Arial"/>
                <w:color w:val="000000"/>
                <w:szCs w:val="20"/>
                <w:lang w:val="da-DK"/>
              </w:rPr>
              <w:t xml:space="preserve">dning (jf. </w:t>
            </w:r>
            <w:hyperlink r:id="rId13" w:history="1">
              <w:r w:rsidRPr="00924272">
                <w:rPr>
                  <w:rStyle w:val="Hyperlink"/>
                  <w:szCs w:val="20"/>
                  <w:lang w:val="da-DK"/>
                </w:rPr>
                <w:t>Vejledning til danske skovejere om EU’s Tømmerforordning</w:t>
              </w:r>
            </w:hyperlink>
            <w:r w:rsidRPr="00924272">
              <w:rPr>
                <w:rStyle w:val="Hyperlink"/>
                <w:szCs w:val="20"/>
                <w:lang w:val="da-DK"/>
              </w:rPr>
              <w:t>)</w:t>
            </w:r>
          </w:p>
        </w:tc>
        <w:tc>
          <w:tcPr>
            <w:tcW w:w="0" w:type="auto"/>
            <w:shd w:val="clear" w:color="auto" w:fill="FFFFFF" w:themeFill="background1"/>
            <w:vAlign w:val="center"/>
          </w:tcPr>
          <w:p w14:paraId="28FC0E74" w14:textId="77777777" w:rsidR="00D50DA5" w:rsidRPr="00924272" w:rsidRDefault="001963DF" w:rsidP="00AD44A3">
            <w:pPr>
              <w:spacing w:beforeLines="20" w:before="48" w:afterLines="20" w:after="48"/>
              <w:jc w:val="center"/>
              <w:rPr>
                <w:szCs w:val="20"/>
                <w:lang w:val="da-DK"/>
              </w:rPr>
            </w:pPr>
            <w:sdt>
              <w:sdtPr>
                <w:rPr>
                  <w:rFonts w:eastAsiaTheme="majorEastAsia" w:cstheme="majorBidi"/>
                  <w:b/>
                  <w:bCs/>
                  <w:sz w:val="24"/>
                  <w:szCs w:val="24"/>
                  <w:lang w:val="da-DK"/>
                </w:rPr>
                <w:id w:val="-1881090525"/>
                <w:placeholder>
                  <w:docPart w:val="E42AE7013D994891A0650C98860B650D"/>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D50DA5" w:rsidRPr="00924272" w14:paraId="5BFB39F2" w14:textId="77777777" w:rsidTr="00DC1748">
        <w:tc>
          <w:tcPr>
            <w:tcW w:w="0" w:type="auto"/>
            <w:gridSpan w:val="2"/>
            <w:shd w:val="clear" w:color="auto" w:fill="FFFFFF" w:themeFill="background1"/>
          </w:tcPr>
          <w:p w14:paraId="282CDBDB" w14:textId="77777777" w:rsidR="00D50DA5" w:rsidRPr="00924272" w:rsidRDefault="00A44CB9" w:rsidP="00AD44A3">
            <w:pPr>
              <w:spacing w:beforeLines="20" w:before="48" w:afterLines="20" w:after="48"/>
              <w:rPr>
                <w:szCs w:val="20"/>
                <w:lang w:val="da-DK"/>
              </w:rPr>
            </w:pPr>
            <w:r w:rsidRPr="00924272">
              <w:rPr>
                <w:szCs w:val="20"/>
                <w:lang w:val="da-DK"/>
              </w:rPr>
              <w:t>Observationer:</w:t>
            </w:r>
            <w:r w:rsidR="00D50DA5" w:rsidRPr="00924272">
              <w:rPr>
                <w:szCs w:val="20"/>
                <w:lang w:val="da-DK"/>
              </w:rPr>
              <w:t xml:space="preserve"> </w:t>
            </w:r>
            <w:sdt>
              <w:sdtPr>
                <w:rPr>
                  <w:lang w:val="da-DK"/>
                </w:rPr>
                <w:id w:val="1166207644"/>
                <w:placeholder>
                  <w:docPart w:val="2E47B65F54DD4B93818CE374CA96AA74"/>
                </w:placeholder>
              </w:sdtPr>
              <w:sdtEndPr/>
              <w:sdtContent>
                <w:r w:rsidR="00185B58" w:rsidRPr="00185B58">
                  <w:rPr>
                    <w:color w:val="7F7F7F" w:themeColor="text1" w:themeTint="80"/>
                    <w:lang w:val="da-DK"/>
                  </w:rPr>
                  <w:t>indsæt tekst</w:t>
                </w:r>
              </w:sdtContent>
            </w:sdt>
          </w:p>
        </w:tc>
      </w:tr>
      <w:tr w:rsidR="00CE0301" w:rsidRPr="00924272" w14:paraId="3DFD2E60" w14:textId="77777777" w:rsidTr="00DC1748">
        <w:tc>
          <w:tcPr>
            <w:tcW w:w="0" w:type="auto"/>
            <w:shd w:val="clear" w:color="auto" w:fill="FFFFFF" w:themeFill="background1"/>
          </w:tcPr>
          <w:p w14:paraId="4FEAED80" w14:textId="77777777" w:rsidR="00185B58" w:rsidRPr="00924272" w:rsidRDefault="00316D59" w:rsidP="00185B58">
            <w:pPr>
              <w:spacing w:beforeLines="20" w:before="48" w:afterLines="20" w:after="48"/>
              <w:ind w:right="72"/>
              <w:rPr>
                <w:szCs w:val="20"/>
                <w:lang w:val="da-DK"/>
              </w:rPr>
            </w:pPr>
            <w:r w:rsidRPr="00924272">
              <w:rPr>
                <w:rFonts w:eastAsia="Times New Roman" w:cs="Arial"/>
                <w:color w:val="000000"/>
                <w:szCs w:val="20"/>
                <w:lang w:val="da-DK"/>
              </w:rPr>
              <w:lastRenderedPageBreak/>
              <w:t>Beskriv status for risikovurdering for oprindelsesområde (er der f.eks. gennemført national SBP risikovurdering)</w:t>
            </w:r>
            <w:r w:rsidR="00185B58">
              <w:rPr>
                <w:rFonts w:eastAsia="Times New Roman" w:cs="Arial"/>
                <w:color w:val="000000"/>
                <w:szCs w:val="20"/>
                <w:lang w:val="da-DK"/>
              </w:rPr>
              <w:t>:</w:t>
            </w:r>
          </w:p>
        </w:tc>
        <w:tc>
          <w:tcPr>
            <w:tcW w:w="0" w:type="auto"/>
            <w:shd w:val="clear" w:color="auto" w:fill="FFFFFF" w:themeFill="background1"/>
            <w:vAlign w:val="center"/>
          </w:tcPr>
          <w:p w14:paraId="02A6399F" w14:textId="77777777" w:rsidR="00CE0301" w:rsidRPr="00924272" w:rsidRDefault="001963DF" w:rsidP="00CE0301">
            <w:pPr>
              <w:spacing w:beforeLines="20" w:before="48" w:afterLines="20" w:after="48"/>
              <w:jc w:val="center"/>
              <w:rPr>
                <w:szCs w:val="20"/>
                <w:lang w:val="da-DK"/>
              </w:rPr>
            </w:pPr>
            <w:sdt>
              <w:sdtPr>
                <w:rPr>
                  <w:rFonts w:eastAsiaTheme="majorEastAsia" w:cstheme="majorBidi"/>
                  <w:b/>
                  <w:bCs/>
                  <w:sz w:val="24"/>
                  <w:szCs w:val="24"/>
                  <w:lang w:val="da-DK"/>
                </w:rPr>
                <w:id w:val="1763265429"/>
                <w:placeholder>
                  <w:docPart w:val="23572A70DFE04FFB81A85CD970A62784"/>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CE0301" w:rsidRPr="00924272" w14:paraId="68C272FF" w14:textId="77777777" w:rsidTr="00DC1748">
        <w:tc>
          <w:tcPr>
            <w:tcW w:w="0" w:type="auto"/>
            <w:gridSpan w:val="2"/>
            <w:shd w:val="clear" w:color="auto" w:fill="FFFFFF" w:themeFill="background1"/>
          </w:tcPr>
          <w:p w14:paraId="34E8F9C3" w14:textId="77777777" w:rsidR="00CE0301" w:rsidRPr="00924272" w:rsidRDefault="00A44CB9" w:rsidP="00CE0301">
            <w:pPr>
              <w:spacing w:beforeLines="20" w:before="48" w:afterLines="20" w:after="48"/>
              <w:rPr>
                <w:szCs w:val="20"/>
                <w:lang w:val="da-DK"/>
              </w:rPr>
            </w:pPr>
            <w:r w:rsidRPr="00924272">
              <w:rPr>
                <w:szCs w:val="20"/>
                <w:lang w:val="da-DK"/>
              </w:rPr>
              <w:t>Observationer:</w:t>
            </w:r>
            <w:r w:rsidR="00185B58">
              <w:rPr>
                <w:szCs w:val="20"/>
                <w:lang w:val="da-DK"/>
              </w:rPr>
              <w:t xml:space="preserve"> </w:t>
            </w:r>
            <w:sdt>
              <w:sdtPr>
                <w:rPr>
                  <w:lang w:val="da-DK"/>
                </w:rPr>
                <w:id w:val="417684918"/>
                <w:placeholder>
                  <w:docPart w:val="C164E22ABCDF42628D66D79F955A7307"/>
                </w:placeholder>
              </w:sdtPr>
              <w:sdtEndPr/>
              <w:sdtContent>
                <w:r w:rsidR="00185B58" w:rsidRPr="00185B58">
                  <w:rPr>
                    <w:color w:val="7F7F7F" w:themeColor="text1" w:themeTint="80"/>
                    <w:lang w:val="da-DK"/>
                  </w:rPr>
                  <w:t>indsæt tekst</w:t>
                </w:r>
              </w:sdtContent>
            </w:sdt>
          </w:p>
        </w:tc>
      </w:tr>
      <w:tr w:rsidR="00CE0301" w:rsidRPr="00924272" w14:paraId="4A1D5A09" w14:textId="77777777" w:rsidTr="00DC1748">
        <w:tc>
          <w:tcPr>
            <w:tcW w:w="0" w:type="auto"/>
            <w:shd w:val="clear" w:color="auto" w:fill="FFFFFF" w:themeFill="background1"/>
          </w:tcPr>
          <w:p w14:paraId="06C29395" w14:textId="77777777" w:rsidR="00CE0301" w:rsidRPr="00924272" w:rsidRDefault="00C01539" w:rsidP="00C01539">
            <w:pPr>
              <w:autoSpaceDE w:val="0"/>
              <w:autoSpaceDN w:val="0"/>
              <w:adjustRightInd w:val="0"/>
              <w:snapToGrid w:val="0"/>
              <w:spacing w:before="0" w:after="0"/>
              <w:jc w:val="left"/>
              <w:rPr>
                <w:szCs w:val="20"/>
                <w:lang w:val="da-DK"/>
              </w:rPr>
            </w:pPr>
            <w:r w:rsidRPr="00924272">
              <w:rPr>
                <w:rFonts w:eastAsia="Times New Roman" w:cs="Arial"/>
                <w:color w:val="000000"/>
                <w:szCs w:val="20"/>
                <w:lang w:val="da-DK"/>
              </w:rPr>
              <w:t xml:space="preserve">Hvilke risikominimerende tiltag har leverandøren gennemført </w:t>
            </w:r>
            <w:r w:rsidR="0089746D" w:rsidRPr="00924272">
              <w:rPr>
                <w:rFonts w:eastAsia="Times New Roman" w:cs="Arial"/>
                <w:color w:val="000000"/>
                <w:szCs w:val="20"/>
                <w:lang w:val="da-DK"/>
              </w:rPr>
              <w:t xml:space="preserve">for </w:t>
            </w:r>
            <w:r w:rsidRPr="00924272">
              <w:rPr>
                <w:rFonts w:eastAsia="Times New Roman" w:cs="Arial"/>
                <w:color w:val="000000"/>
                <w:szCs w:val="20"/>
                <w:lang w:val="da-DK"/>
              </w:rPr>
              <w:t xml:space="preserve">at opfylde </w:t>
            </w:r>
            <w:r w:rsidR="0089746D" w:rsidRPr="00924272">
              <w:rPr>
                <w:rFonts w:eastAsia="Times New Roman" w:cs="Arial"/>
                <w:color w:val="000000"/>
                <w:szCs w:val="20"/>
                <w:lang w:val="da-DK"/>
              </w:rPr>
              <w:t>kriterier</w:t>
            </w:r>
            <w:r w:rsidRPr="00924272">
              <w:rPr>
                <w:rFonts w:eastAsia="Times New Roman" w:cs="Arial"/>
                <w:color w:val="000000"/>
                <w:szCs w:val="20"/>
                <w:lang w:val="da-DK"/>
              </w:rPr>
              <w:t>,</w:t>
            </w:r>
            <w:r w:rsidR="0089746D" w:rsidRPr="00924272">
              <w:rPr>
                <w:rFonts w:eastAsia="Times New Roman" w:cs="Arial"/>
                <w:color w:val="000000"/>
                <w:szCs w:val="20"/>
                <w:lang w:val="da-DK"/>
              </w:rPr>
              <w:t xml:space="preserve"> der er identificeret med specificeret risiko i henhold til ovennævnte risikovurdering </w:t>
            </w:r>
          </w:p>
        </w:tc>
        <w:tc>
          <w:tcPr>
            <w:tcW w:w="0" w:type="auto"/>
            <w:shd w:val="clear" w:color="auto" w:fill="FFFFFF" w:themeFill="background1"/>
            <w:vAlign w:val="center"/>
          </w:tcPr>
          <w:p w14:paraId="71A460AA" w14:textId="77777777" w:rsidR="00CE0301" w:rsidRPr="00924272" w:rsidRDefault="001963DF" w:rsidP="00CE0301">
            <w:pPr>
              <w:spacing w:beforeLines="20" w:before="48" w:afterLines="20" w:after="48"/>
              <w:jc w:val="center"/>
              <w:rPr>
                <w:szCs w:val="20"/>
                <w:lang w:val="da-DK"/>
              </w:rPr>
            </w:pPr>
            <w:sdt>
              <w:sdtPr>
                <w:rPr>
                  <w:rFonts w:eastAsiaTheme="majorEastAsia" w:cstheme="majorBidi"/>
                  <w:b/>
                  <w:bCs/>
                  <w:sz w:val="24"/>
                  <w:szCs w:val="24"/>
                  <w:lang w:val="da-DK"/>
                </w:rPr>
                <w:id w:val="1973093283"/>
                <w:placeholder>
                  <w:docPart w:val="01E7779EA2ED401B90D540958B1529D9"/>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CE0301" w:rsidRPr="00924272" w14:paraId="0D1B36EB" w14:textId="77777777" w:rsidTr="00DC1748">
        <w:tc>
          <w:tcPr>
            <w:tcW w:w="0" w:type="auto"/>
            <w:gridSpan w:val="2"/>
            <w:shd w:val="clear" w:color="auto" w:fill="FFFFFF" w:themeFill="background1"/>
          </w:tcPr>
          <w:p w14:paraId="6313E3E8" w14:textId="77777777" w:rsidR="00CE0301" w:rsidRPr="00924272" w:rsidRDefault="00A44CB9" w:rsidP="00CE0301">
            <w:pPr>
              <w:spacing w:beforeLines="20" w:before="48" w:afterLines="20" w:after="48"/>
              <w:rPr>
                <w:szCs w:val="20"/>
                <w:lang w:val="da-DK"/>
              </w:rPr>
            </w:pPr>
            <w:r w:rsidRPr="00924272">
              <w:rPr>
                <w:szCs w:val="20"/>
                <w:lang w:val="da-DK"/>
              </w:rPr>
              <w:t>Observationer:</w:t>
            </w:r>
            <w:r w:rsidR="00185B58">
              <w:rPr>
                <w:szCs w:val="20"/>
                <w:lang w:val="da-DK"/>
              </w:rPr>
              <w:t xml:space="preserve"> </w:t>
            </w:r>
            <w:sdt>
              <w:sdtPr>
                <w:rPr>
                  <w:lang w:val="da-DK"/>
                </w:rPr>
                <w:id w:val="352002077"/>
                <w:placeholder>
                  <w:docPart w:val="61760F051FBE485084489FB726742F2B"/>
                </w:placeholder>
              </w:sdtPr>
              <w:sdtEndPr/>
              <w:sdtContent>
                <w:r w:rsidR="00185B58" w:rsidRPr="00185B58">
                  <w:rPr>
                    <w:color w:val="7F7F7F" w:themeColor="text1" w:themeTint="80"/>
                    <w:lang w:val="da-DK"/>
                  </w:rPr>
                  <w:t>indsæt tekst</w:t>
                </w:r>
              </w:sdtContent>
            </w:sdt>
          </w:p>
        </w:tc>
      </w:tr>
      <w:tr w:rsidR="00CE0301" w:rsidRPr="00924272" w14:paraId="292B25A9" w14:textId="77777777" w:rsidTr="00DC1748">
        <w:tc>
          <w:tcPr>
            <w:tcW w:w="0" w:type="auto"/>
            <w:shd w:val="clear" w:color="auto" w:fill="FFFFFF" w:themeFill="background1"/>
          </w:tcPr>
          <w:p w14:paraId="68167D9B" w14:textId="77777777" w:rsidR="005F3B50" w:rsidRPr="00924272" w:rsidRDefault="00C01539" w:rsidP="005F3B50">
            <w:p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 xml:space="preserve">Hvordan sikrer leverandøren </w:t>
            </w:r>
            <w:r w:rsidR="005F3B50" w:rsidRPr="00924272">
              <w:rPr>
                <w:rFonts w:eastAsia="Times New Roman" w:cs="Arial"/>
                <w:color w:val="000000"/>
                <w:szCs w:val="20"/>
                <w:lang w:val="da-DK"/>
              </w:rPr>
              <w:t>generelt at SBP kriterier for bæredygtig biomasseproduktion er opfyldt, herunder at følgende krav er opfyldt:</w:t>
            </w:r>
          </w:p>
          <w:p w14:paraId="41DD91E7" w14:textId="77777777" w:rsidR="005F3B50" w:rsidRPr="00AB17DB" w:rsidRDefault="005F3B50" w:rsidP="00AB17DB">
            <w:pPr>
              <w:pStyle w:val="ListParagraph"/>
              <w:numPr>
                <w:ilvl w:val="0"/>
                <w:numId w:val="26"/>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 xml:space="preserve">Krav om arbejdssikkerhed (2.8.1), og </w:t>
            </w:r>
          </w:p>
          <w:p w14:paraId="6C3328A7" w14:textId="77777777" w:rsidR="001E305A" w:rsidRPr="00924272" w:rsidRDefault="005F3B50" w:rsidP="00AB17DB">
            <w:pPr>
              <w:pStyle w:val="ListParagraph"/>
              <w:numPr>
                <w:ilvl w:val="0"/>
                <w:numId w:val="26"/>
              </w:numPr>
              <w:autoSpaceDE w:val="0"/>
              <w:autoSpaceDN w:val="0"/>
              <w:adjustRightInd w:val="0"/>
              <w:snapToGrid w:val="0"/>
              <w:spacing w:before="0" w:after="0"/>
              <w:jc w:val="left"/>
              <w:rPr>
                <w:szCs w:val="20"/>
                <w:lang w:val="da-DK"/>
              </w:rPr>
            </w:pPr>
            <w:r w:rsidRPr="00924272">
              <w:rPr>
                <w:rFonts w:eastAsia="Times New Roman" w:cs="Arial"/>
                <w:color w:val="000000"/>
                <w:szCs w:val="20"/>
                <w:lang w:val="da-DK"/>
              </w:rPr>
              <w:t>Krav om arbejdstagerrettigheder (2.7.1, 2.7.2 og 2.7.2)</w:t>
            </w:r>
          </w:p>
        </w:tc>
        <w:tc>
          <w:tcPr>
            <w:tcW w:w="0" w:type="auto"/>
            <w:shd w:val="clear" w:color="auto" w:fill="FFFFFF" w:themeFill="background1"/>
            <w:vAlign w:val="center"/>
          </w:tcPr>
          <w:p w14:paraId="01AB716D" w14:textId="77777777" w:rsidR="00CE0301" w:rsidRPr="00924272" w:rsidRDefault="001963DF" w:rsidP="00AD44A3">
            <w:pPr>
              <w:spacing w:beforeLines="20" w:before="48" w:afterLines="20" w:after="48"/>
              <w:jc w:val="center"/>
              <w:rPr>
                <w:szCs w:val="20"/>
                <w:lang w:val="da-DK"/>
              </w:rPr>
            </w:pPr>
            <w:sdt>
              <w:sdtPr>
                <w:rPr>
                  <w:rFonts w:eastAsiaTheme="majorEastAsia" w:cstheme="majorBidi"/>
                  <w:b/>
                  <w:bCs/>
                  <w:sz w:val="24"/>
                  <w:szCs w:val="24"/>
                  <w:lang w:val="da-DK"/>
                </w:rPr>
                <w:id w:val="-176049115"/>
                <w:placeholder>
                  <w:docPart w:val="08D80351A8564B3FB2AE507A108054EA"/>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CE0301" w:rsidRPr="00924272" w14:paraId="6858090D" w14:textId="77777777" w:rsidTr="00DC1748">
        <w:tc>
          <w:tcPr>
            <w:tcW w:w="0" w:type="auto"/>
            <w:gridSpan w:val="2"/>
            <w:shd w:val="clear" w:color="auto" w:fill="FFFFFF" w:themeFill="background1"/>
          </w:tcPr>
          <w:p w14:paraId="77508DAC" w14:textId="77777777" w:rsidR="00CE0301" w:rsidRPr="00924272" w:rsidRDefault="00A44CB9" w:rsidP="00AD44A3">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606704263"/>
                <w:placeholder>
                  <w:docPart w:val="08AEBE737AC245E8A9EB88F6B24D90D6"/>
                </w:placeholder>
              </w:sdtPr>
              <w:sdtEndPr/>
              <w:sdtContent>
                <w:r w:rsidR="00185B58" w:rsidRPr="00185B58">
                  <w:rPr>
                    <w:color w:val="7F7F7F" w:themeColor="text1" w:themeTint="80"/>
                    <w:lang w:val="da-DK"/>
                  </w:rPr>
                  <w:t>indsæt tekst</w:t>
                </w:r>
              </w:sdtContent>
            </w:sdt>
          </w:p>
        </w:tc>
      </w:tr>
      <w:tr w:rsidR="00CE0301" w:rsidRPr="00924272" w14:paraId="39F9E362" w14:textId="77777777" w:rsidTr="00DC1748">
        <w:tc>
          <w:tcPr>
            <w:tcW w:w="0" w:type="auto"/>
            <w:shd w:val="clear" w:color="auto" w:fill="FFFFFF" w:themeFill="background1"/>
          </w:tcPr>
          <w:p w14:paraId="14602472" w14:textId="77777777" w:rsidR="00CE0301" w:rsidRPr="00924272" w:rsidRDefault="001E305A" w:rsidP="001E305A">
            <w:pPr>
              <w:autoSpaceDE w:val="0"/>
              <w:autoSpaceDN w:val="0"/>
              <w:adjustRightInd w:val="0"/>
              <w:snapToGrid w:val="0"/>
              <w:spacing w:before="0"/>
              <w:jc w:val="left"/>
              <w:rPr>
                <w:rFonts w:eastAsia="Times New Roman" w:cs="Arial"/>
                <w:color w:val="000000"/>
                <w:szCs w:val="20"/>
                <w:lang w:val="da-DK"/>
              </w:rPr>
            </w:pPr>
            <w:r w:rsidRPr="00924272">
              <w:rPr>
                <w:rFonts w:eastAsia="Times New Roman" w:cs="Arial"/>
                <w:color w:val="000000"/>
                <w:szCs w:val="20"/>
                <w:lang w:val="da-DK"/>
              </w:rPr>
              <w:t>Har leverandører implementeret procedurer</w:t>
            </w:r>
            <w:r w:rsidR="006C534E">
              <w:rPr>
                <w:rFonts w:eastAsia="Times New Roman" w:cs="Arial"/>
                <w:color w:val="000000"/>
                <w:szCs w:val="20"/>
                <w:lang w:val="da-DK"/>
              </w:rPr>
              <w:t>,</w:t>
            </w:r>
            <w:r w:rsidRPr="00924272">
              <w:rPr>
                <w:rFonts w:eastAsia="Times New Roman" w:cs="Arial"/>
                <w:color w:val="000000"/>
                <w:szCs w:val="20"/>
                <w:lang w:val="da-DK"/>
              </w:rPr>
              <w:t xml:space="preserve"> der sikrer</w:t>
            </w:r>
            <w:r w:rsidR="006C534E">
              <w:rPr>
                <w:rFonts w:eastAsia="Times New Roman" w:cs="Arial"/>
                <w:color w:val="000000"/>
                <w:szCs w:val="20"/>
                <w:lang w:val="da-DK"/>
              </w:rPr>
              <w:t>,</w:t>
            </w:r>
            <w:r w:rsidRPr="00924272">
              <w:rPr>
                <w:rFonts w:eastAsia="Times New Roman" w:cs="Arial"/>
                <w:color w:val="000000"/>
                <w:szCs w:val="20"/>
                <w:lang w:val="da-DK"/>
              </w:rPr>
              <w:t xml:space="preserve"> at der i </w:t>
            </w:r>
            <w:r w:rsidRPr="00924272">
              <w:rPr>
                <w:szCs w:val="20"/>
                <w:lang w:val="da-DK"/>
              </w:rPr>
              <w:t>forbindelse med konvertering af skov til anden anvendelse udvises særlig agtpågivenhed i forhold til opfyldelse af lovgivning, og sikring af naturværdier?</w:t>
            </w:r>
          </w:p>
        </w:tc>
        <w:tc>
          <w:tcPr>
            <w:tcW w:w="0" w:type="auto"/>
            <w:shd w:val="clear" w:color="auto" w:fill="FFFFFF" w:themeFill="background1"/>
            <w:vAlign w:val="center"/>
          </w:tcPr>
          <w:p w14:paraId="4762F265" w14:textId="77777777" w:rsidR="00CE0301" w:rsidRPr="00924272" w:rsidRDefault="001963DF" w:rsidP="00AD44A3">
            <w:pPr>
              <w:spacing w:beforeLines="20" w:before="48" w:afterLines="20" w:after="48"/>
              <w:jc w:val="center"/>
              <w:rPr>
                <w:szCs w:val="20"/>
                <w:lang w:val="da-DK"/>
              </w:rPr>
            </w:pPr>
            <w:sdt>
              <w:sdtPr>
                <w:rPr>
                  <w:rFonts w:eastAsiaTheme="majorEastAsia" w:cstheme="majorBidi"/>
                  <w:b/>
                  <w:bCs/>
                  <w:sz w:val="24"/>
                  <w:szCs w:val="24"/>
                  <w:lang w:val="da-DK"/>
                </w:rPr>
                <w:id w:val="-839619726"/>
                <w:placeholder>
                  <w:docPart w:val="6E886A4062B345578D8C653485F3816C"/>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CE0301" w:rsidRPr="00924272" w14:paraId="6A27963F" w14:textId="77777777" w:rsidTr="00DC1748">
        <w:tc>
          <w:tcPr>
            <w:tcW w:w="0" w:type="auto"/>
            <w:gridSpan w:val="2"/>
            <w:shd w:val="clear" w:color="auto" w:fill="FFFFFF" w:themeFill="background1"/>
          </w:tcPr>
          <w:p w14:paraId="42950683" w14:textId="77777777" w:rsidR="00CE0301" w:rsidRPr="00924272" w:rsidRDefault="00A44CB9" w:rsidP="00AD44A3">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178266359"/>
                <w:placeholder>
                  <w:docPart w:val="F22AA508C58340819C276B0294C2C261"/>
                </w:placeholder>
              </w:sdtPr>
              <w:sdtEndPr/>
              <w:sdtContent>
                <w:r w:rsidR="00185B58" w:rsidRPr="00185B58">
                  <w:rPr>
                    <w:color w:val="7F7F7F" w:themeColor="text1" w:themeTint="80"/>
                    <w:lang w:val="da-DK"/>
                  </w:rPr>
                  <w:t>indsæt tekst</w:t>
                </w:r>
              </w:sdtContent>
            </w:sdt>
          </w:p>
        </w:tc>
      </w:tr>
      <w:tr w:rsidR="001E305A" w:rsidRPr="00924272" w14:paraId="66AB46D7" w14:textId="77777777" w:rsidTr="00DC1748">
        <w:tc>
          <w:tcPr>
            <w:tcW w:w="0" w:type="auto"/>
            <w:shd w:val="clear" w:color="auto" w:fill="FFFFFF" w:themeFill="background1"/>
          </w:tcPr>
          <w:p w14:paraId="0BBBD3BE" w14:textId="77777777" w:rsidR="001E305A" w:rsidRPr="00924272" w:rsidRDefault="001E305A" w:rsidP="001E305A">
            <w:pPr>
              <w:autoSpaceDE w:val="0"/>
              <w:autoSpaceDN w:val="0"/>
              <w:adjustRightInd w:val="0"/>
              <w:snapToGrid w:val="0"/>
              <w:spacing w:before="0"/>
              <w:jc w:val="left"/>
              <w:rPr>
                <w:rFonts w:eastAsia="Times New Roman" w:cs="Arial"/>
                <w:color w:val="000000"/>
                <w:szCs w:val="20"/>
                <w:lang w:val="da-DK"/>
              </w:rPr>
            </w:pPr>
            <w:r w:rsidRPr="00924272">
              <w:rPr>
                <w:rFonts w:eastAsia="Times New Roman" w:cs="Arial"/>
                <w:color w:val="000000"/>
                <w:szCs w:val="20"/>
                <w:lang w:val="da-DK"/>
              </w:rPr>
              <w:t>Beskriv hvordan værket evaluerer og efterprøver, at leverandører efterlever ovennævnte krav, herunder om værket har gennemført et leverandør</w:t>
            </w:r>
            <w:r w:rsidR="006C534E">
              <w:rPr>
                <w:rFonts w:eastAsia="Times New Roman" w:cs="Arial"/>
                <w:color w:val="000000"/>
                <w:szCs w:val="20"/>
                <w:lang w:val="da-DK"/>
              </w:rPr>
              <w:t>-</w:t>
            </w:r>
            <w:r w:rsidRPr="00924272">
              <w:rPr>
                <w:rFonts w:eastAsia="Times New Roman" w:cs="Arial"/>
                <w:color w:val="000000"/>
                <w:szCs w:val="20"/>
                <w:lang w:val="da-DK"/>
              </w:rPr>
              <w:t>evalueringsprogram</w:t>
            </w:r>
          </w:p>
        </w:tc>
        <w:tc>
          <w:tcPr>
            <w:tcW w:w="0" w:type="auto"/>
            <w:shd w:val="clear" w:color="auto" w:fill="FFFFFF" w:themeFill="background1"/>
            <w:vAlign w:val="center"/>
          </w:tcPr>
          <w:p w14:paraId="3FB6E63B" w14:textId="77777777" w:rsidR="001E305A" w:rsidRPr="00924272" w:rsidRDefault="001963DF" w:rsidP="00720285">
            <w:pPr>
              <w:spacing w:beforeLines="20" w:before="48" w:afterLines="20" w:after="48"/>
              <w:jc w:val="center"/>
              <w:rPr>
                <w:szCs w:val="20"/>
                <w:lang w:val="da-DK"/>
              </w:rPr>
            </w:pPr>
            <w:sdt>
              <w:sdtPr>
                <w:rPr>
                  <w:rFonts w:eastAsiaTheme="majorEastAsia" w:cstheme="majorBidi"/>
                  <w:b/>
                  <w:bCs/>
                  <w:sz w:val="24"/>
                  <w:szCs w:val="24"/>
                  <w:lang w:val="da-DK"/>
                </w:rPr>
                <w:id w:val="-955019284"/>
                <w:placeholder>
                  <w:docPart w:val="6B202878B2CB4752A10D1DFF1802B5E8"/>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1E305A" w:rsidRPr="00924272" w14:paraId="7501AFCA" w14:textId="77777777" w:rsidTr="00DC1748">
        <w:tc>
          <w:tcPr>
            <w:tcW w:w="0" w:type="auto"/>
            <w:gridSpan w:val="2"/>
            <w:shd w:val="clear" w:color="auto" w:fill="FFFFFF" w:themeFill="background1"/>
          </w:tcPr>
          <w:p w14:paraId="53C9850A" w14:textId="77777777" w:rsidR="001E305A" w:rsidRPr="00924272" w:rsidRDefault="00A44CB9"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60409661"/>
                <w:placeholder>
                  <w:docPart w:val="B6C382F5D6EC484DA2D44448C768DB88"/>
                </w:placeholder>
              </w:sdtPr>
              <w:sdtEndPr/>
              <w:sdtContent>
                <w:r w:rsidR="00185B58" w:rsidRPr="00185B58">
                  <w:rPr>
                    <w:color w:val="7F7F7F" w:themeColor="text1" w:themeTint="80"/>
                    <w:lang w:val="da-DK"/>
                  </w:rPr>
                  <w:t>indsæt tekst</w:t>
                </w:r>
              </w:sdtContent>
            </w:sdt>
          </w:p>
        </w:tc>
      </w:tr>
    </w:tbl>
    <w:p w14:paraId="5CC1CC72" w14:textId="77777777" w:rsidR="00AF61F5" w:rsidRPr="00924272" w:rsidRDefault="00AF61F5">
      <w:pPr>
        <w:spacing w:before="0" w:line="276" w:lineRule="auto"/>
        <w:jc w:val="left"/>
        <w:rPr>
          <w:rFonts w:ascii="Arial" w:eastAsia="Times New Roman" w:hAnsi="Arial" w:cs="Arial"/>
          <w:i/>
          <w:color w:val="000000"/>
          <w:sz w:val="22"/>
          <w:szCs w:val="24"/>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76"/>
        <w:gridCol w:w="985"/>
      </w:tblGrid>
      <w:tr w:rsidR="008529AF" w:rsidRPr="00924272" w14:paraId="17FE8196" w14:textId="77777777" w:rsidTr="00DC1748">
        <w:tc>
          <w:tcPr>
            <w:tcW w:w="0" w:type="auto"/>
            <w:tcBorders>
              <w:bottom w:val="single" w:sz="4" w:space="0" w:color="91B11B"/>
            </w:tcBorders>
            <w:shd w:val="clear" w:color="auto" w:fill="E9F0DC"/>
          </w:tcPr>
          <w:p w14:paraId="11CD1931" w14:textId="77777777" w:rsidR="008529AF" w:rsidRPr="00924272" w:rsidRDefault="008529AF" w:rsidP="00720285">
            <w:pPr>
              <w:autoSpaceDE w:val="0"/>
              <w:autoSpaceDN w:val="0"/>
              <w:adjustRightInd w:val="0"/>
              <w:snapToGrid w:val="0"/>
              <w:spacing w:before="0" w:after="0"/>
              <w:jc w:val="left"/>
              <w:rPr>
                <w:rFonts w:eastAsia="Times New Roman" w:cs="Arial"/>
                <w:b/>
                <w:color w:val="000000"/>
                <w:szCs w:val="20"/>
                <w:lang w:val="da-DK"/>
              </w:rPr>
            </w:pPr>
            <w:r w:rsidRPr="00924272">
              <w:rPr>
                <w:rFonts w:eastAsia="Times New Roman" w:cs="Arial"/>
                <w:b/>
                <w:color w:val="000000"/>
                <w:szCs w:val="20"/>
                <w:lang w:val="da-DK"/>
              </w:rPr>
              <w:t xml:space="preserve">Evaluering af alternativ dokumentation for </w:t>
            </w:r>
          </w:p>
          <w:p w14:paraId="044C363C" w14:textId="77777777" w:rsidR="008529AF" w:rsidRPr="00924272" w:rsidRDefault="008529AF" w:rsidP="008529AF">
            <w:pPr>
              <w:autoSpaceDE w:val="0"/>
              <w:autoSpaceDN w:val="0"/>
              <w:adjustRightInd w:val="0"/>
              <w:snapToGrid w:val="0"/>
              <w:spacing w:before="0" w:after="0"/>
              <w:jc w:val="left"/>
              <w:rPr>
                <w:rFonts w:eastAsia="Times New Roman" w:cs="Arial"/>
                <w:b/>
                <w:color w:val="000000"/>
                <w:szCs w:val="20"/>
                <w:lang w:val="da-DK"/>
              </w:rPr>
            </w:pPr>
            <w:r w:rsidRPr="00924272">
              <w:rPr>
                <w:rFonts w:eastAsia="Times New Roman" w:cs="Arial"/>
                <w:b/>
                <w:color w:val="000000"/>
                <w:szCs w:val="20"/>
                <w:lang w:val="da-DK"/>
              </w:rPr>
              <w:t>bæredygtig biomasse med udenlandsk oprindelse*</w:t>
            </w:r>
          </w:p>
        </w:tc>
        <w:tc>
          <w:tcPr>
            <w:tcW w:w="0" w:type="auto"/>
            <w:tcBorders>
              <w:bottom w:val="single" w:sz="4" w:space="0" w:color="91B11B"/>
            </w:tcBorders>
            <w:shd w:val="clear" w:color="auto" w:fill="E9F0DC"/>
          </w:tcPr>
          <w:p w14:paraId="7AC94F92" w14:textId="77777777" w:rsidR="008529AF" w:rsidRPr="00924272" w:rsidRDefault="00D06D2D" w:rsidP="00720285">
            <w:pPr>
              <w:spacing w:beforeLines="20" w:before="48" w:afterLines="20" w:after="48"/>
              <w:jc w:val="center"/>
              <w:rPr>
                <w:b/>
                <w:bCs/>
                <w:szCs w:val="20"/>
                <w:lang w:val="da-DK"/>
              </w:rPr>
            </w:pPr>
            <w:r w:rsidRPr="00924272">
              <w:rPr>
                <w:b/>
                <w:bCs/>
                <w:szCs w:val="20"/>
                <w:lang w:val="da-DK"/>
              </w:rPr>
              <w:t>Krav opfyldt</w:t>
            </w:r>
          </w:p>
        </w:tc>
      </w:tr>
      <w:tr w:rsidR="008529AF" w:rsidRPr="00924272" w14:paraId="7063621A" w14:textId="77777777" w:rsidTr="00DC1748">
        <w:tc>
          <w:tcPr>
            <w:tcW w:w="0" w:type="auto"/>
            <w:shd w:val="clear" w:color="auto" w:fill="FFFFFF" w:themeFill="background1"/>
          </w:tcPr>
          <w:p w14:paraId="19BE208D" w14:textId="77777777" w:rsidR="008529AF" w:rsidRPr="00924272" w:rsidRDefault="008529AF" w:rsidP="00720285">
            <w:pPr>
              <w:spacing w:beforeLines="20" w:before="48" w:afterLines="20" w:after="48"/>
              <w:ind w:right="72"/>
              <w:rPr>
                <w:szCs w:val="20"/>
                <w:lang w:val="da-DK"/>
              </w:rPr>
            </w:pPr>
            <w:r w:rsidRPr="00924272">
              <w:rPr>
                <w:szCs w:val="20"/>
                <w:lang w:val="da-DK"/>
              </w:rPr>
              <w:t>Sikrer leverandører sporbarhed af biomasse til hugstlokalitet?</w:t>
            </w:r>
          </w:p>
        </w:tc>
        <w:tc>
          <w:tcPr>
            <w:tcW w:w="0" w:type="auto"/>
            <w:shd w:val="clear" w:color="auto" w:fill="FFFFFF" w:themeFill="background1"/>
            <w:vAlign w:val="center"/>
          </w:tcPr>
          <w:p w14:paraId="2DF37885" w14:textId="77777777" w:rsidR="008529AF" w:rsidRPr="00924272" w:rsidRDefault="001963DF" w:rsidP="00720285">
            <w:pPr>
              <w:spacing w:beforeLines="20" w:before="48" w:afterLines="20" w:after="48"/>
              <w:jc w:val="center"/>
              <w:rPr>
                <w:szCs w:val="20"/>
                <w:lang w:val="da-DK"/>
              </w:rPr>
            </w:pPr>
            <w:sdt>
              <w:sdtPr>
                <w:rPr>
                  <w:rFonts w:eastAsiaTheme="majorEastAsia" w:cstheme="majorBidi"/>
                  <w:b/>
                  <w:bCs/>
                  <w:sz w:val="24"/>
                  <w:szCs w:val="24"/>
                  <w:lang w:val="da-DK"/>
                </w:rPr>
                <w:id w:val="-2086755838"/>
                <w:placeholder>
                  <w:docPart w:val="82ABD29956ED4BCFA69C2BD36318C8A0"/>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2AD75570" w14:textId="77777777" w:rsidTr="00DC1748">
        <w:tc>
          <w:tcPr>
            <w:tcW w:w="0" w:type="auto"/>
            <w:gridSpan w:val="2"/>
            <w:shd w:val="clear" w:color="auto" w:fill="FFFFFF" w:themeFill="background1"/>
          </w:tcPr>
          <w:p w14:paraId="2FB76CD8"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352585099"/>
                <w:placeholder>
                  <w:docPart w:val="34E71D734309463E93785EFE82623B00"/>
                </w:placeholder>
              </w:sdtPr>
              <w:sdtEndPr/>
              <w:sdtContent>
                <w:r w:rsidR="00185B58" w:rsidRPr="00185B58">
                  <w:rPr>
                    <w:color w:val="7F7F7F" w:themeColor="text1" w:themeTint="80"/>
                    <w:lang w:val="da-DK"/>
                  </w:rPr>
                  <w:t>indsæt tekst</w:t>
                </w:r>
              </w:sdtContent>
            </w:sdt>
          </w:p>
        </w:tc>
      </w:tr>
      <w:tr w:rsidR="008529AF" w:rsidRPr="00924272" w14:paraId="418C259B" w14:textId="77777777" w:rsidTr="00DC1748">
        <w:tc>
          <w:tcPr>
            <w:tcW w:w="0" w:type="auto"/>
            <w:shd w:val="clear" w:color="auto" w:fill="FFFFFF" w:themeFill="background1"/>
          </w:tcPr>
          <w:p w14:paraId="21F581A8" w14:textId="77777777" w:rsidR="008529AF" w:rsidRPr="00085326" w:rsidRDefault="008529AF" w:rsidP="00085326">
            <w:p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t xml:space="preserve">Sikrer leverandører korrekt klassificering af oprindelsen af biomasse til henholdsvis skov og </w:t>
            </w:r>
            <w:r w:rsidR="00EC5293">
              <w:rPr>
                <w:rFonts w:eastAsia="Times New Roman" w:cs="Arial"/>
                <w:color w:val="000000"/>
                <w:szCs w:val="20"/>
                <w:lang w:val="da-DK"/>
              </w:rPr>
              <w:t>ikke-skovarealer?</w:t>
            </w:r>
          </w:p>
        </w:tc>
        <w:tc>
          <w:tcPr>
            <w:tcW w:w="0" w:type="auto"/>
            <w:shd w:val="clear" w:color="auto" w:fill="FFFFFF" w:themeFill="background1"/>
            <w:vAlign w:val="center"/>
          </w:tcPr>
          <w:p w14:paraId="627BC6F2" w14:textId="77777777" w:rsidR="008529AF" w:rsidRPr="00924272" w:rsidRDefault="001963DF" w:rsidP="00720285">
            <w:pPr>
              <w:spacing w:beforeLines="20" w:before="48" w:afterLines="20" w:after="48"/>
              <w:jc w:val="center"/>
              <w:rPr>
                <w:szCs w:val="20"/>
                <w:lang w:val="da-DK"/>
              </w:rPr>
            </w:pPr>
            <w:sdt>
              <w:sdtPr>
                <w:rPr>
                  <w:rFonts w:eastAsiaTheme="majorEastAsia" w:cstheme="majorBidi"/>
                  <w:b/>
                  <w:bCs/>
                  <w:sz w:val="24"/>
                  <w:szCs w:val="24"/>
                  <w:lang w:val="da-DK"/>
                </w:rPr>
                <w:id w:val="-1038730014"/>
                <w:placeholder>
                  <w:docPart w:val="6870F7971AB44D80BF4D639CCE5469CB"/>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585AF8B0" w14:textId="77777777" w:rsidTr="00DC1748">
        <w:tc>
          <w:tcPr>
            <w:tcW w:w="0" w:type="auto"/>
            <w:gridSpan w:val="2"/>
            <w:shd w:val="clear" w:color="auto" w:fill="FFFFFF" w:themeFill="background1"/>
          </w:tcPr>
          <w:p w14:paraId="388B702B"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304032590"/>
                <w:placeholder>
                  <w:docPart w:val="7E0CC7FA187C46C6B8313637E1247B0D"/>
                </w:placeholder>
              </w:sdtPr>
              <w:sdtEndPr/>
              <w:sdtContent>
                <w:r w:rsidR="00185B58" w:rsidRPr="00185B58">
                  <w:rPr>
                    <w:color w:val="7F7F7F" w:themeColor="text1" w:themeTint="80"/>
                    <w:lang w:val="da-DK"/>
                  </w:rPr>
                  <w:t>indsæt tekst</w:t>
                </w:r>
              </w:sdtContent>
            </w:sdt>
          </w:p>
        </w:tc>
      </w:tr>
      <w:tr w:rsidR="008529AF" w:rsidRPr="00924272" w14:paraId="63ADBDDB" w14:textId="77777777" w:rsidTr="00DC1748">
        <w:tc>
          <w:tcPr>
            <w:tcW w:w="0" w:type="auto"/>
            <w:shd w:val="clear" w:color="auto" w:fill="FFFFFF" w:themeFill="background1"/>
          </w:tcPr>
          <w:p w14:paraId="35035453" w14:textId="77777777" w:rsidR="008529AF" w:rsidRPr="00924272" w:rsidRDefault="008529AF" w:rsidP="00720285">
            <w:p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 xml:space="preserve">Opretholder leverandører procedurer der sikrer at: </w:t>
            </w:r>
          </w:p>
          <w:p w14:paraId="5BC6CC91" w14:textId="77777777" w:rsidR="008529AF" w:rsidRPr="00924272" w:rsidRDefault="008529AF" w:rsidP="00C4520E">
            <w:pPr>
              <w:pStyle w:val="ListParagraph"/>
              <w:numPr>
                <w:ilvl w:val="0"/>
                <w:numId w:val="27"/>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 xml:space="preserve">gældende relevant lovgivning overholdes i forbindelse med produktion af biomasse, og </w:t>
            </w:r>
          </w:p>
          <w:p w14:paraId="74A2BD66" w14:textId="77777777" w:rsidR="008529AF" w:rsidRPr="00924272" w:rsidRDefault="008529AF" w:rsidP="00C4520E">
            <w:pPr>
              <w:pStyle w:val="ListParagraph"/>
              <w:numPr>
                <w:ilvl w:val="0"/>
                <w:numId w:val="27"/>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der opretholdes due diligence ordning i henhold til EU’s Tømmerforo</w:t>
            </w:r>
            <w:r w:rsidR="00C4520E">
              <w:rPr>
                <w:rFonts w:eastAsia="Times New Roman" w:cs="Arial"/>
                <w:color w:val="000000"/>
                <w:szCs w:val="20"/>
                <w:lang w:val="da-DK"/>
              </w:rPr>
              <w:t>r</w:t>
            </w:r>
            <w:r w:rsidRPr="00924272">
              <w:rPr>
                <w:rFonts w:eastAsia="Times New Roman" w:cs="Arial"/>
                <w:color w:val="000000"/>
                <w:szCs w:val="20"/>
                <w:lang w:val="da-DK"/>
              </w:rPr>
              <w:t xml:space="preserve">dning (jf. </w:t>
            </w:r>
            <w:hyperlink r:id="rId14" w:history="1">
              <w:r w:rsidRPr="00924272">
                <w:rPr>
                  <w:rStyle w:val="Hyperlink"/>
                  <w:szCs w:val="20"/>
                  <w:lang w:val="da-DK"/>
                </w:rPr>
                <w:t>Vejledning til danske skovejere om EU’s Tømmerforordning</w:t>
              </w:r>
            </w:hyperlink>
            <w:r w:rsidRPr="00924272">
              <w:rPr>
                <w:rStyle w:val="Hyperlink"/>
                <w:szCs w:val="20"/>
                <w:lang w:val="da-DK"/>
              </w:rPr>
              <w:t>)</w:t>
            </w:r>
          </w:p>
        </w:tc>
        <w:tc>
          <w:tcPr>
            <w:tcW w:w="0" w:type="auto"/>
            <w:shd w:val="clear" w:color="auto" w:fill="FFFFFF" w:themeFill="background1"/>
            <w:vAlign w:val="center"/>
          </w:tcPr>
          <w:p w14:paraId="2248F362" w14:textId="77777777" w:rsidR="008529AF" w:rsidRPr="00924272" w:rsidRDefault="001963DF" w:rsidP="00720285">
            <w:pPr>
              <w:spacing w:beforeLines="20" w:before="48" w:afterLines="20" w:after="48"/>
              <w:jc w:val="center"/>
              <w:rPr>
                <w:szCs w:val="20"/>
                <w:lang w:val="da-DK"/>
              </w:rPr>
            </w:pPr>
            <w:sdt>
              <w:sdtPr>
                <w:rPr>
                  <w:rFonts w:eastAsiaTheme="majorEastAsia" w:cstheme="majorBidi"/>
                  <w:b/>
                  <w:bCs/>
                  <w:sz w:val="24"/>
                  <w:szCs w:val="24"/>
                  <w:lang w:val="da-DK"/>
                </w:rPr>
                <w:id w:val="225109156"/>
                <w:placeholder>
                  <w:docPart w:val="9BF02AA3034A477EB176A1E582664EC4"/>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51490DB6" w14:textId="77777777" w:rsidTr="00DC1748">
        <w:tc>
          <w:tcPr>
            <w:tcW w:w="0" w:type="auto"/>
            <w:gridSpan w:val="2"/>
            <w:shd w:val="clear" w:color="auto" w:fill="FFFFFF" w:themeFill="background1"/>
          </w:tcPr>
          <w:p w14:paraId="1B5970CC"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2060933617"/>
                <w:placeholder>
                  <w:docPart w:val="87F23F07BA7C4033902A235060412B62"/>
                </w:placeholder>
              </w:sdtPr>
              <w:sdtEndPr/>
              <w:sdtContent>
                <w:r w:rsidR="00185B58" w:rsidRPr="00185B58">
                  <w:rPr>
                    <w:color w:val="7F7F7F" w:themeColor="text1" w:themeTint="80"/>
                    <w:lang w:val="da-DK"/>
                  </w:rPr>
                  <w:t>indsæt tekst</w:t>
                </w:r>
              </w:sdtContent>
            </w:sdt>
          </w:p>
        </w:tc>
      </w:tr>
      <w:tr w:rsidR="008529AF" w:rsidRPr="00924272" w14:paraId="051618E6" w14:textId="77777777" w:rsidTr="00DC1748">
        <w:tc>
          <w:tcPr>
            <w:tcW w:w="0" w:type="auto"/>
            <w:shd w:val="clear" w:color="auto" w:fill="FFFFFF" w:themeFill="background1"/>
          </w:tcPr>
          <w:p w14:paraId="7A9FE385" w14:textId="77777777" w:rsidR="008529AF" w:rsidRPr="00924272" w:rsidRDefault="008529AF" w:rsidP="00720285">
            <w:pPr>
              <w:spacing w:beforeLines="20" w:before="48" w:afterLines="20" w:after="48"/>
              <w:ind w:right="72"/>
              <w:rPr>
                <w:szCs w:val="20"/>
                <w:lang w:val="da-DK"/>
              </w:rPr>
            </w:pPr>
            <w:r w:rsidRPr="00924272">
              <w:rPr>
                <w:rFonts w:eastAsia="Times New Roman" w:cs="Arial"/>
                <w:color w:val="000000"/>
                <w:szCs w:val="20"/>
                <w:lang w:val="da-DK"/>
              </w:rPr>
              <w:t>Beskriv status for risikovurdering for oprindelsesområde (er der f.eks. gennemført national SBP risikovurdering)</w:t>
            </w:r>
          </w:p>
        </w:tc>
        <w:tc>
          <w:tcPr>
            <w:tcW w:w="0" w:type="auto"/>
            <w:shd w:val="clear" w:color="auto" w:fill="FFFFFF" w:themeFill="background1"/>
            <w:vAlign w:val="center"/>
          </w:tcPr>
          <w:p w14:paraId="62E84E70" w14:textId="77777777" w:rsidR="008529AF" w:rsidRPr="00924272" w:rsidRDefault="001963DF" w:rsidP="00720285">
            <w:pPr>
              <w:spacing w:beforeLines="20" w:before="48" w:afterLines="20" w:after="48"/>
              <w:jc w:val="center"/>
              <w:rPr>
                <w:szCs w:val="20"/>
                <w:lang w:val="da-DK"/>
              </w:rPr>
            </w:pPr>
            <w:sdt>
              <w:sdtPr>
                <w:rPr>
                  <w:rFonts w:eastAsiaTheme="majorEastAsia" w:cstheme="majorBidi"/>
                  <w:b/>
                  <w:bCs/>
                  <w:sz w:val="24"/>
                  <w:szCs w:val="24"/>
                  <w:lang w:val="da-DK"/>
                </w:rPr>
                <w:id w:val="-1933960519"/>
                <w:placeholder>
                  <w:docPart w:val="B6AE84D14F994A8A845A3AD74C96A00C"/>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331C0AA3" w14:textId="77777777" w:rsidTr="00DC1748">
        <w:tc>
          <w:tcPr>
            <w:tcW w:w="0" w:type="auto"/>
            <w:gridSpan w:val="2"/>
            <w:shd w:val="clear" w:color="auto" w:fill="FFFFFF" w:themeFill="background1"/>
          </w:tcPr>
          <w:p w14:paraId="3BC5ECD9"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742705651"/>
                <w:placeholder>
                  <w:docPart w:val="CA3AD4360017417DAB1B6ACD148F9B42"/>
                </w:placeholder>
              </w:sdtPr>
              <w:sdtEndPr/>
              <w:sdtContent>
                <w:r w:rsidR="00185B58" w:rsidRPr="00185B58">
                  <w:rPr>
                    <w:color w:val="7F7F7F" w:themeColor="text1" w:themeTint="80"/>
                    <w:lang w:val="da-DK"/>
                  </w:rPr>
                  <w:t>indsæt tekst</w:t>
                </w:r>
              </w:sdtContent>
            </w:sdt>
          </w:p>
        </w:tc>
      </w:tr>
      <w:tr w:rsidR="008529AF" w:rsidRPr="00924272" w14:paraId="14891592" w14:textId="77777777" w:rsidTr="00DC1748">
        <w:tc>
          <w:tcPr>
            <w:tcW w:w="0" w:type="auto"/>
            <w:shd w:val="clear" w:color="auto" w:fill="FFFFFF" w:themeFill="background1"/>
          </w:tcPr>
          <w:p w14:paraId="55D0E5D5" w14:textId="77777777" w:rsidR="008529AF" w:rsidRPr="00924272" w:rsidRDefault="008529AF" w:rsidP="00720285">
            <w:pPr>
              <w:autoSpaceDE w:val="0"/>
              <w:autoSpaceDN w:val="0"/>
              <w:adjustRightInd w:val="0"/>
              <w:snapToGrid w:val="0"/>
              <w:spacing w:before="0" w:after="0"/>
              <w:jc w:val="left"/>
              <w:rPr>
                <w:szCs w:val="20"/>
                <w:lang w:val="da-DK"/>
              </w:rPr>
            </w:pPr>
            <w:r w:rsidRPr="00924272">
              <w:rPr>
                <w:rFonts w:eastAsia="Times New Roman" w:cs="Arial"/>
                <w:color w:val="000000"/>
                <w:szCs w:val="20"/>
                <w:lang w:val="da-DK"/>
              </w:rPr>
              <w:t xml:space="preserve">Hvilke risikominimerende tiltag har leverandøren gennemført for at opfylde kriterier, der er identificeret med specificeret risiko i henhold til ovennævnte risikovurdering </w:t>
            </w:r>
          </w:p>
        </w:tc>
        <w:tc>
          <w:tcPr>
            <w:tcW w:w="0" w:type="auto"/>
            <w:shd w:val="clear" w:color="auto" w:fill="FFFFFF" w:themeFill="background1"/>
            <w:vAlign w:val="center"/>
          </w:tcPr>
          <w:p w14:paraId="4A0DF552" w14:textId="77777777" w:rsidR="008529AF" w:rsidRPr="00924272" w:rsidRDefault="001963DF" w:rsidP="00720285">
            <w:pPr>
              <w:spacing w:beforeLines="20" w:before="48" w:afterLines="20" w:after="48"/>
              <w:jc w:val="center"/>
              <w:rPr>
                <w:szCs w:val="20"/>
                <w:lang w:val="da-DK"/>
              </w:rPr>
            </w:pPr>
            <w:sdt>
              <w:sdtPr>
                <w:rPr>
                  <w:rFonts w:eastAsiaTheme="majorEastAsia" w:cstheme="majorBidi"/>
                  <w:b/>
                  <w:bCs/>
                  <w:sz w:val="24"/>
                  <w:szCs w:val="24"/>
                  <w:lang w:val="da-DK"/>
                </w:rPr>
                <w:id w:val="-725213870"/>
                <w:placeholder>
                  <w:docPart w:val="F587017F349D418090E1F2243EDF893B"/>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19630843" w14:textId="77777777" w:rsidTr="00DC1748">
        <w:tc>
          <w:tcPr>
            <w:tcW w:w="0" w:type="auto"/>
            <w:gridSpan w:val="2"/>
            <w:shd w:val="clear" w:color="auto" w:fill="FFFFFF" w:themeFill="background1"/>
          </w:tcPr>
          <w:p w14:paraId="6A0D4027"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282570602"/>
                <w:placeholder>
                  <w:docPart w:val="11F5687D6CEF4EC29244E2E890346B4B"/>
                </w:placeholder>
              </w:sdtPr>
              <w:sdtEndPr/>
              <w:sdtContent>
                <w:r w:rsidR="00185B58" w:rsidRPr="00185B58">
                  <w:rPr>
                    <w:color w:val="7F7F7F" w:themeColor="text1" w:themeTint="80"/>
                    <w:lang w:val="da-DK"/>
                  </w:rPr>
                  <w:t>indsæt tekst</w:t>
                </w:r>
              </w:sdtContent>
            </w:sdt>
          </w:p>
        </w:tc>
      </w:tr>
      <w:tr w:rsidR="008529AF" w:rsidRPr="00924272" w14:paraId="05AF1813" w14:textId="77777777" w:rsidTr="00DC1748">
        <w:tc>
          <w:tcPr>
            <w:tcW w:w="0" w:type="auto"/>
            <w:shd w:val="clear" w:color="auto" w:fill="FFFFFF" w:themeFill="background1"/>
          </w:tcPr>
          <w:p w14:paraId="0740C1FE" w14:textId="77777777" w:rsidR="008529AF" w:rsidRPr="00924272" w:rsidRDefault="008529AF" w:rsidP="00720285">
            <w:pPr>
              <w:spacing w:beforeLines="20" w:before="48" w:afterLines="20" w:after="48"/>
              <w:ind w:right="72"/>
              <w:rPr>
                <w:rFonts w:eastAsia="Times New Roman" w:cs="Arial"/>
                <w:color w:val="000000"/>
                <w:szCs w:val="20"/>
                <w:lang w:val="da-DK"/>
              </w:rPr>
            </w:pPr>
            <w:r w:rsidRPr="00924272">
              <w:rPr>
                <w:rFonts w:eastAsia="Times New Roman" w:cs="Arial"/>
                <w:color w:val="000000"/>
                <w:szCs w:val="20"/>
                <w:lang w:val="da-DK"/>
              </w:rPr>
              <w:lastRenderedPageBreak/>
              <w:t>Hvordan sikrer leverandøren generelt at SBP kriterier for bæredygtig biomasseproduktion er opfyldt, herunder at følgende krav er opfyldt:</w:t>
            </w:r>
          </w:p>
          <w:p w14:paraId="5A5EE3F8" w14:textId="77777777" w:rsidR="008529AF" w:rsidRPr="004F6AB3" w:rsidRDefault="008529AF" w:rsidP="004F6AB3">
            <w:pPr>
              <w:pStyle w:val="ListParagraph"/>
              <w:numPr>
                <w:ilvl w:val="0"/>
                <w:numId w:val="28"/>
              </w:num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 xml:space="preserve">Krav om arbejdssikkerhed (2.8.1), og </w:t>
            </w:r>
          </w:p>
          <w:p w14:paraId="055C91DD" w14:textId="77777777" w:rsidR="008529AF" w:rsidRPr="00924272" w:rsidRDefault="008529AF" w:rsidP="004F6AB3">
            <w:pPr>
              <w:pStyle w:val="ListParagraph"/>
              <w:numPr>
                <w:ilvl w:val="0"/>
                <w:numId w:val="28"/>
              </w:numPr>
              <w:autoSpaceDE w:val="0"/>
              <w:autoSpaceDN w:val="0"/>
              <w:adjustRightInd w:val="0"/>
              <w:snapToGrid w:val="0"/>
              <w:spacing w:before="0" w:after="0"/>
              <w:jc w:val="left"/>
              <w:rPr>
                <w:szCs w:val="20"/>
                <w:lang w:val="da-DK"/>
              </w:rPr>
            </w:pPr>
            <w:r w:rsidRPr="00924272">
              <w:rPr>
                <w:rFonts w:eastAsia="Times New Roman" w:cs="Arial"/>
                <w:color w:val="000000"/>
                <w:szCs w:val="20"/>
                <w:lang w:val="da-DK"/>
              </w:rPr>
              <w:t>Krav om arbejdstagerrettigheder (2.7.1, 2.7.2 og 2.7.2)</w:t>
            </w:r>
          </w:p>
        </w:tc>
        <w:tc>
          <w:tcPr>
            <w:tcW w:w="0" w:type="auto"/>
            <w:shd w:val="clear" w:color="auto" w:fill="FFFFFF" w:themeFill="background1"/>
            <w:vAlign w:val="center"/>
          </w:tcPr>
          <w:p w14:paraId="4B548CEC" w14:textId="77777777" w:rsidR="008529AF" w:rsidRPr="00924272" w:rsidRDefault="001963DF" w:rsidP="00720285">
            <w:pPr>
              <w:spacing w:beforeLines="20" w:before="48" w:afterLines="20" w:after="48"/>
              <w:jc w:val="center"/>
              <w:rPr>
                <w:szCs w:val="20"/>
                <w:lang w:val="da-DK"/>
              </w:rPr>
            </w:pPr>
            <w:sdt>
              <w:sdtPr>
                <w:rPr>
                  <w:rFonts w:eastAsiaTheme="majorEastAsia" w:cstheme="majorBidi"/>
                  <w:b/>
                  <w:bCs/>
                  <w:sz w:val="24"/>
                  <w:szCs w:val="24"/>
                  <w:lang w:val="da-DK"/>
                </w:rPr>
                <w:id w:val="328793708"/>
                <w:placeholder>
                  <w:docPart w:val="0D757655D71949B8B33DA64BBDF05F06"/>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5FEC43BB" w14:textId="77777777" w:rsidTr="00DC1748">
        <w:tc>
          <w:tcPr>
            <w:tcW w:w="0" w:type="auto"/>
            <w:gridSpan w:val="2"/>
            <w:shd w:val="clear" w:color="auto" w:fill="FFFFFF" w:themeFill="background1"/>
          </w:tcPr>
          <w:p w14:paraId="293B3851"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179738803"/>
                <w:placeholder>
                  <w:docPart w:val="4DEFE032A39E4B4C8D6F3A71DA5EEA86"/>
                </w:placeholder>
              </w:sdtPr>
              <w:sdtEndPr/>
              <w:sdtContent>
                <w:r w:rsidR="00185B58" w:rsidRPr="00185B58">
                  <w:rPr>
                    <w:color w:val="7F7F7F" w:themeColor="text1" w:themeTint="80"/>
                    <w:lang w:val="da-DK"/>
                  </w:rPr>
                  <w:t>indsæt tekst</w:t>
                </w:r>
              </w:sdtContent>
            </w:sdt>
          </w:p>
        </w:tc>
      </w:tr>
      <w:tr w:rsidR="008529AF" w:rsidRPr="00924272" w14:paraId="4BB2B67B" w14:textId="77777777" w:rsidTr="00DC1748">
        <w:tc>
          <w:tcPr>
            <w:tcW w:w="0" w:type="auto"/>
            <w:shd w:val="clear" w:color="auto" w:fill="FFFFFF" w:themeFill="background1"/>
          </w:tcPr>
          <w:p w14:paraId="05EF41A4" w14:textId="77777777" w:rsidR="008529AF" w:rsidRPr="00924272" w:rsidRDefault="008529AF" w:rsidP="00720285">
            <w:pPr>
              <w:autoSpaceDE w:val="0"/>
              <w:autoSpaceDN w:val="0"/>
              <w:adjustRightInd w:val="0"/>
              <w:snapToGrid w:val="0"/>
              <w:spacing w:before="0"/>
              <w:jc w:val="left"/>
              <w:rPr>
                <w:rFonts w:eastAsia="Times New Roman" w:cs="Arial"/>
                <w:color w:val="000000"/>
                <w:szCs w:val="20"/>
                <w:lang w:val="da-DK"/>
              </w:rPr>
            </w:pPr>
            <w:r w:rsidRPr="00924272">
              <w:rPr>
                <w:rFonts w:eastAsia="Times New Roman" w:cs="Arial"/>
                <w:color w:val="000000"/>
                <w:szCs w:val="20"/>
                <w:lang w:val="da-DK"/>
              </w:rPr>
              <w:t>Har leverandører implementeret procedurer</w:t>
            </w:r>
            <w:r w:rsidR="001445E4">
              <w:rPr>
                <w:rFonts w:eastAsia="Times New Roman" w:cs="Arial"/>
                <w:color w:val="000000"/>
                <w:szCs w:val="20"/>
                <w:lang w:val="da-DK"/>
              </w:rPr>
              <w:t>,</w:t>
            </w:r>
            <w:r w:rsidRPr="00924272">
              <w:rPr>
                <w:rFonts w:eastAsia="Times New Roman" w:cs="Arial"/>
                <w:color w:val="000000"/>
                <w:szCs w:val="20"/>
                <w:lang w:val="da-DK"/>
              </w:rPr>
              <w:t xml:space="preserve"> der sikrer</w:t>
            </w:r>
            <w:r w:rsidR="001445E4">
              <w:rPr>
                <w:rFonts w:eastAsia="Times New Roman" w:cs="Arial"/>
                <w:color w:val="000000"/>
                <w:szCs w:val="20"/>
                <w:lang w:val="da-DK"/>
              </w:rPr>
              <w:t>,</w:t>
            </w:r>
            <w:r w:rsidRPr="00924272">
              <w:rPr>
                <w:rFonts w:eastAsia="Times New Roman" w:cs="Arial"/>
                <w:color w:val="000000"/>
                <w:szCs w:val="20"/>
                <w:lang w:val="da-DK"/>
              </w:rPr>
              <w:t xml:space="preserve"> at der i </w:t>
            </w:r>
            <w:r w:rsidRPr="00924272">
              <w:rPr>
                <w:szCs w:val="20"/>
                <w:lang w:val="da-DK"/>
              </w:rPr>
              <w:t>forbindelse med konvertering af skov til anden anvendelse udvises særlig agtpågivenhed i forhold til opfyldelse af lovgivning, og sikring af naturværdier?</w:t>
            </w:r>
          </w:p>
        </w:tc>
        <w:tc>
          <w:tcPr>
            <w:tcW w:w="0" w:type="auto"/>
            <w:shd w:val="clear" w:color="auto" w:fill="FFFFFF" w:themeFill="background1"/>
            <w:vAlign w:val="center"/>
          </w:tcPr>
          <w:p w14:paraId="46B5E8D9" w14:textId="77777777" w:rsidR="008529AF" w:rsidRPr="00924272" w:rsidRDefault="001963DF" w:rsidP="00720285">
            <w:pPr>
              <w:spacing w:beforeLines="20" w:before="48" w:afterLines="20" w:after="48"/>
              <w:jc w:val="center"/>
              <w:rPr>
                <w:szCs w:val="20"/>
                <w:lang w:val="da-DK"/>
              </w:rPr>
            </w:pPr>
            <w:sdt>
              <w:sdtPr>
                <w:rPr>
                  <w:rFonts w:eastAsiaTheme="majorEastAsia" w:cstheme="majorBidi"/>
                  <w:b/>
                  <w:bCs/>
                  <w:sz w:val="24"/>
                  <w:szCs w:val="24"/>
                  <w:lang w:val="da-DK"/>
                </w:rPr>
                <w:id w:val="-1746251041"/>
                <w:placeholder>
                  <w:docPart w:val="06A28A599EBD4F00A690382688B3055F"/>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4483ACDA" w14:textId="77777777" w:rsidTr="00DC1748">
        <w:tc>
          <w:tcPr>
            <w:tcW w:w="0" w:type="auto"/>
            <w:gridSpan w:val="2"/>
            <w:shd w:val="clear" w:color="auto" w:fill="FFFFFF" w:themeFill="background1"/>
          </w:tcPr>
          <w:p w14:paraId="220F6ADF" w14:textId="77777777" w:rsidR="008529AF" w:rsidRPr="00924272" w:rsidRDefault="00410190" w:rsidP="00720285">
            <w:pPr>
              <w:spacing w:beforeLines="20" w:before="48" w:afterLines="20" w:after="48"/>
              <w:rPr>
                <w:szCs w:val="20"/>
                <w:lang w:val="da-DK"/>
              </w:rPr>
            </w:pPr>
            <w:r w:rsidRPr="00924272">
              <w:rPr>
                <w:szCs w:val="20"/>
                <w:lang w:val="da-DK"/>
              </w:rPr>
              <w:t>Observationer:</w:t>
            </w:r>
            <w:r w:rsidR="00185B58">
              <w:rPr>
                <w:lang w:val="da-DK"/>
              </w:rPr>
              <w:t xml:space="preserve"> </w:t>
            </w:r>
            <w:sdt>
              <w:sdtPr>
                <w:rPr>
                  <w:lang w:val="da-DK"/>
                </w:rPr>
                <w:id w:val="938101414"/>
                <w:placeholder>
                  <w:docPart w:val="29E518C1A2604AC38D7CAEB578211353"/>
                </w:placeholder>
              </w:sdtPr>
              <w:sdtEndPr/>
              <w:sdtContent>
                <w:r w:rsidR="00185B58" w:rsidRPr="00185B58">
                  <w:rPr>
                    <w:color w:val="7F7F7F" w:themeColor="text1" w:themeTint="80"/>
                    <w:lang w:val="da-DK"/>
                  </w:rPr>
                  <w:t>indsæt tekst</w:t>
                </w:r>
              </w:sdtContent>
            </w:sdt>
          </w:p>
        </w:tc>
      </w:tr>
      <w:tr w:rsidR="008529AF" w:rsidRPr="00924272" w14:paraId="4557B77F" w14:textId="77777777" w:rsidTr="00DC1748">
        <w:tc>
          <w:tcPr>
            <w:tcW w:w="0" w:type="auto"/>
            <w:shd w:val="clear" w:color="auto" w:fill="FFFFFF" w:themeFill="background1"/>
          </w:tcPr>
          <w:p w14:paraId="0A8AF7BF" w14:textId="77777777" w:rsidR="008529AF" w:rsidRPr="00924272" w:rsidRDefault="008529AF" w:rsidP="00720285">
            <w:pPr>
              <w:autoSpaceDE w:val="0"/>
              <w:autoSpaceDN w:val="0"/>
              <w:adjustRightInd w:val="0"/>
              <w:snapToGrid w:val="0"/>
              <w:spacing w:before="0"/>
              <w:jc w:val="left"/>
              <w:rPr>
                <w:rFonts w:eastAsia="Times New Roman" w:cs="Arial"/>
                <w:color w:val="000000"/>
                <w:szCs w:val="20"/>
                <w:lang w:val="da-DK"/>
              </w:rPr>
            </w:pPr>
            <w:r w:rsidRPr="00924272">
              <w:rPr>
                <w:rFonts w:eastAsia="Times New Roman" w:cs="Arial"/>
                <w:color w:val="000000"/>
                <w:szCs w:val="20"/>
                <w:lang w:val="da-DK"/>
              </w:rPr>
              <w:t>Beskriv hvordan værket evaluerer og efterprøver, at leverandører efterlever ovennævnte krav, herunder om værket har gennemført et leverandør</w:t>
            </w:r>
            <w:r w:rsidR="001445E4">
              <w:rPr>
                <w:rFonts w:eastAsia="Times New Roman" w:cs="Arial"/>
                <w:color w:val="000000"/>
                <w:szCs w:val="20"/>
                <w:lang w:val="da-DK"/>
              </w:rPr>
              <w:t>-</w:t>
            </w:r>
            <w:r w:rsidRPr="00924272">
              <w:rPr>
                <w:rFonts w:eastAsia="Times New Roman" w:cs="Arial"/>
                <w:color w:val="000000"/>
                <w:szCs w:val="20"/>
                <w:lang w:val="da-DK"/>
              </w:rPr>
              <w:t>evalueringsprogram</w:t>
            </w:r>
            <w:r w:rsidR="001445E4">
              <w:rPr>
                <w:rFonts w:eastAsia="Times New Roman" w:cs="Arial"/>
                <w:color w:val="000000"/>
                <w:szCs w:val="20"/>
                <w:lang w:val="da-DK"/>
              </w:rPr>
              <w:t>.</w:t>
            </w:r>
          </w:p>
        </w:tc>
        <w:tc>
          <w:tcPr>
            <w:tcW w:w="0" w:type="auto"/>
            <w:shd w:val="clear" w:color="auto" w:fill="FFFFFF" w:themeFill="background1"/>
            <w:vAlign w:val="center"/>
          </w:tcPr>
          <w:p w14:paraId="104F17FB" w14:textId="77777777" w:rsidR="008529AF" w:rsidRPr="00924272" w:rsidRDefault="001963DF" w:rsidP="00720285">
            <w:pPr>
              <w:spacing w:beforeLines="20" w:before="48" w:afterLines="20" w:after="48"/>
              <w:jc w:val="center"/>
              <w:rPr>
                <w:szCs w:val="20"/>
                <w:lang w:val="da-DK"/>
              </w:rPr>
            </w:pPr>
            <w:sdt>
              <w:sdtPr>
                <w:rPr>
                  <w:rFonts w:eastAsiaTheme="majorEastAsia" w:cstheme="majorBidi"/>
                  <w:b/>
                  <w:bCs/>
                  <w:sz w:val="24"/>
                  <w:szCs w:val="24"/>
                  <w:lang w:val="da-DK"/>
                </w:rPr>
                <w:id w:val="-395516567"/>
                <w:placeholder>
                  <w:docPart w:val="6A14A399538A4F3A8D3D5EDF1C857DF0"/>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8529AF" w:rsidRPr="00924272" w14:paraId="70F2744A" w14:textId="77777777" w:rsidTr="00DC1748">
        <w:tc>
          <w:tcPr>
            <w:tcW w:w="0" w:type="auto"/>
            <w:gridSpan w:val="2"/>
            <w:shd w:val="clear" w:color="auto" w:fill="FFFFFF" w:themeFill="background1"/>
          </w:tcPr>
          <w:p w14:paraId="51276FA2" w14:textId="77777777" w:rsidR="008529AF" w:rsidRPr="00924272" w:rsidRDefault="00410190" w:rsidP="00410190">
            <w:pPr>
              <w:spacing w:beforeLines="20" w:before="48" w:afterLines="20" w:after="48"/>
              <w:rPr>
                <w:szCs w:val="20"/>
                <w:lang w:val="da-DK"/>
              </w:rPr>
            </w:pPr>
            <w:r w:rsidRPr="00924272">
              <w:rPr>
                <w:szCs w:val="20"/>
                <w:lang w:val="da-DK"/>
              </w:rPr>
              <w:t>Observationer</w:t>
            </w:r>
            <w:r w:rsidR="008529AF" w:rsidRPr="00924272">
              <w:rPr>
                <w:szCs w:val="20"/>
                <w:lang w:val="da-DK"/>
              </w:rPr>
              <w:t xml:space="preserve">: </w:t>
            </w:r>
            <w:sdt>
              <w:sdtPr>
                <w:rPr>
                  <w:lang w:val="da-DK"/>
                </w:rPr>
                <w:id w:val="1733891383"/>
                <w:placeholder>
                  <w:docPart w:val="D30ECEA3CB374582AC16730BAC838698"/>
                </w:placeholder>
              </w:sdtPr>
              <w:sdtEndPr/>
              <w:sdtContent>
                <w:r w:rsidR="00185B58" w:rsidRPr="00185B58">
                  <w:rPr>
                    <w:color w:val="7F7F7F" w:themeColor="text1" w:themeTint="80"/>
                    <w:lang w:val="da-DK"/>
                  </w:rPr>
                  <w:t>indsæt tekst</w:t>
                </w:r>
              </w:sdtContent>
            </w:sdt>
          </w:p>
        </w:tc>
      </w:tr>
    </w:tbl>
    <w:p w14:paraId="20641DF1" w14:textId="77777777" w:rsidR="002160BC" w:rsidRPr="00924272" w:rsidRDefault="002160BC" w:rsidP="00E84C42">
      <w:pPr>
        <w:autoSpaceDE w:val="0"/>
        <w:autoSpaceDN w:val="0"/>
        <w:adjustRightInd w:val="0"/>
        <w:snapToGrid w:val="0"/>
        <w:spacing w:before="0" w:after="0"/>
        <w:jc w:val="left"/>
        <w:rPr>
          <w:rFonts w:ascii="Arial" w:eastAsia="Times New Roman" w:hAnsi="Arial" w:cs="Arial"/>
          <w:b/>
          <w:i/>
          <w:color w:val="000000"/>
          <w:sz w:val="22"/>
          <w:szCs w:val="24"/>
          <w:lang w:val="da-DK"/>
        </w:rPr>
      </w:pPr>
    </w:p>
    <w:p w14:paraId="3BDD5F1F" w14:textId="1EAD0E4E" w:rsidR="00096926" w:rsidRPr="00924272" w:rsidRDefault="00E71D5B" w:rsidP="00F44CD4">
      <w:pPr>
        <w:pStyle w:val="Heading1"/>
        <w:rPr>
          <w:lang w:val="da-DK"/>
        </w:rPr>
      </w:pPr>
      <w:bookmarkStart w:id="17" w:name="_Toc412726106"/>
      <w:bookmarkStart w:id="18" w:name="_Toc412727873"/>
      <w:bookmarkStart w:id="19" w:name="_Toc412728938"/>
      <w:bookmarkStart w:id="20" w:name="_Toc468790530"/>
      <w:r w:rsidRPr="00924272">
        <w:rPr>
          <w:lang w:val="da-DK"/>
        </w:rPr>
        <w:t xml:space="preserve">Beregning af </w:t>
      </w:r>
      <w:r w:rsidR="00096926" w:rsidRPr="00924272">
        <w:rPr>
          <w:lang w:val="da-DK"/>
        </w:rPr>
        <w:t xml:space="preserve">Greenhouse Gas </w:t>
      </w:r>
      <w:r w:rsidRPr="00924272">
        <w:rPr>
          <w:lang w:val="da-DK"/>
        </w:rPr>
        <w:t>udledning</w:t>
      </w:r>
      <w:bookmarkEnd w:id="17"/>
      <w:bookmarkEnd w:id="18"/>
      <w:bookmarkEnd w:id="19"/>
      <w:bookmarkEnd w:id="20"/>
    </w:p>
    <w:p w14:paraId="3697076C" w14:textId="77777777" w:rsidR="00B17BCB" w:rsidRPr="00924272" w:rsidRDefault="00B17BCB" w:rsidP="00C66D6B">
      <w:pPr>
        <w:autoSpaceDE w:val="0"/>
        <w:autoSpaceDN w:val="0"/>
        <w:adjustRightInd w:val="0"/>
        <w:snapToGrid w:val="0"/>
        <w:spacing w:before="0" w:after="0"/>
        <w:jc w:val="left"/>
        <w:rPr>
          <w:rFonts w:eastAsia="Times New Roman" w:cs="Arial"/>
          <w:color w:val="000000"/>
          <w:szCs w:val="20"/>
          <w:lang w:val="da-DK"/>
        </w:rPr>
      </w:pPr>
    </w:p>
    <w:p w14:paraId="5B0487EF" w14:textId="77777777" w:rsidR="00310FAC" w:rsidRPr="00924272" w:rsidRDefault="00310FAC" w:rsidP="00C66D6B">
      <w:pPr>
        <w:autoSpaceDE w:val="0"/>
        <w:autoSpaceDN w:val="0"/>
        <w:adjustRightInd w:val="0"/>
        <w:snapToGrid w:val="0"/>
        <w:spacing w:before="0" w:after="0"/>
        <w:jc w:val="left"/>
        <w:rPr>
          <w:rFonts w:eastAsia="Times New Roman" w:cs="Arial"/>
          <w:color w:val="000000"/>
          <w:szCs w:val="20"/>
          <w:lang w:val="da-DK"/>
        </w:rPr>
      </w:pPr>
      <w:r w:rsidRPr="00924272">
        <w:rPr>
          <w:rFonts w:eastAsia="Times New Roman" w:cs="Arial"/>
          <w:color w:val="000000"/>
          <w:szCs w:val="20"/>
          <w:lang w:val="da-DK"/>
        </w:rPr>
        <w:t>Beregning af GHG udledning omfatter biomasse omfattet af dokumentation for bæredygtig biomasse, jf</w:t>
      </w:r>
      <w:r w:rsidR="00E9167D">
        <w:rPr>
          <w:rFonts w:eastAsia="Times New Roman" w:cs="Arial"/>
          <w:color w:val="000000"/>
          <w:szCs w:val="20"/>
          <w:lang w:val="da-DK"/>
        </w:rPr>
        <w:t>.</w:t>
      </w:r>
      <w:r w:rsidRPr="00924272">
        <w:rPr>
          <w:rFonts w:eastAsia="Times New Roman" w:cs="Arial"/>
          <w:color w:val="000000"/>
          <w:szCs w:val="20"/>
          <w:lang w:val="da-DK"/>
        </w:rPr>
        <w:t xml:space="preserve"> ovenfor</w:t>
      </w:r>
      <w:r w:rsidR="00E9167D">
        <w:rPr>
          <w:rFonts w:eastAsia="Times New Roman" w:cs="Arial"/>
          <w:color w:val="000000"/>
          <w:szCs w:val="20"/>
          <w:lang w:val="da-DK"/>
        </w:rPr>
        <w:t>.</w:t>
      </w:r>
    </w:p>
    <w:p w14:paraId="57DFC386" w14:textId="77777777" w:rsidR="00310FAC" w:rsidRPr="00924272" w:rsidRDefault="00310FAC" w:rsidP="00C66D6B">
      <w:pPr>
        <w:autoSpaceDE w:val="0"/>
        <w:autoSpaceDN w:val="0"/>
        <w:adjustRightInd w:val="0"/>
        <w:snapToGrid w:val="0"/>
        <w:spacing w:before="0" w:after="0"/>
        <w:jc w:val="left"/>
        <w:rPr>
          <w:rFonts w:eastAsia="Times New Roman" w:cs="Arial"/>
          <w:color w:val="000000"/>
          <w:szCs w:val="20"/>
          <w:lang w:val="da-DK"/>
        </w:rPr>
      </w:pPr>
    </w:p>
    <w:p w14:paraId="3E5CD481" w14:textId="77777777" w:rsidR="00310FAC" w:rsidRPr="00924272" w:rsidRDefault="00310FAC" w:rsidP="00C66D6B">
      <w:pPr>
        <w:autoSpaceDE w:val="0"/>
        <w:autoSpaceDN w:val="0"/>
        <w:adjustRightInd w:val="0"/>
        <w:snapToGrid w:val="0"/>
        <w:spacing w:before="0" w:after="0"/>
        <w:jc w:val="left"/>
        <w:rPr>
          <w:rFonts w:eastAsia="Times New Roman" w:cs="Arial"/>
          <w:color w:val="000000"/>
          <w:szCs w:val="20"/>
          <w:lang w:val="da-DK"/>
        </w:rPr>
      </w:pPr>
    </w:p>
    <w:tbl>
      <w:tblPr>
        <w:tblStyle w:val="LightShading1"/>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57" w:type="dxa"/>
          <w:left w:w="57" w:type="dxa"/>
          <w:bottom w:w="57" w:type="dxa"/>
          <w:right w:w="57" w:type="dxa"/>
        </w:tblCellMar>
        <w:tblLook w:val="04A0" w:firstRow="1" w:lastRow="0" w:firstColumn="1" w:lastColumn="0" w:noHBand="0" w:noVBand="1"/>
      </w:tblPr>
      <w:tblGrid>
        <w:gridCol w:w="1510"/>
        <w:gridCol w:w="8946"/>
      </w:tblGrid>
      <w:tr w:rsidR="001908B5" w:rsidRPr="00924272" w14:paraId="76525513" w14:textId="77777777" w:rsidTr="00DC1748">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9BBB59"/>
              <w:left w:val="single" w:sz="4" w:space="0" w:color="9BBB59"/>
              <w:bottom w:val="single" w:sz="4" w:space="0" w:color="9BBB59"/>
              <w:right w:val="single" w:sz="4" w:space="0" w:color="9BBB59"/>
            </w:tcBorders>
            <w:shd w:val="clear" w:color="auto" w:fill="E9F0DC"/>
            <w:vAlign w:val="center"/>
          </w:tcPr>
          <w:p w14:paraId="0A513720" w14:textId="77777777" w:rsidR="001908B5" w:rsidRPr="00924272" w:rsidRDefault="001908B5" w:rsidP="001908B5">
            <w:pPr>
              <w:autoSpaceDE w:val="0"/>
              <w:autoSpaceDN w:val="0"/>
              <w:adjustRightInd w:val="0"/>
              <w:snapToGrid w:val="0"/>
              <w:spacing w:before="0"/>
              <w:jc w:val="left"/>
              <w:rPr>
                <w:color w:val="auto"/>
                <w:lang w:val="da-DK"/>
              </w:rPr>
            </w:pPr>
            <w:r w:rsidRPr="00924272">
              <w:rPr>
                <w:szCs w:val="20"/>
                <w:lang w:val="da-DK"/>
              </w:rPr>
              <w:t>BIOGRACE 2 modellen benyttes som beregningsmetode (Electricity, Heat and cooling from Biomass) (</w:t>
            </w:r>
            <w:hyperlink r:id="rId15" w:history="1">
              <w:r w:rsidRPr="00924272">
                <w:rPr>
                  <w:rStyle w:val="Hyperlink"/>
                  <w:szCs w:val="20"/>
                  <w:lang w:val="da-DK"/>
                </w:rPr>
                <w:t>http://www.biograce.net/biograce2/</w:t>
              </w:r>
            </w:hyperlink>
            <w:r w:rsidRPr="00924272">
              <w:rPr>
                <w:szCs w:val="20"/>
                <w:lang w:val="da-DK"/>
              </w:rPr>
              <w:t>)</w:t>
            </w:r>
            <w:r w:rsidRPr="00924272">
              <w:rPr>
                <w:color w:val="auto"/>
                <w:lang w:val="da-DK"/>
              </w:rPr>
              <w:t xml:space="preserve"> </w:t>
            </w:r>
          </w:p>
          <w:p w14:paraId="68BC8D6E" w14:textId="77777777" w:rsidR="001908B5" w:rsidRPr="00924272" w:rsidRDefault="001908B5" w:rsidP="001908B5">
            <w:pPr>
              <w:autoSpaceDE w:val="0"/>
              <w:autoSpaceDN w:val="0"/>
              <w:adjustRightInd w:val="0"/>
              <w:snapToGrid w:val="0"/>
              <w:spacing w:before="0"/>
              <w:jc w:val="left"/>
              <w:rPr>
                <w:color w:val="auto"/>
                <w:lang w:val="da-DK"/>
              </w:rPr>
            </w:pPr>
          </w:p>
          <w:p w14:paraId="248AA7C1" w14:textId="77777777" w:rsidR="001908B5" w:rsidRPr="00924272" w:rsidRDefault="001908B5" w:rsidP="001908B5">
            <w:pPr>
              <w:autoSpaceDE w:val="0"/>
              <w:autoSpaceDN w:val="0"/>
              <w:adjustRightInd w:val="0"/>
              <w:snapToGrid w:val="0"/>
              <w:spacing w:before="0"/>
              <w:jc w:val="left"/>
              <w:rPr>
                <w:szCs w:val="20"/>
                <w:lang w:val="da-DK"/>
              </w:rPr>
            </w:pPr>
            <w:r w:rsidRPr="00924272">
              <w:rPr>
                <w:szCs w:val="20"/>
                <w:lang w:val="da-DK"/>
              </w:rPr>
              <w:t>Værket har benyttet følgende metode(r) til beregning af udledning</w:t>
            </w:r>
            <w:r w:rsidR="005A75F9" w:rsidRPr="00924272">
              <w:rPr>
                <w:szCs w:val="20"/>
                <w:lang w:val="da-DK"/>
              </w:rPr>
              <w:t xml:space="preserve"> (vælg én eller begge)</w:t>
            </w:r>
          </w:p>
        </w:tc>
      </w:tr>
      <w:bookmarkStart w:id="21" w:name="Dropdown1"/>
      <w:tr w:rsidR="001908B5" w:rsidRPr="00924272" w14:paraId="4C4544AD" w14:textId="77777777" w:rsidTr="00DC17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BB59"/>
              <w:left w:val="single" w:sz="4" w:space="0" w:color="9BBB59" w:themeColor="accent3"/>
              <w:right w:val="single" w:sz="4" w:space="0" w:color="9BBB59" w:themeColor="accent3"/>
            </w:tcBorders>
            <w:shd w:val="clear" w:color="auto" w:fill="auto"/>
            <w:vAlign w:val="center"/>
          </w:tcPr>
          <w:p w14:paraId="4F96C26C" w14:textId="77777777" w:rsidR="001908B5" w:rsidRPr="00924272" w:rsidRDefault="001963DF" w:rsidP="00AD44A3">
            <w:pPr>
              <w:spacing w:before="0"/>
              <w:jc w:val="center"/>
              <w:rPr>
                <w:b w:val="0"/>
                <w:color w:val="auto"/>
                <w:szCs w:val="20"/>
                <w:lang w:val="da-DK"/>
              </w:rPr>
            </w:pPr>
            <w:sdt>
              <w:sdtPr>
                <w:rPr>
                  <w:sz w:val="32"/>
                  <w:szCs w:val="32"/>
                  <w:lang w:val="da-DK"/>
                </w:rPr>
                <w:id w:val="-530564288"/>
                <w14:checkbox>
                  <w14:checked w14:val="0"/>
                  <w14:checkedState w14:val="2612" w14:font="Arial Unicode MS"/>
                  <w14:uncheckedState w14:val="2610" w14:font="Arial Unicode MS"/>
                </w14:checkbox>
              </w:sdtPr>
              <w:sdtEndPr/>
              <w:sdtContent>
                <w:r w:rsidR="001908B5" w:rsidRPr="00924272">
                  <w:rPr>
                    <w:rFonts w:ascii="Arial Unicode MS" w:eastAsia="Arial Unicode MS" w:hAnsi="Arial Unicode MS" w:cs="Arial Unicode MS"/>
                    <w:sz w:val="32"/>
                    <w:szCs w:val="32"/>
                    <w:lang w:val="da-DK"/>
                  </w:rPr>
                  <w:t>☐</w:t>
                </w:r>
              </w:sdtContent>
            </w:sdt>
          </w:p>
        </w:tc>
        <w:bookmarkEnd w:id="21"/>
        <w:tc>
          <w:tcPr>
            <w:tcW w:w="0" w:type="auto"/>
            <w:tcBorders>
              <w:top w:val="single" w:sz="4" w:space="0" w:color="9BBB59"/>
              <w:left w:val="single" w:sz="4" w:space="0" w:color="9BBB59" w:themeColor="accent3"/>
              <w:right w:val="single" w:sz="4" w:space="0" w:color="9BBB59" w:themeColor="accent3"/>
            </w:tcBorders>
            <w:shd w:val="clear" w:color="auto" w:fill="auto"/>
            <w:vAlign w:val="center"/>
          </w:tcPr>
          <w:p w14:paraId="65AD8146" w14:textId="77777777" w:rsidR="001908B5" w:rsidRPr="00924272" w:rsidRDefault="001908B5" w:rsidP="00AD44A3">
            <w:pPr>
              <w:jc w:val="left"/>
              <w:cnfStyle w:val="000000100000" w:firstRow="0" w:lastRow="0" w:firstColumn="0" w:lastColumn="0" w:oddVBand="0" w:evenVBand="0" w:oddHBand="1" w:evenHBand="0" w:firstRowFirstColumn="0" w:firstRowLastColumn="0" w:lastRowFirstColumn="0" w:lastRowLastColumn="0"/>
              <w:rPr>
                <w:color w:val="auto"/>
                <w:szCs w:val="20"/>
                <w:lang w:val="da-DK"/>
              </w:rPr>
            </w:pPr>
            <w:r w:rsidRPr="00924272">
              <w:rPr>
                <w:color w:val="auto"/>
                <w:szCs w:val="20"/>
                <w:lang w:val="da-DK"/>
              </w:rPr>
              <w:t>Standard data</w:t>
            </w:r>
            <w:r w:rsidR="00282B41" w:rsidRPr="00924272">
              <w:rPr>
                <w:color w:val="auto"/>
                <w:szCs w:val="20"/>
                <w:lang w:val="da-DK"/>
              </w:rPr>
              <w:t xml:space="preserve"> (default value)</w:t>
            </w:r>
          </w:p>
        </w:tc>
      </w:tr>
      <w:tr w:rsidR="001908B5" w:rsidRPr="00924272" w14:paraId="0784C55B" w14:textId="77777777" w:rsidTr="00DC1748">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9BBB59" w:themeColor="accent3"/>
              <w:right w:val="single" w:sz="4" w:space="0" w:color="9BBB59" w:themeColor="accent3"/>
            </w:tcBorders>
            <w:shd w:val="clear" w:color="auto" w:fill="auto"/>
            <w:vAlign w:val="center"/>
          </w:tcPr>
          <w:p w14:paraId="1868906B" w14:textId="77777777" w:rsidR="001908B5" w:rsidRPr="00924272" w:rsidRDefault="001963DF" w:rsidP="00AD44A3">
            <w:pPr>
              <w:spacing w:before="0"/>
              <w:jc w:val="center"/>
              <w:rPr>
                <w:b w:val="0"/>
                <w:color w:val="auto"/>
                <w:szCs w:val="20"/>
                <w:lang w:val="da-DK"/>
              </w:rPr>
            </w:pPr>
            <w:sdt>
              <w:sdtPr>
                <w:rPr>
                  <w:sz w:val="32"/>
                  <w:szCs w:val="32"/>
                  <w:lang w:val="da-DK"/>
                </w:rPr>
                <w:id w:val="-1058481901"/>
                <w14:checkbox>
                  <w14:checked w14:val="0"/>
                  <w14:checkedState w14:val="2612" w14:font="Arial Unicode MS"/>
                  <w14:uncheckedState w14:val="2610" w14:font="Arial Unicode MS"/>
                </w14:checkbox>
              </w:sdtPr>
              <w:sdtEndPr/>
              <w:sdtContent>
                <w:r w:rsidR="00310FAC" w:rsidRPr="00924272">
                  <w:rPr>
                    <w:rFonts w:ascii="Arial Unicode MS" w:eastAsia="Arial Unicode MS" w:hAnsi="Arial Unicode MS" w:cs="Arial Unicode MS"/>
                    <w:sz w:val="32"/>
                    <w:szCs w:val="32"/>
                    <w:lang w:val="da-DK"/>
                  </w:rPr>
                  <w:t>☐</w:t>
                </w:r>
              </w:sdtContent>
            </w:sdt>
          </w:p>
        </w:tc>
        <w:tc>
          <w:tcPr>
            <w:tcW w:w="0" w:type="auto"/>
            <w:tcBorders>
              <w:left w:val="single" w:sz="4" w:space="0" w:color="9BBB59" w:themeColor="accent3"/>
              <w:right w:val="single" w:sz="4" w:space="0" w:color="9BBB59" w:themeColor="accent3"/>
            </w:tcBorders>
            <w:shd w:val="clear" w:color="auto" w:fill="auto"/>
            <w:vAlign w:val="center"/>
          </w:tcPr>
          <w:p w14:paraId="7E791E1A" w14:textId="77777777" w:rsidR="001908B5" w:rsidRPr="00924272" w:rsidRDefault="00282B41" w:rsidP="00282B41">
            <w:pPr>
              <w:jc w:val="left"/>
              <w:cnfStyle w:val="000000000000" w:firstRow="0" w:lastRow="0" w:firstColumn="0" w:lastColumn="0" w:oddVBand="0" w:evenVBand="0" w:oddHBand="0" w:evenHBand="0" w:firstRowFirstColumn="0" w:firstRowLastColumn="0" w:lastRowFirstColumn="0" w:lastRowLastColumn="0"/>
              <w:rPr>
                <w:color w:val="auto"/>
                <w:szCs w:val="20"/>
                <w:lang w:val="da-DK"/>
              </w:rPr>
            </w:pPr>
            <w:r w:rsidRPr="00924272">
              <w:rPr>
                <w:color w:val="auto"/>
                <w:szCs w:val="20"/>
                <w:lang w:val="da-DK"/>
              </w:rPr>
              <w:t>Faktiske data (actual data)</w:t>
            </w:r>
          </w:p>
        </w:tc>
      </w:tr>
    </w:tbl>
    <w:p w14:paraId="0B93FBEB" w14:textId="77777777" w:rsidR="002F7CC1" w:rsidRPr="00924272" w:rsidRDefault="002F7CC1" w:rsidP="001908B5">
      <w:pPr>
        <w:rPr>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25"/>
        <w:gridCol w:w="1036"/>
      </w:tblGrid>
      <w:tr w:rsidR="00394496" w:rsidRPr="00924272" w14:paraId="2EC148EA" w14:textId="77777777" w:rsidTr="00DC1748">
        <w:tc>
          <w:tcPr>
            <w:tcW w:w="0" w:type="auto"/>
            <w:tcBorders>
              <w:bottom w:val="single" w:sz="4" w:space="0" w:color="91B11B"/>
            </w:tcBorders>
            <w:shd w:val="clear" w:color="auto" w:fill="E9F0DC"/>
          </w:tcPr>
          <w:p w14:paraId="47342144" w14:textId="77777777" w:rsidR="00394496" w:rsidRPr="00924272" w:rsidRDefault="00394496" w:rsidP="00A850E7">
            <w:pPr>
              <w:keepNext/>
              <w:keepLines/>
              <w:spacing w:beforeLines="20" w:before="48" w:afterLines="20" w:after="48"/>
              <w:ind w:right="72"/>
              <w:jc w:val="center"/>
              <w:rPr>
                <w:b/>
                <w:bCs/>
                <w:lang w:val="da-DK"/>
              </w:rPr>
            </w:pPr>
            <w:r w:rsidRPr="00924272">
              <w:rPr>
                <w:b/>
                <w:bCs/>
                <w:lang w:val="da-DK"/>
              </w:rPr>
              <w:t>Evalu</w:t>
            </w:r>
            <w:r w:rsidR="00C91E30" w:rsidRPr="00924272">
              <w:rPr>
                <w:b/>
                <w:bCs/>
                <w:lang w:val="da-DK"/>
              </w:rPr>
              <w:t>ering a</w:t>
            </w:r>
            <w:r w:rsidRPr="00924272">
              <w:rPr>
                <w:b/>
                <w:bCs/>
                <w:lang w:val="da-DK"/>
              </w:rPr>
              <w:t xml:space="preserve">f </w:t>
            </w:r>
            <w:r w:rsidR="00C91E30" w:rsidRPr="00924272">
              <w:rPr>
                <w:b/>
                <w:bCs/>
                <w:lang w:val="da-DK"/>
              </w:rPr>
              <w:t xml:space="preserve">metode og </w:t>
            </w:r>
            <w:r w:rsidRPr="00924272">
              <w:rPr>
                <w:b/>
                <w:bCs/>
                <w:lang w:val="da-DK"/>
              </w:rPr>
              <w:t>eviden</w:t>
            </w:r>
            <w:r w:rsidR="00C91E30" w:rsidRPr="00924272">
              <w:rPr>
                <w:b/>
                <w:bCs/>
                <w:lang w:val="da-DK"/>
              </w:rPr>
              <w:t>s</w:t>
            </w:r>
            <w:r w:rsidR="00881CB6" w:rsidRPr="00924272">
              <w:rPr>
                <w:b/>
                <w:bCs/>
                <w:lang w:val="da-DK"/>
              </w:rPr>
              <w:t xml:space="preserve"> (Source type I)</w:t>
            </w:r>
          </w:p>
          <w:p w14:paraId="35ECFEB4" w14:textId="77777777" w:rsidR="002F7CC1" w:rsidRPr="00924272" w:rsidRDefault="00310FAC" w:rsidP="00A850E7">
            <w:pPr>
              <w:keepNext/>
              <w:keepLines/>
              <w:spacing w:beforeLines="20" w:before="48" w:afterLines="20" w:after="48"/>
              <w:ind w:right="72"/>
              <w:jc w:val="center"/>
              <w:rPr>
                <w:b/>
                <w:bCs/>
                <w:lang w:val="da-DK"/>
              </w:rPr>
            </w:pPr>
            <w:r w:rsidRPr="00924272">
              <w:rPr>
                <w:lang w:val="da-DK"/>
              </w:rPr>
              <w:t xml:space="preserve">Flis </w:t>
            </w:r>
            <w:r w:rsidR="003B0FD7" w:rsidRPr="00924272">
              <w:rPr>
                <w:lang w:val="da-DK"/>
              </w:rPr>
              <w:t xml:space="preserve">med dansk eller </w:t>
            </w:r>
            <w:r w:rsidRPr="00924272">
              <w:rPr>
                <w:lang w:val="da-DK"/>
              </w:rPr>
              <w:t>ud</w:t>
            </w:r>
            <w:r w:rsidR="003B0FD7" w:rsidRPr="00924272">
              <w:rPr>
                <w:lang w:val="da-DK"/>
              </w:rPr>
              <w:t>enlandsk oprindelse. Værdikæden omfatter a) et produktionsled, flisning, foretaget i skoven eller på lagerplads, og b)</w:t>
            </w:r>
            <w:r w:rsidR="002B1752">
              <w:rPr>
                <w:lang w:val="da-DK"/>
              </w:rPr>
              <w:t> </w:t>
            </w:r>
            <w:r w:rsidR="003B0FD7" w:rsidRPr="00924272">
              <w:rPr>
                <w:lang w:val="da-DK"/>
              </w:rPr>
              <w:t>transport med lastbil og/eller skib til værket</w:t>
            </w:r>
          </w:p>
        </w:tc>
        <w:tc>
          <w:tcPr>
            <w:tcW w:w="0" w:type="auto"/>
            <w:tcBorders>
              <w:bottom w:val="single" w:sz="4" w:space="0" w:color="91B11B"/>
            </w:tcBorders>
            <w:shd w:val="clear" w:color="auto" w:fill="E9F0DC"/>
          </w:tcPr>
          <w:p w14:paraId="5FF4006D" w14:textId="77777777" w:rsidR="00394496" w:rsidRPr="00924272" w:rsidRDefault="00D06D2D" w:rsidP="00A850E7">
            <w:pPr>
              <w:keepNext/>
              <w:keepLines/>
              <w:spacing w:beforeLines="20" w:before="48" w:afterLines="20" w:after="48"/>
              <w:jc w:val="center"/>
              <w:rPr>
                <w:b/>
                <w:bCs/>
                <w:lang w:val="da-DK"/>
              </w:rPr>
            </w:pPr>
            <w:r w:rsidRPr="00924272">
              <w:rPr>
                <w:b/>
                <w:bCs/>
                <w:szCs w:val="20"/>
                <w:lang w:val="da-DK"/>
              </w:rPr>
              <w:t>Krav opfyldt</w:t>
            </w:r>
          </w:p>
        </w:tc>
      </w:tr>
      <w:tr w:rsidR="00394496" w:rsidRPr="00924272" w14:paraId="26440B31" w14:textId="77777777" w:rsidTr="00DC1748">
        <w:tc>
          <w:tcPr>
            <w:tcW w:w="0" w:type="auto"/>
            <w:shd w:val="clear" w:color="auto" w:fill="FFFFFF" w:themeFill="background1"/>
          </w:tcPr>
          <w:p w14:paraId="48170163" w14:textId="77777777" w:rsidR="00A63603" w:rsidRPr="00924272" w:rsidRDefault="00A63603" w:rsidP="00A63603">
            <w:pPr>
              <w:spacing w:beforeLines="20" w:before="48" w:afterLines="20" w:after="48"/>
              <w:ind w:right="72"/>
              <w:rPr>
                <w:i/>
                <w:lang w:val="da-DK"/>
              </w:rPr>
            </w:pPr>
            <w:r w:rsidRPr="00924272">
              <w:rPr>
                <w:i/>
                <w:lang w:val="da-DK"/>
              </w:rPr>
              <w:t xml:space="preserve">Beskriv </w:t>
            </w:r>
          </w:p>
          <w:p w14:paraId="359D1EA3" w14:textId="77777777" w:rsidR="00A63603" w:rsidRPr="00924272" w:rsidRDefault="00A63603" w:rsidP="00A63603">
            <w:pPr>
              <w:pStyle w:val="ListParagraph"/>
              <w:numPr>
                <w:ilvl w:val="0"/>
                <w:numId w:val="15"/>
              </w:numPr>
              <w:spacing w:beforeLines="20" w:before="48" w:afterLines="20" w:after="48"/>
              <w:ind w:right="72"/>
              <w:rPr>
                <w:lang w:val="da-DK"/>
              </w:rPr>
            </w:pPr>
            <w:r w:rsidRPr="00924272">
              <w:rPr>
                <w:i/>
                <w:lang w:val="da-DK"/>
              </w:rPr>
              <w:t xml:space="preserve">anvendt metode for beregning af udledningstal, </w:t>
            </w:r>
          </w:p>
          <w:p w14:paraId="67AD2DBA" w14:textId="77777777" w:rsidR="00A63603" w:rsidRPr="00924272" w:rsidRDefault="00A63603" w:rsidP="00A63603">
            <w:pPr>
              <w:pStyle w:val="ListParagraph"/>
              <w:numPr>
                <w:ilvl w:val="0"/>
                <w:numId w:val="15"/>
              </w:numPr>
              <w:spacing w:beforeLines="20" w:before="48" w:afterLines="20" w:after="48"/>
              <w:ind w:right="72"/>
              <w:rPr>
                <w:lang w:val="da-DK"/>
              </w:rPr>
            </w:pPr>
            <w:r w:rsidRPr="00924272">
              <w:rPr>
                <w:i/>
                <w:lang w:val="da-DK"/>
              </w:rPr>
              <w:t>datagrundlag der er anvendt til beregningen</w:t>
            </w:r>
            <w:r w:rsidR="002B1752">
              <w:rPr>
                <w:i/>
                <w:lang w:val="da-DK"/>
              </w:rPr>
              <w:t>,</w:t>
            </w:r>
          </w:p>
          <w:p w14:paraId="79C02297" w14:textId="77777777" w:rsidR="00394496" w:rsidRPr="00924272" w:rsidRDefault="00A63603" w:rsidP="00A63603">
            <w:pPr>
              <w:pStyle w:val="ListParagraph"/>
              <w:numPr>
                <w:ilvl w:val="0"/>
                <w:numId w:val="15"/>
              </w:numPr>
              <w:spacing w:beforeLines="20" w:before="48" w:afterLines="20" w:after="48"/>
              <w:ind w:right="72"/>
              <w:rPr>
                <w:lang w:val="da-DK"/>
              </w:rPr>
            </w:pPr>
            <w:r w:rsidRPr="00924272">
              <w:rPr>
                <w:i/>
                <w:lang w:val="da-DK"/>
              </w:rPr>
              <w:t>hvilken information værket har modtage</w:t>
            </w:r>
            <w:r w:rsidR="00EC6D82">
              <w:rPr>
                <w:i/>
                <w:lang w:val="da-DK"/>
              </w:rPr>
              <w:t xml:space="preserve">t </w:t>
            </w:r>
            <w:r w:rsidR="002B1752">
              <w:rPr>
                <w:i/>
                <w:lang w:val="da-DK"/>
              </w:rPr>
              <w:t>fra leverandører,</w:t>
            </w:r>
          </w:p>
          <w:p w14:paraId="5AFBFBE1" w14:textId="77777777" w:rsidR="00A63603" w:rsidRPr="00924272" w:rsidRDefault="00A63603" w:rsidP="00A63603">
            <w:pPr>
              <w:pStyle w:val="ListParagraph"/>
              <w:numPr>
                <w:ilvl w:val="0"/>
                <w:numId w:val="15"/>
              </w:numPr>
              <w:spacing w:beforeLines="20" w:before="48" w:afterLines="20" w:after="48"/>
              <w:ind w:right="72"/>
              <w:rPr>
                <w:lang w:val="da-DK"/>
              </w:rPr>
            </w:pPr>
            <w:r w:rsidRPr="00924272">
              <w:rPr>
                <w:i/>
                <w:lang w:val="da-DK"/>
              </w:rPr>
              <w:t>an</w:t>
            </w:r>
            <w:r w:rsidR="002B1752">
              <w:rPr>
                <w:i/>
                <w:lang w:val="da-DK"/>
              </w:rPr>
              <w:t>den type evidens der er anvendt.</w:t>
            </w:r>
          </w:p>
        </w:tc>
        <w:tc>
          <w:tcPr>
            <w:tcW w:w="0" w:type="auto"/>
            <w:shd w:val="clear" w:color="auto" w:fill="FFFFFF" w:themeFill="background1"/>
            <w:vAlign w:val="center"/>
          </w:tcPr>
          <w:p w14:paraId="0FFADEDA" w14:textId="77777777" w:rsidR="00394496"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88538259"/>
                <w:placeholder>
                  <w:docPart w:val="6B1620CC782840A2A4C1A77481F0B727"/>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94496" w:rsidRPr="00924272" w14:paraId="6AF13068" w14:textId="77777777" w:rsidTr="00DC1748">
        <w:tc>
          <w:tcPr>
            <w:tcW w:w="0" w:type="auto"/>
            <w:gridSpan w:val="2"/>
            <w:shd w:val="clear" w:color="auto" w:fill="FFFFFF" w:themeFill="background1"/>
          </w:tcPr>
          <w:p w14:paraId="1B6E20E8" w14:textId="77777777" w:rsidR="00394496" w:rsidRPr="00924272" w:rsidRDefault="00A63603" w:rsidP="00AD44A3">
            <w:pPr>
              <w:spacing w:beforeLines="20" w:before="48" w:afterLines="20" w:after="48"/>
              <w:rPr>
                <w:lang w:val="da-DK"/>
              </w:rPr>
            </w:pPr>
            <w:r w:rsidRPr="00924272">
              <w:rPr>
                <w:lang w:val="da-DK"/>
              </w:rPr>
              <w:t>Observationer</w:t>
            </w:r>
            <w:r w:rsidR="00394496" w:rsidRPr="00924272">
              <w:rPr>
                <w:lang w:val="da-DK"/>
              </w:rPr>
              <w:t xml:space="preserve">: </w:t>
            </w:r>
            <w:sdt>
              <w:sdtPr>
                <w:rPr>
                  <w:lang w:val="da-DK"/>
                </w:rPr>
                <w:id w:val="-168019709"/>
                <w:placeholder>
                  <w:docPart w:val="A13179755FE94C4EA99A6EF0BE3DAE6A"/>
                </w:placeholder>
              </w:sdtPr>
              <w:sdtEndPr/>
              <w:sdtContent>
                <w:r w:rsidR="00185B58" w:rsidRPr="00185B58">
                  <w:rPr>
                    <w:color w:val="7F7F7F" w:themeColor="text1" w:themeTint="80"/>
                    <w:lang w:val="da-DK"/>
                  </w:rPr>
                  <w:t>indsæt tekst</w:t>
                </w:r>
              </w:sdtContent>
            </w:sdt>
          </w:p>
        </w:tc>
      </w:tr>
      <w:tr w:rsidR="00394496" w:rsidRPr="00924272" w14:paraId="6BF2F45E" w14:textId="77777777" w:rsidTr="00DC1748">
        <w:tc>
          <w:tcPr>
            <w:tcW w:w="0" w:type="auto"/>
            <w:shd w:val="clear" w:color="auto" w:fill="FFFFFF" w:themeFill="background1"/>
          </w:tcPr>
          <w:p w14:paraId="41DAF49A" w14:textId="77777777" w:rsidR="00881CB6" w:rsidRPr="00924272" w:rsidRDefault="001F0E21" w:rsidP="0034442A">
            <w:pPr>
              <w:spacing w:beforeLines="20" w:before="48" w:afterLines="20" w:after="48"/>
              <w:ind w:right="72"/>
              <w:rPr>
                <w:i/>
                <w:lang w:val="da-DK"/>
              </w:rPr>
            </w:pPr>
            <w:r w:rsidRPr="00924272">
              <w:rPr>
                <w:i/>
                <w:lang w:val="da-DK"/>
              </w:rPr>
              <w:t>Beskriv vurdering af</w:t>
            </w:r>
            <w:r w:rsidR="0034442A" w:rsidRPr="00924272">
              <w:rPr>
                <w:i/>
                <w:lang w:val="da-DK"/>
              </w:rPr>
              <w:t xml:space="preserve"> det anvendte datagrundlag og evidens, herunder om denne er tilstrækkelig</w:t>
            </w:r>
            <w:r w:rsidR="00394496" w:rsidRPr="00924272">
              <w:rPr>
                <w:i/>
                <w:lang w:val="da-DK"/>
              </w:rPr>
              <w:t xml:space="preserve"> </w:t>
            </w:r>
            <w:r w:rsidR="0034442A" w:rsidRPr="00924272">
              <w:rPr>
                <w:i/>
                <w:lang w:val="da-DK"/>
              </w:rPr>
              <w:t xml:space="preserve">præcis til </w:t>
            </w:r>
            <w:r w:rsidR="00EC6D82" w:rsidRPr="00924272">
              <w:rPr>
                <w:i/>
                <w:lang w:val="da-DK"/>
              </w:rPr>
              <w:t>beregning</w:t>
            </w:r>
            <w:r w:rsidR="0034442A" w:rsidRPr="00924272">
              <w:rPr>
                <w:i/>
                <w:lang w:val="da-DK"/>
              </w:rPr>
              <w:t xml:space="preserve"> af </w:t>
            </w:r>
            <w:r w:rsidR="00394496" w:rsidRPr="00924272">
              <w:rPr>
                <w:i/>
                <w:lang w:val="da-DK"/>
              </w:rPr>
              <w:t xml:space="preserve">GHG </w:t>
            </w:r>
            <w:r w:rsidR="0034442A" w:rsidRPr="00924272">
              <w:rPr>
                <w:i/>
                <w:lang w:val="da-DK"/>
              </w:rPr>
              <w:t>udledningen</w:t>
            </w:r>
            <w:r w:rsidR="00394496" w:rsidRPr="00924272">
              <w:rPr>
                <w:i/>
                <w:lang w:val="da-DK"/>
              </w:rPr>
              <w:t>.</w:t>
            </w:r>
          </w:p>
          <w:p w14:paraId="07E6844D" w14:textId="77777777" w:rsidR="0034442A" w:rsidRPr="00924272" w:rsidRDefault="0034442A" w:rsidP="0034442A">
            <w:pPr>
              <w:spacing w:beforeLines="20" w:before="48" w:afterLines="20" w:after="48"/>
              <w:ind w:right="72"/>
              <w:rPr>
                <w:i/>
                <w:lang w:val="da-DK"/>
              </w:rPr>
            </w:pPr>
          </w:p>
        </w:tc>
        <w:tc>
          <w:tcPr>
            <w:tcW w:w="0" w:type="auto"/>
            <w:shd w:val="clear" w:color="auto" w:fill="FFFFFF" w:themeFill="background1"/>
            <w:vAlign w:val="center"/>
          </w:tcPr>
          <w:p w14:paraId="316E34F9" w14:textId="77777777" w:rsidR="00394496"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1198397904"/>
                <w:placeholder>
                  <w:docPart w:val="969B4928431C47A491F54D5FD21DDA32"/>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94496" w:rsidRPr="00924272" w14:paraId="24C1C461" w14:textId="77777777" w:rsidTr="00DC1748">
        <w:tc>
          <w:tcPr>
            <w:tcW w:w="0" w:type="auto"/>
            <w:gridSpan w:val="2"/>
            <w:shd w:val="clear" w:color="auto" w:fill="FFFFFF" w:themeFill="background1"/>
          </w:tcPr>
          <w:p w14:paraId="6295B807" w14:textId="77777777" w:rsidR="00394496" w:rsidRPr="00924272" w:rsidRDefault="0034442A" w:rsidP="00AD44A3">
            <w:pPr>
              <w:spacing w:beforeLines="20" w:before="48" w:afterLines="20" w:after="48"/>
              <w:rPr>
                <w:lang w:val="da-DK"/>
              </w:rPr>
            </w:pPr>
            <w:r w:rsidRPr="00924272">
              <w:rPr>
                <w:lang w:val="da-DK"/>
              </w:rPr>
              <w:lastRenderedPageBreak/>
              <w:t>Observationer:</w:t>
            </w:r>
            <w:r w:rsidR="00185B58">
              <w:rPr>
                <w:lang w:val="da-DK"/>
              </w:rPr>
              <w:t xml:space="preserve"> </w:t>
            </w:r>
            <w:sdt>
              <w:sdtPr>
                <w:rPr>
                  <w:lang w:val="da-DK"/>
                </w:rPr>
                <w:id w:val="-1507747095"/>
                <w:placeholder>
                  <w:docPart w:val="D7C0355FF18149DBBD4002275695B8CB"/>
                </w:placeholder>
              </w:sdtPr>
              <w:sdtEndPr/>
              <w:sdtContent>
                <w:r w:rsidR="00185B58" w:rsidRPr="00185B58">
                  <w:rPr>
                    <w:color w:val="7F7F7F" w:themeColor="text1" w:themeTint="80"/>
                    <w:lang w:val="da-DK"/>
                  </w:rPr>
                  <w:t>indsæt tekst</w:t>
                </w:r>
              </w:sdtContent>
            </w:sdt>
          </w:p>
        </w:tc>
      </w:tr>
      <w:tr w:rsidR="00394496" w:rsidRPr="00924272" w14:paraId="151A1653" w14:textId="77777777" w:rsidTr="00DC1748">
        <w:tc>
          <w:tcPr>
            <w:tcW w:w="0" w:type="auto"/>
            <w:shd w:val="clear" w:color="auto" w:fill="FFFFFF" w:themeFill="background1"/>
          </w:tcPr>
          <w:p w14:paraId="38977CEE" w14:textId="77777777" w:rsidR="0024649D" w:rsidRPr="00924272" w:rsidRDefault="0024649D" w:rsidP="0024649D">
            <w:pPr>
              <w:autoSpaceDE w:val="0"/>
              <w:autoSpaceDN w:val="0"/>
              <w:adjustRightInd w:val="0"/>
              <w:snapToGrid w:val="0"/>
              <w:spacing w:before="0" w:after="0"/>
              <w:jc w:val="left"/>
              <w:rPr>
                <w:i/>
                <w:lang w:val="da-DK"/>
              </w:rPr>
            </w:pPr>
            <w:r w:rsidRPr="00924272">
              <w:rPr>
                <w:i/>
                <w:lang w:val="da-DK"/>
              </w:rPr>
              <w:t>Beskriv den beregnede:</w:t>
            </w:r>
          </w:p>
          <w:p w14:paraId="26A07913" w14:textId="77777777" w:rsidR="0024649D" w:rsidRPr="00924272" w:rsidRDefault="0024649D" w:rsidP="0024649D">
            <w:pPr>
              <w:pStyle w:val="ListParagraph"/>
              <w:numPr>
                <w:ilvl w:val="0"/>
                <w:numId w:val="16"/>
              </w:numPr>
              <w:autoSpaceDE w:val="0"/>
              <w:autoSpaceDN w:val="0"/>
              <w:adjustRightInd w:val="0"/>
              <w:snapToGrid w:val="0"/>
              <w:spacing w:before="0" w:after="0"/>
              <w:jc w:val="left"/>
              <w:rPr>
                <w:i/>
                <w:lang w:val="da-DK"/>
              </w:rPr>
            </w:pPr>
            <w:r w:rsidRPr="00924272">
              <w:rPr>
                <w:i/>
                <w:lang w:val="da-DK"/>
              </w:rPr>
              <w:t>absolutte CO</w:t>
            </w:r>
            <w:r w:rsidRPr="002B1752">
              <w:rPr>
                <w:i/>
                <w:vertAlign w:val="subscript"/>
                <w:lang w:val="da-DK"/>
              </w:rPr>
              <w:t>2</w:t>
            </w:r>
            <w:r w:rsidRPr="00924272">
              <w:rPr>
                <w:i/>
                <w:lang w:val="da-DK"/>
              </w:rPr>
              <w:t xml:space="preserve"> reduktion </w:t>
            </w:r>
          </w:p>
          <w:p w14:paraId="755193BC" w14:textId="77777777" w:rsidR="00394496" w:rsidRPr="00924272" w:rsidRDefault="0024649D" w:rsidP="0024649D">
            <w:pPr>
              <w:pStyle w:val="ListParagraph"/>
              <w:numPr>
                <w:ilvl w:val="0"/>
                <w:numId w:val="16"/>
              </w:numPr>
              <w:autoSpaceDE w:val="0"/>
              <w:autoSpaceDN w:val="0"/>
              <w:adjustRightInd w:val="0"/>
              <w:snapToGrid w:val="0"/>
              <w:spacing w:before="0" w:after="0"/>
              <w:jc w:val="left"/>
              <w:rPr>
                <w:i/>
                <w:lang w:val="da-DK"/>
              </w:rPr>
            </w:pPr>
            <w:r w:rsidRPr="00924272">
              <w:rPr>
                <w:i/>
                <w:lang w:val="da-DK"/>
              </w:rPr>
              <w:t>relativ</w:t>
            </w:r>
            <w:r w:rsidR="001F0E21" w:rsidRPr="00924272">
              <w:rPr>
                <w:i/>
                <w:lang w:val="da-DK"/>
              </w:rPr>
              <w:t>e</w:t>
            </w:r>
            <w:r w:rsidRPr="00924272">
              <w:rPr>
                <w:i/>
                <w:lang w:val="da-DK"/>
              </w:rPr>
              <w:t xml:space="preserve"> CO</w:t>
            </w:r>
            <w:r w:rsidRPr="002B1752">
              <w:rPr>
                <w:i/>
                <w:vertAlign w:val="subscript"/>
                <w:lang w:val="da-DK"/>
              </w:rPr>
              <w:t>2</w:t>
            </w:r>
            <w:r w:rsidRPr="00924272">
              <w:rPr>
                <w:i/>
                <w:lang w:val="da-DK"/>
              </w:rPr>
              <w:t xml:space="preserve"> reduktion sammenlignet med den</w:t>
            </w:r>
            <w:r w:rsidR="00394496" w:rsidRPr="00924272">
              <w:rPr>
                <w:i/>
                <w:lang w:val="da-DK"/>
              </w:rPr>
              <w:t xml:space="preserve"> fossil</w:t>
            </w:r>
            <w:r w:rsidRPr="00924272">
              <w:rPr>
                <w:i/>
                <w:lang w:val="da-DK"/>
              </w:rPr>
              <w:t>e</w:t>
            </w:r>
            <w:r w:rsidR="00394496" w:rsidRPr="00924272">
              <w:rPr>
                <w:i/>
                <w:lang w:val="da-DK"/>
              </w:rPr>
              <w:t xml:space="preserve"> reference (fossil fuel </w:t>
            </w:r>
            <w:r w:rsidR="00394496" w:rsidRPr="00924272">
              <w:rPr>
                <w:i/>
                <w:szCs w:val="20"/>
                <w:lang w:val="da-DK"/>
              </w:rPr>
              <w:t>comparator).</w:t>
            </w:r>
          </w:p>
        </w:tc>
        <w:tc>
          <w:tcPr>
            <w:tcW w:w="0" w:type="auto"/>
            <w:shd w:val="clear" w:color="auto" w:fill="FFFFFF" w:themeFill="background1"/>
            <w:vAlign w:val="center"/>
          </w:tcPr>
          <w:p w14:paraId="559D7839" w14:textId="77777777" w:rsidR="00394496"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1554502435"/>
                <w:placeholder>
                  <w:docPart w:val="464E46DB0C8D478AACC2BFD1766D46E7"/>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94496" w:rsidRPr="00924272" w14:paraId="6DC17D2E" w14:textId="77777777" w:rsidTr="00DC1748">
        <w:tc>
          <w:tcPr>
            <w:tcW w:w="0" w:type="auto"/>
            <w:gridSpan w:val="2"/>
            <w:shd w:val="clear" w:color="auto" w:fill="FFFFFF" w:themeFill="background1"/>
          </w:tcPr>
          <w:p w14:paraId="24D72C0C" w14:textId="77777777" w:rsidR="00394496" w:rsidRPr="00924272" w:rsidRDefault="0024649D" w:rsidP="00AD44A3">
            <w:pPr>
              <w:spacing w:beforeLines="20" w:before="48" w:afterLines="20" w:after="48"/>
              <w:rPr>
                <w:lang w:val="da-DK"/>
              </w:rPr>
            </w:pPr>
            <w:r w:rsidRPr="00924272">
              <w:rPr>
                <w:lang w:val="da-DK"/>
              </w:rPr>
              <w:t>Observationer:</w:t>
            </w:r>
            <w:r w:rsidR="00394496" w:rsidRPr="00924272">
              <w:rPr>
                <w:lang w:val="da-DK"/>
              </w:rPr>
              <w:t xml:space="preserve"> </w:t>
            </w:r>
            <w:sdt>
              <w:sdtPr>
                <w:rPr>
                  <w:lang w:val="da-DK"/>
                </w:rPr>
                <w:id w:val="293733758"/>
                <w:placeholder>
                  <w:docPart w:val="5EE57F22CABE42EBB8F4EC45AB008145"/>
                </w:placeholder>
              </w:sdtPr>
              <w:sdtEndPr/>
              <w:sdtContent>
                <w:r w:rsidR="00185B58" w:rsidRPr="00185B58">
                  <w:rPr>
                    <w:color w:val="7F7F7F" w:themeColor="text1" w:themeTint="80"/>
                    <w:lang w:val="da-DK"/>
                  </w:rPr>
                  <w:t>indsæt tekst</w:t>
                </w:r>
              </w:sdtContent>
            </w:sdt>
          </w:p>
        </w:tc>
      </w:tr>
    </w:tbl>
    <w:p w14:paraId="32EC5016" w14:textId="77777777" w:rsidR="005B6577" w:rsidRPr="00924272" w:rsidRDefault="005B6577" w:rsidP="00C66D6B">
      <w:pPr>
        <w:autoSpaceDE w:val="0"/>
        <w:autoSpaceDN w:val="0"/>
        <w:adjustRightInd w:val="0"/>
        <w:snapToGrid w:val="0"/>
        <w:spacing w:before="0" w:after="0"/>
        <w:jc w:val="left"/>
        <w:rPr>
          <w:rFonts w:eastAsia="Times New Roman" w:cs="Arial"/>
          <w:color w:val="000000"/>
          <w:szCs w:val="20"/>
          <w:lang w:val="da-DK"/>
        </w:rPr>
      </w:pPr>
    </w:p>
    <w:p w14:paraId="2EC937EE" w14:textId="77777777" w:rsidR="00510F1A" w:rsidRPr="00924272" w:rsidRDefault="00510F1A" w:rsidP="00C66D6B">
      <w:pPr>
        <w:autoSpaceDE w:val="0"/>
        <w:autoSpaceDN w:val="0"/>
        <w:adjustRightInd w:val="0"/>
        <w:snapToGrid w:val="0"/>
        <w:spacing w:before="0" w:after="0"/>
        <w:jc w:val="left"/>
        <w:rPr>
          <w:rFonts w:eastAsia="Times New Roman" w:cs="Arial"/>
          <w:color w:val="000000"/>
          <w:szCs w:val="20"/>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52"/>
        <w:gridCol w:w="1009"/>
      </w:tblGrid>
      <w:tr w:rsidR="00510F1A" w:rsidRPr="00924272" w14:paraId="1DFC62CC" w14:textId="77777777" w:rsidTr="00DC1748">
        <w:tc>
          <w:tcPr>
            <w:tcW w:w="0" w:type="auto"/>
            <w:tcBorders>
              <w:bottom w:val="single" w:sz="4" w:space="0" w:color="91B11B"/>
            </w:tcBorders>
            <w:shd w:val="clear" w:color="auto" w:fill="E9F0DC"/>
          </w:tcPr>
          <w:p w14:paraId="78737A6D" w14:textId="77777777" w:rsidR="00510F1A" w:rsidRPr="00924272" w:rsidRDefault="00C91E30" w:rsidP="00AD44A3">
            <w:pPr>
              <w:spacing w:beforeLines="20" w:before="48" w:afterLines="20" w:after="48"/>
              <w:ind w:right="72"/>
              <w:jc w:val="center"/>
              <w:rPr>
                <w:b/>
                <w:bCs/>
                <w:lang w:val="da-DK"/>
              </w:rPr>
            </w:pPr>
            <w:r w:rsidRPr="00924272">
              <w:rPr>
                <w:b/>
                <w:bCs/>
                <w:lang w:val="da-DK"/>
              </w:rPr>
              <w:t xml:space="preserve">Evaluering af metode og evidens </w:t>
            </w:r>
            <w:r w:rsidR="002B1752">
              <w:rPr>
                <w:b/>
                <w:bCs/>
                <w:lang w:val="da-DK"/>
              </w:rPr>
              <w:t>(Source typ</w:t>
            </w:r>
            <w:r w:rsidR="00881CB6" w:rsidRPr="00924272">
              <w:rPr>
                <w:b/>
                <w:bCs/>
                <w:lang w:val="da-DK"/>
              </w:rPr>
              <w:t>e II)</w:t>
            </w:r>
          </w:p>
          <w:p w14:paraId="012CA70E" w14:textId="77777777" w:rsidR="00510F1A" w:rsidRPr="00924272" w:rsidRDefault="00E33121" w:rsidP="00E33121">
            <w:pPr>
              <w:spacing w:beforeLines="20" w:before="48" w:afterLines="20" w:after="48"/>
              <w:ind w:right="72"/>
              <w:jc w:val="center"/>
              <w:rPr>
                <w:b/>
                <w:bCs/>
                <w:lang w:val="da-DK"/>
              </w:rPr>
            </w:pPr>
            <w:r w:rsidRPr="00924272">
              <w:rPr>
                <w:lang w:val="da-DK"/>
              </w:rPr>
              <w:t xml:space="preserve">Flis fra dansk eller udenlandsk savværk </w:t>
            </w:r>
            <w:r w:rsidR="00510F1A" w:rsidRPr="00924272">
              <w:rPr>
                <w:lang w:val="da-DK"/>
              </w:rPr>
              <w:t>(</w:t>
            </w:r>
            <w:r w:rsidRPr="00924272">
              <w:rPr>
                <w:lang w:val="da-DK"/>
              </w:rPr>
              <w:t xml:space="preserve">primær </w:t>
            </w:r>
            <w:r w:rsidR="00EC6D82" w:rsidRPr="00924272">
              <w:rPr>
                <w:lang w:val="da-DK"/>
              </w:rPr>
              <w:t>produktion</w:t>
            </w:r>
            <w:r w:rsidRPr="00924272">
              <w:rPr>
                <w:lang w:val="da-DK"/>
              </w:rPr>
              <w:t>). Værdikæden omfatter: a) savværksproduktion (primær produktion),</w:t>
            </w:r>
            <w:r w:rsidR="002B1752">
              <w:rPr>
                <w:lang w:val="da-DK"/>
              </w:rPr>
              <w:t xml:space="preserve"> hvor flisen fremstilles som bi</w:t>
            </w:r>
            <w:r w:rsidRPr="00924272">
              <w:rPr>
                <w:lang w:val="da-DK"/>
              </w:rPr>
              <w:t xml:space="preserve">produkt, og b) transport med lastbil og/eller skib </w:t>
            </w:r>
          </w:p>
        </w:tc>
        <w:tc>
          <w:tcPr>
            <w:tcW w:w="0" w:type="auto"/>
            <w:tcBorders>
              <w:bottom w:val="single" w:sz="4" w:space="0" w:color="91B11B"/>
            </w:tcBorders>
            <w:shd w:val="clear" w:color="auto" w:fill="E9F0DC"/>
          </w:tcPr>
          <w:p w14:paraId="29117684" w14:textId="77777777" w:rsidR="00510F1A" w:rsidRPr="00924272" w:rsidRDefault="00D06D2D" w:rsidP="00AD44A3">
            <w:pPr>
              <w:spacing w:beforeLines="20" w:before="48" w:afterLines="20" w:after="48"/>
              <w:jc w:val="center"/>
              <w:rPr>
                <w:b/>
                <w:bCs/>
                <w:lang w:val="da-DK"/>
              </w:rPr>
            </w:pPr>
            <w:r w:rsidRPr="00924272">
              <w:rPr>
                <w:b/>
                <w:bCs/>
                <w:szCs w:val="20"/>
                <w:lang w:val="da-DK"/>
              </w:rPr>
              <w:t>Krav opfyldt</w:t>
            </w:r>
          </w:p>
        </w:tc>
      </w:tr>
      <w:tr w:rsidR="00510F1A" w:rsidRPr="00924272" w14:paraId="7B258835" w14:textId="77777777" w:rsidTr="00DC1748">
        <w:tc>
          <w:tcPr>
            <w:tcW w:w="0" w:type="auto"/>
            <w:shd w:val="clear" w:color="auto" w:fill="FFFFFF" w:themeFill="background1"/>
          </w:tcPr>
          <w:p w14:paraId="7666FDF7" w14:textId="77777777" w:rsidR="001F0E21" w:rsidRPr="00924272" w:rsidRDefault="001F0E21" w:rsidP="00DC7DF8">
            <w:pPr>
              <w:spacing w:beforeLines="20" w:before="48" w:afterLines="20" w:after="48"/>
              <w:ind w:right="72"/>
              <w:jc w:val="left"/>
              <w:rPr>
                <w:i/>
                <w:lang w:val="da-DK"/>
              </w:rPr>
            </w:pPr>
            <w:r w:rsidRPr="00924272">
              <w:rPr>
                <w:i/>
                <w:lang w:val="da-DK"/>
              </w:rPr>
              <w:t xml:space="preserve">Beskriv </w:t>
            </w:r>
          </w:p>
          <w:p w14:paraId="6829EAB8" w14:textId="77777777" w:rsidR="001F0E21" w:rsidRPr="00924272" w:rsidRDefault="001F0E21" w:rsidP="00DC7DF8">
            <w:pPr>
              <w:pStyle w:val="ListParagraph"/>
              <w:numPr>
                <w:ilvl w:val="0"/>
                <w:numId w:val="17"/>
              </w:numPr>
              <w:spacing w:beforeLines="20" w:before="48" w:afterLines="20" w:after="48"/>
              <w:ind w:right="72"/>
              <w:jc w:val="left"/>
              <w:rPr>
                <w:lang w:val="da-DK"/>
              </w:rPr>
            </w:pPr>
            <w:r w:rsidRPr="00924272">
              <w:rPr>
                <w:i/>
                <w:lang w:val="da-DK"/>
              </w:rPr>
              <w:t xml:space="preserve">anvendt metode for beregning af udledningstal, </w:t>
            </w:r>
          </w:p>
          <w:p w14:paraId="2B1E925A" w14:textId="77777777" w:rsidR="001F0E21" w:rsidRPr="00924272" w:rsidRDefault="001F0E21" w:rsidP="00DC7DF8">
            <w:pPr>
              <w:pStyle w:val="ListParagraph"/>
              <w:numPr>
                <w:ilvl w:val="0"/>
                <w:numId w:val="17"/>
              </w:numPr>
              <w:spacing w:beforeLines="20" w:before="48" w:afterLines="20" w:after="48"/>
              <w:ind w:right="72"/>
              <w:jc w:val="left"/>
              <w:rPr>
                <w:lang w:val="da-DK"/>
              </w:rPr>
            </w:pPr>
            <w:r w:rsidRPr="00924272">
              <w:rPr>
                <w:i/>
                <w:lang w:val="da-DK"/>
              </w:rPr>
              <w:t>datagrundlag der er anvendt til beregningen</w:t>
            </w:r>
            <w:r w:rsidR="00BE7F1D">
              <w:rPr>
                <w:i/>
                <w:lang w:val="da-DK"/>
              </w:rPr>
              <w:t>,</w:t>
            </w:r>
          </w:p>
          <w:p w14:paraId="4EE143B0" w14:textId="77777777" w:rsidR="001F0E21" w:rsidRPr="00924272" w:rsidRDefault="001F0E21" w:rsidP="00DC7DF8">
            <w:pPr>
              <w:pStyle w:val="ListParagraph"/>
              <w:numPr>
                <w:ilvl w:val="0"/>
                <w:numId w:val="17"/>
              </w:numPr>
              <w:spacing w:beforeLines="20" w:before="48" w:afterLines="20" w:after="48"/>
              <w:ind w:right="72"/>
              <w:jc w:val="left"/>
              <w:rPr>
                <w:lang w:val="da-DK"/>
              </w:rPr>
            </w:pPr>
            <w:r w:rsidRPr="00924272">
              <w:rPr>
                <w:i/>
                <w:lang w:val="da-DK"/>
              </w:rPr>
              <w:t>hvilken information værket har modtage</w:t>
            </w:r>
            <w:r w:rsidR="00BE7F1D">
              <w:rPr>
                <w:i/>
                <w:lang w:val="da-DK"/>
              </w:rPr>
              <w:t>t fra leverandører,</w:t>
            </w:r>
          </w:p>
          <w:p w14:paraId="32EE8B3C" w14:textId="77777777" w:rsidR="00510F1A" w:rsidRPr="00924272" w:rsidRDefault="001F0E21" w:rsidP="00DC7DF8">
            <w:pPr>
              <w:pStyle w:val="ListParagraph"/>
              <w:numPr>
                <w:ilvl w:val="0"/>
                <w:numId w:val="17"/>
              </w:numPr>
              <w:spacing w:beforeLines="20" w:before="48" w:afterLines="20" w:after="48"/>
              <w:ind w:right="72"/>
              <w:jc w:val="left"/>
              <w:rPr>
                <w:lang w:val="da-DK"/>
              </w:rPr>
            </w:pPr>
            <w:r w:rsidRPr="00924272">
              <w:rPr>
                <w:i/>
                <w:lang w:val="da-DK"/>
              </w:rPr>
              <w:t>anden type evidens der er anvendt</w:t>
            </w:r>
            <w:r w:rsidR="00BE7F1D">
              <w:rPr>
                <w:i/>
                <w:lang w:val="da-DK"/>
              </w:rPr>
              <w:t>.</w:t>
            </w:r>
          </w:p>
        </w:tc>
        <w:tc>
          <w:tcPr>
            <w:tcW w:w="0" w:type="auto"/>
            <w:shd w:val="clear" w:color="auto" w:fill="FFFFFF" w:themeFill="background1"/>
            <w:vAlign w:val="center"/>
          </w:tcPr>
          <w:p w14:paraId="04603D8A" w14:textId="77777777" w:rsidR="00510F1A"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1703365826"/>
                <w:placeholder>
                  <w:docPart w:val="B9F7355751264988BC1CD0A3F8821D16"/>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510F1A" w:rsidRPr="00924272" w14:paraId="6B3A5101" w14:textId="77777777" w:rsidTr="00DC1748">
        <w:tc>
          <w:tcPr>
            <w:tcW w:w="0" w:type="auto"/>
            <w:gridSpan w:val="2"/>
            <w:shd w:val="clear" w:color="auto" w:fill="FFFFFF" w:themeFill="background1"/>
          </w:tcPr>
          <w:p w14:paraId="69E7587B" w14:textId="77777777" w:rsidR="00510F1A" w:rsidRPr="00924272" w:rsidRDefault="00A63117" w:rsidP="00DC7DF8">
            <w:pPr>
              <w:spacing w:beforeLines="20" w:before="48" w:afterLines="20" w:after="48"/>
              <w:jc w:val="left"/>
              <w:rPr>
                <w:lang w:val="da-DK"/>
              </w:rPr>
            </w:pPr>
            <w:r w:rsidRPr="00924272">
              <w:rPr>
                <w:lang w:val="da-DK"/>
              </w:rPr>
              <w:t>Observationer</w:t>
            </w:r>
            <w:r w:rsidR="00510F1A" w:rsidRPr="00924272">
              <w:rPr>
                <w:lang w:val="da-DK"/>
              </w:rPr>
              <w:t xml:space="preserve">: </w:t>
            </w:r>
            <w:sdt>
              <w:sdtPr>
                <w:rPr>
                  <w:lang w:val="da-DK"/>
                </w:rPr>
                <w:id w:val="987209779"/>
                <w:placeholder>
                  <w:docPart w:val="E68ED21DA0B64EBC96D4D3F7F92345E0"/>
                </w:placeholder>
              </w:sdtPr>
              <w:sdtEndPr/>
              <w:sdtContent>
                <w:r w:rsidR="00185B58" w:rsidRPr="00185B58">
                  <w:rPr>
                    <w:color w:val="7F7F7F" w:themeColor="text1" w:themeTint="80"/>
                    <w:lang w:val="da-DK"/>
                  </w:rPr>
                  <w:t>indsæt tekst</w:t>
                </w:r>
              </w:sdtContent>
            </w:sdt>
          </w:p>
        </w:tc>
      </w:tr>
      <w:tr w:rsidR="00510F1A" w:rsidRPr="00924272" w14:paraId="0D5ECF0F" w14:textId="77777777" w:rsidTr="00DC1748">
        <w:tc>
          <w:tcPr>
            <w:tcW w:w="0" w:type="auto"/>
            <w:shd w:val="clear" w:color="auto" w:fill="FFFFFF" w:themeFill="background1"/>
          </w:tcPr>
          <w:p w14:paraId="374289E7" w14:textId="77777777" w:rsidR="001F0E21" w:rsidRPr="00924272" w:rsidRDefault="001F0E21" w:rsidP="00DC7DF8">
            <w:pPr>
              <w:jc w:val="left"/>
              <w:rPr>
                <w:i/>
                <w:lang w:val="da-DK"/>
              </w:rPr>
            </w:pPr>
            <w:r w:rsidRPr="00924272">
              <w:rPr>
                <w:i/>
                <w:lang w:val="da-DK"/>
              </w:rPr>
              <w:t xml:space="preserve">Beskriv vurdering af det anvendte datagrundlag og evidens, herunder om denne er tilstrækkelig præcis til </w:t>
            </w:r>
            <w:r w:rsidR="00BE7F1D" w:rsidRPr="00924272">
              <w:rPr>
                <w:i/>
                <w:lang w:val="da-DK"/>
              </w:rPr>
              <w:t>beregning</w:t>
            </w:r>
            <w:r w:rsidRPr="00924272">
              <w:rPr>
                <w:i/>
                <w:lang w:val="da-DK"/>
              </w:rPr>
              <w:t xml:space="preserve"> af GHG udledningen </w:t>
            </w:r>
          </w:p>
          <w:p w14:paraId="0EB1242F" w14:textId="77777777" w:rsidR="00510F1A" w:rsidRPr="00924272" w:rsidRDefault="00C336F0" w:rsidP="00DC7DF8">
            <w:pPr>
              <w:jc w:val="left"/>
              <w:rPr>
                <w:rFonts w:ascii="Calibri" w:hAnsi="Calibri"/>
                <w:lang w:val="da-DK"/>
              </w:rPr>
            </w:pPr>
            <w:r w:rsidRPr="00924272">
              <w:rPr>
                <w:i/>
                <w:lang w:val="da-DK"/>
              </w:rPr>
              <w:t xml:space="preserve">NB: Transportafstand for tømmerstok </w:t>
            </w:r>
            <w:r w:rsidRPr="00924272">
              <w:rPr>
                <w:lang w:val="da-DK"/>
              </w:rPr>
              <w:t xml:space="preserve">til savværk skal ikke medtages </w:t>
            </w:r>
            <w:r w:rsidR="002D1032">
              <w:rPr>
                <w:lang w:val="da-DK"/>
              </w:rPr>
              <w:t>i</w:t>
            </w:r>
            <w:r w:rsidRPr="00924272">
              <w:rPr>
                <w:lang w:val="da-DK"/>
              </w:rPr>
              <w:t xml:space="preserve"> beregningen. Beregning skal omfatte energiforbrug fra savværk</w:t>
            </w:r>
          </w:p>
        </w:tc>
        <w:tc>
          <w:tcPr>
            <w:tcW w:w="0" w:type="auto"/>
            <w:shd w:val="clear" w:color="auto" w:fill="FFFFFF" w:themeFill="background1"/>
            <w:vAlign w:val="center"/>
          </w:tcPr>
          <w:p w14:paraId="3CC5DA91" w14:textId="77777777" w:rsidR="00510F1A"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1579747752"/>
                <w:placeholder>
                  <w:docPart w:val="5443A6B2A4094751BE304EB19D9B6A74"/>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510F1A" w:rsidRPr="00924272" w14:paraId="19A5060D" w14:textId="77777777" w:rsidTr="00DC1748">
        <w:tc>
          <w:tcPr>
            <w:tcW w:w="0" w:type="auto"/>
            <w:gridSpan w:val="2"/>
            <w:shd w:val="clear" w:color="auto" w:fill="FFFFFF" w:themeFill="background1"/>
          </w:tcPr>
          <w:p w14:paraId="093A38E3" w14:textId="77777777" w:rsidR="00510F1A" w:rsidRPr="00924272" w:rsidRDefault="00A63117" w:rsidP="00DC7DF8">
            <w:pPr>
              <w:spacing w:beforeLines="20" w:before="48" w:afterLines="20" w:after="48"/>
              <w:jc w:val="left"/>
              <w:rPr>
                <w:lang w:val="da-DK"/>
              </w:rPr>
            </w:pPr>
            <w:r w:rsidRPr="00924272">
              <w:rPr>
                <w:lang w:val="da-DK"/>
              </w:rPr>
              <w:t>Observationer</w:t>
            </w:r>
            <w:r w:rsidR="00510F1A" w:rsidRPr="00924272">
              <w:rPr>
                <w:lang w:val="da-DK"/>
              </w:rPr>
              <w:t>:</w:t>
            </w:r>
            <w:r w:rsidR="00185B58">
              <w:rPr>
                <w:lang w:val="da-DK"/>
              </w:rPr>
              <w:t xml:space="preserve"> </w:t>
            </w:r>
            <w:sdt>
              <w:sdtPr>
                <w:rPr>
                  <w:lang w:val="da-DK"/>
                </w:rPr>
                <w:id w:val="-1843230134"/>
                <w:placeholder>
                  <w:docPart w:val="0ED5B60BBFDE44B588DFCCB4FF61B35C"/>
                </w:placeholder>
              </w:sdtPr>
              <w:sdtEndPr/>
              <w:sdtContent>
                <w:r w:rsidR="00185B58" w:rsidRPr="00185B58">
                  <w:rPr>
                    <w:color w:val="7F7F7F" w:themeColor="text1" w:themeTint="80"/>
                    <w:lang w:val="da-DK"/>
                  </w:rPr>
                  <w:t>indsæt tekst</w:t>
                </w:r>
              </w:sdtContent>
            </w:sdt>
          </w:p>
        </w:tc>
      </w:tr>
      <w:tr w:rsidR="00510F1A" w:rsidRPr="00924272" w14:paraId="733A9D5B" w14:textId="77777777" w:rsidTr="00DC1748">
        <w:tc>
          <w:tcPr>
            <w:tcW w:w="0" w:type="auto"/>
            <w:shd w:val="clear" w:color="auto" w:fill="FFFFFF" w:themeFill="background1"/>
          </w:tcPr>
          <w:p w14:paraId="6AE5F34B" w14:textId="77777777" w:rsidR="001F0E21" w:rsidRPr="00924272" w:rsidRDefault="001F0E21" w:rsidP="00DC7DF8">
            <w:pPr>
              <w:autoSpaceDE w:val="0"/>
              <w:autoSpaceDN w:val="0"/>
              <w:adjustRightInd w:val="0"/>
              <w:snapToGrid w:val="0"/>
              <w:spacing w:before="0" w:after="0"/>
              <w:jc w:val="left"/>
              <w:rPr>
                <w:i/>
                <w:lang w:val="da-DK"/>
              </w:rPr>
            </w:pPr>
            <w:r w:rsidRPr="00924272">
              <w:rPr>
                <w:i/>
                <w:lang w:val="da-DK"/>
              </w:rPr>
              <w:t>Beskriv den beregnede:</w:t>
            </w:r>
          </w:p>
          <w:p w14:paraId="12B36488" w14:textId="77777777" w:rsidR="001F0E21" w:rsidRPr="00924272" w:rsidRDefault="001F0E21" w:rsidP="00DC7DF8">
            <w:pPr>
              <w:pStyle w:val="ListParagraph"/>
              <w:numPr>
                <w:ilvl w:val="0"/>
                <w:numId w:val="18"/>
              </w:numPr>
              <w:autoSpaceDE w:val="0"/>
              <w:autoSpaceDN w:val="0"/>
              <w:adjustRightInd w:val="0"/>
              <w:snapToGrid w:val="0"/>
              <w:spacing w:before="0" w:after="0"/>
              <w:jc w:val="left"/>
              <w:rPr>
                <w:i/>
                <w:lang w:val="da-DK"/>
              </w:rPr>
            </w:pPr>
            <w:r w:rsidRPr="00924272">
              <w:rPr>
                <w:i/>
                <w:lang w:val="da-DK"/>
              </w:rPr>
              <w:t>absolutte CO</w:t>
            </w:r>
            <w:r w:rsidRPr="00BE7F1D">
              <w:rPr>
                <w:i/>
                <w:vertAlign w:val="subscript"/>
                <w:lang w:val="da-DK"/>
              </w:rPr>
              <w:t>2</w:t>
            </w:r>
            <w:r w:rsidRPr="00924272">
              <w:rPr>
                <w:i/>
                <w:lang w:val="da-DK"/>
              </w:rPr>
              <w:t xml:space="preserve"> reduktion </w:t>
            </w:r>
          </w:p>
          <w:p w14:paraId="0724789F" w14:textId="77777777" w:rsidR="00510F1A" w:rsidRPr="00924272" w:rsidRDefault="001F0E21" w:rsidP="00DC7DF8">
            <w:pPr>
              <w:pStyle w:val="ListParagraph"/>
              <w:numPr>
                <w:ilvl w:val="0"/>
                <w:numId w:val="18"/>
              </w:numPr>
              <w:autoSpaceDE w:val="0"/>
              <w:autoSpaceDN w:val="0"/>
              <w:adjustRightInd w:val="0"/>
              <w:snapToGrid w:val="0"/>
              <w:spacing w:before="0" w:after="0"/>
              <w:jc w:val="left"/>
              <w:rPr>
                <w:i/>
                <w:lang w:val="da-DK"/>
              </w:rPr>
            </w:pPr>
            <w:r w:rsidRPr="00924272">
              <w:rPr>
                <w:i/>
                <w:lang w:val="da-DK"/>
              </w:rPr>
              <w:t>relative CO</w:t>
            </w:r>
            <w:r w:rsidRPr="00BE7F1D">
              <w:rPr>
                <w:i/>
                <w:vertAlign w:val="subscript"/>
                <w:lang w:val="da-DK"/>
              </w:rPr>
              <w:t>2</w:t>
            </w:r>
            <w:r w:rsidRPr="00924272">
              <w:rPr>
                <w:i/>
                <w:lang w:val="da-DK"/>
              </w:rPr>
              <w:t xml:space="preserve"> reduktion sammenlignet med den fossile reference (fossil fuel </w:t>
            </w:r>
            <w:r w:rsidRPr="00924272">
              <w:rPr>
                <w:i/>
                <w:szCs w:val="20"/>
                <w:lang w:val="da-DK"/>
              </w:rPr>
              <w:t>comparator).</w:t>
            </w:r>
          </w:p>
        </w:tc>
        <w:tc>
          <w:tcPr>
            <w:tcW w:w="0" w:type="auto"/>
            <w:shd w:val="clear" w:color="auto" w:fill="FFFFFF" w:themeFill="background1"/>
            <w:vAlign w:val="center"/>
          </w:tcPr>
          <w:p w14:paraId="1D341C9E" w14:textId="77777777" w:rsidR="00510F1A"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50666420"/>
                <w:placeholder>
                  <w:docPart w:val="63B3F561948346ACADD91D878BCAD6DE"/>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510F1A" w:rsidRPr="00924272" w14:paraId="487188D8" w14:textId="77777777" w:rsidTr="00DC1748">
        <w:tc>
          <w:tcPr>
            <w:tcW w:w="0" w:type="auto"/>
            <w:gridSpan w:val="2"/>
            <w:shd w:val="clear" w:color="auto" w:fill="FFFFFF" w:themeFill="background1"/>
          </w:tcPr>
          <w:p w14:paraId="2AB3A299" w14:textId="77777777" w:rsidR="00510F1A" w:rsidRPr="00924272" w:rsidRDefault="00A63117" w:rsidP="00AD44A3">
            <w:pPr>
              <w:spacing w:beforeLines="20" w:before="48" w:afterLines="20" w:after="48"/>
              <w:rPr>
                <w:lang w:val="da-DK"/>
              </w:rPr>
            </w:pPr>
            <w:r w:rsidRPr="00924272">
              <w:rPr>
                <w:lang w:val="da-DK"/>
              </w:rPr>
              <w:t>Observationer</w:t>
            </w:r>
            <w:r w:rsidR="00510F1A" w:rsidRPr="00924272">
              <w:rPr>
                <w:lang w:val="da-DK"/>
              </w:rPr>
              <w:t xml:space="preserve">: </w:t>
            </w:r>
            <w:sdt>
              <w:sdtPr>
                <w:rPr>
                  <w:lang w:val="da-DK"/>
                </w:rPr>
                <w:id w:val="-1265218503"/>
                <w:placeholder>
                  <w:docPart w:val="0C23F60BC3AE4AB6861D6F77C2401E84"/>
                </w:placeholder>
              </w:sdtPr>
              <w:sdtEndPr/>
              <w:sdtContent>
                <w:r w:rsidR="00185B58" w:rsidRPr="00185B58">
                  <w:rPr>
                    <w:color w:val="7F7F7F" w:themeColor="text1" w:themeTint="80"/>
                    <w:lang w:val="da-DK"/>
                  </w:rPr>
                  <w:t>indsæt tekst</w:t>
                </w:r>
              </w:sdtContent>
            </w:sdt>
          </w:p>
        </w:tc>
      </w:tr>
    </w:tbl>
    <w:p w14:paraId="469BA853" w14:textId="77777777" w:rsidR="00510F1A" w:rsidRPr="00924272" w:rsidRDefault="00510F1A" w:rsidP="00C66D6B">
      <w:pPr>
        <w:autoSpaceDE w:val="0"/>
        <w:autoSpaceDN w:val="0"/>
        <w:adjustRightInd w:val="0"/>
        <w:snapToGrid w:val="0"/>
        <w:spacing w:before="0" w:after="0"/>
        <w:jc w:val="left"/>
        <w:rPr>
          <w:rFonts w:eastAsia="Times New Roman" w:cs="Arial"/>
          <w:color w:val="000000"/>
          <w:szCs w:val="20"/>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473"/>
        <w:gridCol w:w="988"/>
      </w:tblGrid>
      <w:tr w:rsidR="003A5FF7" w:rsidRPr="00924272" w14:paraId="417BFCAD" w14:textId="77777777" w:rsidTr="00DC1748">
        <w:tc>
          <w:tcPr>
            <w:tcW w:w="0" w:type="auto"/>
            <w:tcBorders>
              <w:bottom w:val="single" w:sz="4" w:space="0" w:color="91B11B"/>
            </w:tcBorders>
            <w:shd w:val="clear" w:color="auto" w:fill="E9F0DC"/>
          </w:tcPr>
          <w:p w14:paraId="5C955A88" w14:textId="77777777" w:rsidR="003A5FF7" w:rsidRPr="00924272" w:rsidRDefault="00C91E30" w:rsidP="00AD44A3">
            <w:pPr>
              <w:spacing w:beforeLines="20" w:before="48" w:afterLines="20" w:after="48"/>
              <w:ind w:right="72"/>
              <w:jc w:val="center"/>
              <w:rPr>
                <w:b/>
                <w:bCs/>
                <w:lang w:val="da-DK"/>
              </w:rPr>
            </w:pPr>
            <w:r w:rsidRPr="00924272">
              <w:rPr>
                <w:b/>
                <w:bCs/>
                <w:lang w:val="da-DK"/>
              </w:rPr>
              <w:t xml:space="preserve">Evaluering af metode og evidens </w:t>
            </w:r>
            <w:r w:rsidR="003A5FF7" w:rsidRPr="00924272">
              <w:rPr>
                <w:b/>
                <w:bCs/>
                <w:lang w:val="da-DK"/>
              </w:rPr>
              <w:t>(Source type III)</w:t>
            </w:r>
          </w:p>
          <w:p w14:paraId="68BF0033" w14:textId="77777777" w:rsidR="003A5FF7" w:rsidRPr="00924272" w:rsidRDefault="00FC6CBA" w:rsidP="00FC6CBA">
            <w:pPr>
              <w:spacing w:beforeLines="20" w:before="48" w:afterLines="20" w:after="48"/>
              <w:ind w:right="72"/>
              <w:jc w:val="center"/>
              <w:rPr>
                <w:b/>
                <w:bCs/>
                <w:lang w:val="da-DK"/>
              </w:rPr>
            </w:pPr>
            <w:r w:rsidRPr="00924272">
              <w:rPr>
                <w:lang w:val="da-DK"/>
              </w:rPr>
              <w:t xml:space="preserve">Flis fra Dansk eller udenlandsk produktionsvirksomhed </w:t>
            </w:r>
            <w:r w:rsidR="003A5FF7" w:rsidRPr="00924272">
              <w:rPr>
                <w:lang w:val="da-DK"/>
              </w:rPr>
              <w:t>(se</w:t>
            </w:r>
            <w:r w:rsidRPr="00924272">
              <w:rPr>
                <w:lang w:val="da-DK"/>
              </w:rPr>
              <w:t xml:space="preserve">kundær </w:t>
            </w:r>
            <w:r w:rsidR="00BE7F1D" w:rsidRPr="00924272">
              <w:rPr>
                <w:lang w:val="da-DK"/>
              </w:rPr>
              <w:t>produktion</w:t>
            </w:r>
            <w:r w:rsidRPr="00924272">
              <w:rPr>
                <w:lang w:val="da-DK"/>
              </w:rPr>
              <w:t xml:space="preserve">). Værdikæden omfatter: a) savværksproduktion (primær </w:t>
            </w:r>
            <w:r w:rsidR="00BE7F1D" w:rsidRPr="00924272">
              <w:rPr>
                <w:lang w:val="da-DK"/>
              </w:rPr>
              <w:t>produktion</w:t>
            </w:r>
            <w:r w:rsidRPr="00924272">
              <w:rPr>
                <w:lang w:val="da-DK"/>
              </w:rPr>
              <w:t xml:space="preserve">), b) efterfølgende sekundær </w:t>
            </w:r>
            <w:r w:rsidR="00BE7F1D" w:rsidRPr="00924272">
              <w:rPr>
                <w:lang w:val="da-DK"/>
              </w:rPr>
              <w:t>produktion</w:t>
            </w:r>
            <w:r w:rsidRPr="00924272">
              <w:rPr>
                <w:lang w:val="da-DK"/>
              </w:rPr>
              <w:t xml:space="preserve"> og c) transport med lastbil og/eller skib</w:t>
            </w:r>
          </w:p>
        </w:tc>
        <w:tc>
          <w:tcPr>
            <w:tcW w:w="0" w:type="auto"/>
            <w:tcBorders>
              <w:bottom w:val="single" w:sz="4" w:space="0" w:color="91B11B"/>
            </w:tcBorders>
            <w:shd w:val="clear" w:color="auto" w:fill="E9F0DC"/>
          </w:tcPr>
          <w:p w14:paraId="02779AD8" w14:textId="77777777" w:rsidR="003A5FF7" w:rsidRPr="00924272" w:rsidRDefault="002E59EB" w:rsidP="00AD44A3">
            <w:pPr>
              <w:spacing w:beforeLines="20" w:before="48" w:afterLines="20" w:after="48"/>
              <w:jc w:val="center"/>
              <w:rPr>
                <w:b/>
                <w:bCs/>
                <w:lang w:val="da-DK"/>
              </w:rPr>
            </w:pPr>
            <w:r w:rsidRPr="00924272">
              <w:rPr>
                <w:b/>
                <w:bCs/>
                <w:szCs w:val="20"/>
                <w:lang w:val="da-DK"/>
              </w:rPr>
              <w:t>Krav opfyldt</w:t>
            </w:r>
          </w:p>
        </w:tc>
      </w:tr>
      <w:tr w:rsidR="003A5FF7" w:rsidRPr="00924272" w14:paraId="1B05E4FF" w14:textId="77777777" w:rsidTr="00DC1748">
        <w:tc>
          <w:tcPr>
            <w:tcW w:w="0" w:type="auto"/>
            <w:shd w:val="clear" w:color="auto" w:fill="FFFFFF" w:themeFill="background1"/>
          </w:tcPr>
          <w:p w14:paraId="4C995922" w14:textId="77777777" w:rsidR="00A63117" w:rsidRPr="00924272" w:rsidRDefault="00A63117" w:rsidP="00DC7DF8">
            <w:pPr>
              <w:spacing w:beforeLines="20" w:before="48" w:afterLines="20" w:after="48"/>
              <w:ind w:right="72"/>
              <w:jc w:val="left"/>
              <w:rPr>
                <w:i/>
                <w:lang w:val="da-DK"/>
              </w:rPr>
            </w:pPr>
            <w:r w:rsidRPr="00924272">
              <w:rPr>
                <w:i/>
                <w:lang w:val="da-DK"/>
              </w:rPr>
              <w:t xml:space="preserve">Beskriv </w:t>
            </w:r>
          </w:p>
          <w:p w14:paraId="31FD477E" w14:textId="77777777" w:rsidR="00A63117" w:rsidRPr="00924272" w:rsidRDefault="00A63117" w:rsidP="00DC7DF8">
            <w:pPr>
              <w:pStyle w:val="ListParagraph"/>
              <w:numPr>
                <w:ilvl w:val="0"/>
                <w:numId w:val="19"/>
              </w:numPr>
              <w:spacing w:beforeLines="20" w:before="48" w:afterLines="20" w:after="48"/>
              <w:ind w:right="72"/>
              <w:jc w:val="left"/>
              <w:rPr>
                <w:lang w:val="da-DK"/>
              </w:rPr>
            </w:pPr>
            <w:r w:rsidRPr="00924272">
              <w:rPr>
                <w:i/>
                <w:lang w:val="da-DK"/>
              </w:rPr>
              <w:t xml:space="preserve">anvendt metode for beregning af udledningstal, </w:t>
            </w:r>
          </w:p>
          <w:p w14:paraId="5CAC73F4" w14:textId="77777777" w:rsidR="00A63117" w:rsidRPr="00924272" w:rsidRDefault="00A63117" w:rsidP="00DC7DF8">
            <w:pPr>
              <w:pStyle w:val="ListParagraph"/>
              <w:numPr>
                <w:ilvl w:val="0"/>
                <w:numId w:val="19"/>
              </w:numPr>
              <w:spacing w:beforeLines="20" w:before="48" w:afterLines="20" w:after="48"/>
              <w:ind w:right="72"/>
              <w:jc w:val="left"/>
              <w:rPr>
                <w:lang w:val="da-DK"/>
              </w:rPr>
            </w:pPr>
            <w:r w:rsidRPr="00924272">
              <w:rPr>
                <w:i/>
                <w:lang w:val="da-DK"/>
              </w:rPr>
              <w:t>datagrundlag der er anvendt til beregningen</w:t>
            </w:r>
            <w:r w:rsidR="00AF2CC5">
              <w:rPr>
                <w:i/>
                <w:lang w:val="da-DK"/>
              </w:rPr>
              <w:t>,</w:t>
            </w:r>
          </w:p>
          <w:p w14:paraId="5EE946E8" w14:textId="77777777" w:rsidR="00A63117" w:rsidRPr="00924272" w:rsidRDefault="00A63117" w:rsidP="00DC7DF8">
            <w:pPr>
              <w:pStyle w:val="ListParagraph"/>
              <w:numPr>
                <w:ilvl w:val="0"/>
                <w:numId w:val="19"/>
              </w:numPr>
              <w:spacing w:beforeLines="20" w:before="48" w:afterLines="20" w:after="48"/>
              <w:ind w:right="72"/>
              <w:jc w:val="left"/>
              <w:rPr>
                <w:lang w:val="da-DK"/>
              </w:rPr>
            </w:pPr>
            <w:r w:rsidRPr="00924272">
              <w:rPr>
                <w:i/>
                <w:lang w:val="da-DK"/>
              </w:rPr>
              <w:t>hvilken information værket har modtage</w:t>
            </w:r>
            <w:r w:rsidR="00AF2CC5">
              <w:rPr>
                <w:i/>
                <w:lang w:val="da-DK"/>
              </w:rPr>
              <w:t>t fra leverandører,</w:t>
            </w:r>
          </w:p>
          <w:p w14:paraId="3652285F" w14:textId="77777777" w:rsidR="003A5FF7" w:rsidRPr="00924272" w:rsidRDefault="00A63117" w:rsidP="00DC7DF8">
            <w:pPr>
              <w:pStyle w:val="ListParagraph"/>
              <w:numPr>
                <w:ilvl w:val="0"/>
                <w:numId w:val="19"/>
              </w:numPr>
              <w:spacing w:beforeLines="20" w:before="48" w:afterLines="20" w:after="48"/>
              <w:ind w:right="72"/>
              <w:jc w:val="left"/>
              <w:rPr>
                <w:lang w:val="da-DK"/>
              </w:rPr>
            </w:pPr>
            <w:r w:rsidRPr="00924272">
              <w:rPr>
                <w:i/>
                <w:lang w:val="da-DK"/>
              </w:rPr>
              <w:t>anden type evidens der er anvendt</w:t>
            </w:r>
            <w:r w:rsidR="00AF2CC5">
              <w:rPr>
                <w:i/>
                <w:lang w:val="da-DK"/>
              </w:rPr>
              <w:t>.</w:t>
            </w:r>
          </w:p>
        </w:tc>
        <w:tc>
          <w:tcPr>
            <w:tcW w:w="0" w:type="auto"/>
            <w:shd w:val="clear" w:color="auto" w:fill="FFFFFF" w:themeFill="background1"/>
            <w:vAlign w:val="center"/>
          </w:tcPr>
          <w:p w14:paraId="08E3822E" w14:textId="77777777" w:rsidR="003A5FF7"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2055427203"/>
                <w:placeholder>
                  <w:docPart w:val="3258CE98E21E4146A3A6A4E4D75D8B26"/>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A5FF7" w:rsidRPr="00924272" w14:paraId="3A6DD71E" w14:textId="77777777" w:rsidTr="00DC1748">
        <w:tc>
          <w:tcPr>
            <w:tcW w:w="0" w:type="auto"/>
            <w:gridSpan w:val="2"/>
            <w:shd w:val="clear" w:color="auto" w:fill="FFFFFF" w:themeFill="background1"/>
          </w:tcPr>
          <w:p w14:paraId="4C2ECCA6" w14:textId="77777777" w:rsidR="003A5FF7" w:rsidRPr="00924272" w:rsidRDefault="00A63117" w:rsidP="00DC7DF8">
            <w:pPr>
              <w:spacing w:beforeLines="20" w:before="48" w:afterLines="20" w:after="48"/>
              <w:jc w:val="left"/>
              <w:rPr>
                <w:lang w:val="da-DK"/>
              </w:rPr>
            </w:pPr>
            <w:r w:rsidRPr="00924272">
              <w:rPr>
                <w:lang w:val="da-DK"/>
              </w:rPr>
              <w:t>Observationer</w:t>
            </w:r>
            <w:r w:rsidR="003A5FF7" w:rsidRPr="00924272">
              <w:rPr>
                <w:lang w:val="da-DK"/>
              </w:rPr>
              <w:t xml:space="preserve">: </w:t>
            </w:r>
            <w:sdt>
              <w:sdtPr>
                <w:rPr>
                  <w:lang w:val="da-DK"/>
                </w:rPr>
                <w:id w:val="708146927"/>
                <w:placeholder>
                  <w:docPart w:val="F321F8603EF64900A773EB2E21597EDA"/>
                </w:placeholder>
              </w:sdtPr>
              <w:sdtEndPr/>
              <w:sdtContent>
                <w:r w:rsidR="00185B58" w:rsidRPr="00185B58">
                  <w:rPr>
                    <w:color w:val="7F7F7F" w:themeColor="text1" w:themeTint="80"/>
                    <w:lang w:val="da-DK"/>
                  </w:rPr>
                  <w:t>indsæt tekst</w:t>
                </w:r>
              </w:sdtContent>
            </w:sdt>
          </w:p>
        </w:tc>
      </w:tr>
      <w:tr w:rsidR="003A5FF7" w:rsidRPr="00924272" w14:paraId="2A73F5B4" w14:textId="77777777" w:rsidTr="00DC1748">
        <w:tc>
          <w:tcPr>
            <w:tcW w:w="0" w:type="auto"/>
            <w:shd w:val="clear" w:color="auto" w:fill="FFFFFF" w:themeFill="background1"/>
          </w:tcPr>
          <w:p w14:paraId="22E2796F" w14:textId="77777777" w:rsidR="00C336F0" w:rsidRPr="00924272" w:rsidRDefault="00C336F0" w:rsidP="00DC7DF8">
            <w:pPr>
              <w:jc w:val="left"/>
              <w:rPr>
                <w:i/>
                <w:lang w:val="da-DK"/>
              </w:rPr>
            </w:pPr>
            <w:r w:rsidRPr="00924272">
              <w:rPr>
                <w:i/>
                <w:lang w:val="da-DK"/>
              </w:rPr>
              <w:t xml:space="preserve">Beskriv vurdering af det anvendte datagrundlag og evidens, herunder om denne er tilstrækkelig præcis til </w:t>
            </w:r>
            <w:r w:rsidR="00AF2CC5" w:rsidRPr="00924272">
              <w:rPr>
                <w:i/>
                <w:lang w:val="da-DK"/>
              </w:rPr>
              <w:t>beregning</w:t>
            </w:r>
            <w:r w:rsidRPr="00924272">
              <w:rPr>
                <w:i/>
                <w:lang w:val="da-DK"/>
              </w:rPr>
              <w:t xml:space="preserve"> af GHG udledningen </w:t>
            </w:r>
          </w:p>
          <w:p w14:paraId="65596180" w14:textId="77777777" w:rsidR="00881CB6" w:rsidRPr="00924272" w:rsidRDefault="00C336F0" w:rsidP="00DC7DF8">
            <w:pPr>
              <w:spacing w:beforeLines="20" w:before="48" w:afterLines="20" w:after="48"/>
              <w:ind w:right="72"/>
              <w:jc w:val="left"/>
              <w:rPr>
                <w:lang w:val="da-DK"/>
              </w:rPr>
            </w:pPr>
            <w:r w:rsidRPr="00924272">
              <w:rPr>
                <w:i/>
                <w:lang w:val="da-DK"/>
              </w:rPr>
              <w:lastRenderedPageBreak/>
              <w:t xml:space="preserve">NB: Transportafstand for tømmerstok </w:t>
            </w:r>
            <w:r w:rsidR="001F35DD">
              <w:rPr>
                <w:lang w:val="da-DK"/>
              </w:rPr>
              <w:t>til savværk skal ikke medtages i</w:t>
            </w:r>
            <w:r w:rsidRPr="00924272">
              <w:rPr>
                <w:lang w:val="da-DK"/>
              </w:rPr>
              <w:t xml:space="preserve"> beregningen. Beregning skal omfatte energiforbrug fra savværk.</w:t>
            </w:r>
          </w:p>
        </w:tc>
        <w:tc>
          <w:tcPr>
            <w:tcW w:w="0" w:type="auto"/>
            <w:shd w:val="clear" w:color="auto" w:fill="FFFFFF" w:themeFill="background1"/>
            <w:vAlign w:val="center"/>
          </w:tcPr>
          <w:p w14:paraId="30FE64F6" w14:textId="77777777" w:rsidR="003A5FF7"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1331759469"/>
                <w:placeholder>
                  <w:docPart w:val="4FE66B5180D74D51AADE9929582D3625"/>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A5FF7" w:rsidRPr="00924272" w14:paraId="1BD1C3DF" w14:textId="77777777" w:rsidTr="00DC1748">
        <w:tc>
          <w:tcPr>
            <w:tcW w:w="0" w:type="auto"/>
            <w:gridSpan w:val="2"/>
            <w:shd w:val="clear" w:color="auto" w:fill="FFFFFF" w:themeFill="background1"/>
          </w:tcPr>
          <w:p w14:paraId="3DA5C70B" w14:textId="77777777" w:rsidR="003A5FF7" w:rsidRPr="00924272" w:rsidRDefault="00A63117" w:rsidP="00DC7DF8">
            <w:pPr>
              <w:spacing w:beforeLines="20" w:before="48" w:afterLines="20" w:after="48"/>
              <w:jc w:val="left"/>
              <w:rPr>
                <w:lang w:val="da-DK"/>
              </w:rPr>
            </w:pPr>
            <w:r w:rsidRPr="00924272">
              <w:rPr>
                <w:lang w:val="da-DK"/>
              </w:rPr>
              <w:t>Observationer</w:t>
            </w:r>
            <w:r w:rsidR="003A5FF7" w:rsidRPr="00924272">
              <w:rPr>
                <w:lang w:val="da-DK"/>
              </w:rPr>
              <w:t>:</w:t>
            </w:r>
            <w:r w:rsidR="00185B58">
              <w:rPr>
                <w:lang w:val="da-DK"/>
              </w:rPr>
              <w:t xml:space="preserve"> </w:t>
            </w:r>
            <w:sdt>
              <w:sdtPr>
                <w:rPr>
                  <w:lang w:val="da-DK"/>
                </w:rPr>
                <w:id w:val="-1166628600"/>
                <w:placeholder>
                  <w:docPart w:val="E67D71F28EB84AE0BD29E199D9F8AA94"/>
                </w:placeholder>
              </w:sdtPr>
              <w:sdtEndPr/>
              <w:sdtContent>
                <w:r w:rsidR="00185B58" w:rsidRPr="00185B58">
                  <w:rPr>
                    <w:color w:val="7F7F7F" w:themeColor="text1" w:themeTint="80"/>
                    <w:lang w:val="da-DK"/>
                  </w:rPr>
                  <w:t>indsæt tekst</w:t>
                </w:r>
              </w:sdtContent>
            </w:sdt>
          </w:p>
        </w:tc>
      </w:tr>
      <w:tr w:rsidR="003A5FF7" w:rsidRPr="00924272" w14:paraId="15D796D3" w14:textId="77777777" w:rsidTr="00DC1748">
        <w:tc>
          <w:tcPr>
            <w:tcW w:w="0" w:type="auto"/>
            <w:shd w:val="clear" w:color="auto" w:fill="FFFFFF" w:themeFill="background1"/>
          </w:tcPr>
          <w:p w14:paraId="5953F171" w14:textId="77777777" w:rsidR="00C336F0" w:rsidRPr="00924272" w:rsidRDefault="00C336F0" w:rsidP="00DC7DF8">
            <w:pPr>
              <w:autoSpaceDE w:val="0"/>
              <w:autoSpaceDN w:val="0"/>
              <w:adjustRightInd w:val="0"/>
              <w:snapToGrid w:val="0"/>
              <w:spacing w:before="0" w:after="0"/>
              <w:jc w:val="left"/>
              <w:rPr>
                <w:i/>
                <w:lang w:val="da-DK"/>
              </w:rPr>
            </w:pPr>
            <w:r w:rsidRPr="00924272">
              <w:rPr>
                <w:i/>
                <w:lang w:val="da-DK"/>
              </w:rPr>
              <w:t>Beskriv den beregnede:</w:t>
            </w:r>
          </w:p>
          <w:p w14:paraId="04625512" w14:textId="77777777" w:rsidR="00C336F0" w:rsidRPr="00924272" w:rsidRDefault="00C336F0" w:rsidP="00DC7DF8">
            <w:pPr>
              <w:pStyle w:val="ListParagraph"/>
              <w:numPr>
                <w:ilvl w:val="0"/>
                <w:numId w:val="20"/>
              </w:numPr>
              <w:autoSpaceDE w:val="0"/>
              <w:autoSpaceDN w:val="0"/>
              <w:adjustRightInd w:val="0"/>
              <w:snapToGrid w:val="0"/>
              <w:spacing w:before="0" w:after="0"/>
              <w:jc w:val="left"/>
              <w:rPr>
                <w:i/>
                <w:lang w:val="da-DK"/>
              </w:rPr>
            </w:pPr>
            <w:r w:rsidRPr="00924272">
              <w:rPr>
                <w:i/>
                <w:lang w:val="da-DK"/>
              </w:rPr>
              <w:t>absolutte CO</w:t>
            </w:r>
            <w:r w:rsidRPr="00AF2CC5">
              <w:rPr>
                <w:i/>
                <w:vertAlign w:val="subscript"/>
                <w:lang w:val="da-DK"/>
              </w:rPr>
              <w:t>2</w:t>
            </w:r>
            <w:r w:rsidRPr="00924272">
              <w:rPr>
                <w:i/>
                <w:lang w:val="da-DK"/>
              </w:rPr>
              <w:t xml:space="preserve"> reduktion </w:t>
            </w:r>
          </w:p>
          <w:p w14:paraId="4B663EEC" w14:textId="77777777" w:rsidR="003A5FF7" w:rsidRPr="00924272" w:rsidRDefault="00C336F0" w:rsidP="00DC7DF8">
            <w:pPr>
              <w:pStyle w:val="ListParagraph"/>
              <w:numPr>
                <w:ilvl w:val="0"/>
                <w:numId w:val="20"/>
              </w:numPr>
              <w:autoSpaceDE w:val="0"/>
              <w:autoSpaceDN w:val="0"/>
              <w:adjustRightInd w:val="0"/>
              <w:snapToGrid w:val="0"/>
              <w:spacing w:before="0" w:after="0"/>
              <w:jc w:val="left"/>
              <w:rPr>
                <w:i/>
                <w:lang w:val="da-DK"/>
              </w:rPr>
            </w:pPr>
            <w:r w:rsidRPr="00924272">
              <w:rPr>
                <w:i/>
                <w:lang w:val="da-DK"/>
              </w:rPr>
              <w:t>relative CO</w:t>
            </w:r>
            <w:r w:rsidRPr="00AF2CC5">
              <w:rPr>
                <w:i/>
                <w:vertAlign w:val="subscript"/>
                <w:lang w:val="da-DK"/>
              </w:rPr>
              <w:t>2</w:t>
            </w:r>
            <w:r w:rsidRPr="00924272">
              <w:rPr>
                <w:i/>
                <w:lang w:val="da-DK"/>
              </w:rPr>
              <w:t xml:space="preserve"> reduktion sammenlignet med den fossile reference (fossil fuel </w:t>
            </w:r>
            <w:r w:rsidRPr="00924272">
              <w:rPr>
                <w:i/>
                <w:szCs w:val="20"/>
                <w:lang w:val="da-DK"/>
              </w:rPr>
              <w:t>comparator)</w:t>
            </w:r>
          </w:p>
        </w:tc>
        <w:tc>
          <w:tcPr>
            <w:tcW w:w="0" w:type="auto"/>
            <w:shd w:val="clear" w:color="auto" w:fill="FFFFFF" w:themeFill="background1"/>
            <w:vAlign w:val="center"/>
          </w:tcPr>
          <w:p w14:paraId="2C88C418" w14:textId="77777777" w:rsidR="003A5FF7"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428626258"/>
                <w:placeholder>
                  <w:docPart w:val="9870142E062A411FA9DAA69F8FF694A2"/>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3A5FF7" w:rsidRPr="00924272" w14:paraId="4C0C091D" w14:textId="77777777" w:rsidTr="00DC1748">
        <w:tc>
          <w:tcPr>
            <w:tcW w:w="0" w:type="auto"/>
            <w:gridSpan w:val="2"/>
            <w:shd w:val="clear" w:color="auto" w:fill="FFFFFF" w:themeFill="background1"/>
          </w:tcPr>
          <w:p w14:paraId="0AC1E8C8" w14:textId="77777777" w:rsidR="003A5FF7" w:rsidRPr="00924272" w:rsidRDefault="00A63117" w:rsidP="00AD44A3">
            <w:pPr>
              <w:spacing w:beforeLines="20" w:before="48" w:afterLines="20" w:after="48"/>
              <w:rPr>
                <w:lang w:val="da-DK"/>
              </w:rPr>
            </w:pPr>
            <w:r w:rsidRPr="00924272">
              <w:rPr>
                <w:lang w:val="da-DK"/>
              </w:rPr>
              <w:t>Observationer</w:t>
            </w:r>
            <w:r w:rsidR="003A5FF7" w:rsidRPr="00924272">
              <w:rPr>
                <w:lang w:val="da-DK"/>
              </w:rPr>
              <w:t xml:space="preserve">: </w:t>
            </w:r>
            <w:sdt>
              <w:sdtPr>
                <w:rPr>
                  <w:lang w:val="da-DK"/>
                </w:rPr>
                <w:id w:val="-233396116"/>
                <w:placeholder>
                  <w:docPart w:val="9E9FAEBF47D244D1B350624BDECA64AD"/>
                </w:placeholder>
              </w:sdtPr>
              <w:sdtEndPr/>
              <w:sdtContent>
                <w:r w:rsidR="00185B58" w:rsidRPr="00185B58">
                  <w:rPr>
                    <w:color w:val="7F7F7F" w:themeColor="text1" w:themeTint="80"/>
                    <w:lang w:val="da-DK"/>
                  </w:rPr>
                  <w:t>indsæt tekst</w:t>
                </w:r>
              </w:sdtContent>
            </w:sdt>
          </w:p>
        </w:tc>
      </w:tr>
    </w:tbl>
    <w:p w14:paraId="04C669D1" w14:textId="77777777" w:rsidR="003A5FF7" w:rsidRPr="00924272" w:rsidRDefault="003A5FF7" w:rsidP="003A5FF7">
      <w:pPr>
        <w:autoSpaceDE w:val="0"/>
        <w:autoSpaceDN w:val="0"/>
        <w:adjustRightInd w:val="0"/>
        <w:snapToGrid w:val="0"/>
        <w:spacing w:before="0" w:after="0"/>
        <w:jc w:val="left"/>
        <w:rPr>
          <w:rFonts w:eastAsia="Times New Roman" w:cs="Arial"/>
          <w:color w:val="000000"/>
          <w:szCs w:val="20"/>
          <w:lang w:val="da-DK"/>
        </w:rPr>
      </w:pPr>
    </w:p>
    <w:p w14:paraId="4AD626F4" w14:textId="77777777" w:rsidR="003A5FF7" w:rsidRPr="00924272" w:rsidRDefault="003A5FF7" w:rsidP="00C66D6B">
      <w:pPr>
        <w:autoSpaceDE w:val="0"/>
        <w:autoSpaceDN w:val="0"/>
        <w:adjustRightInd w:val="0"/>
        <w:snapToGrid w:val="0"/>
        <w:spacing w:before="0" w:after="0"/>
        <w:jc w:val="left"/>
        <w:rPr>
          <w:rFonts w:eastAsia="Times New Roman" w:cs="Arial"/>
          <w:color w:val="000000"/>
          <w:szCs w:val="20"/>
          <w:lang w:val="da-DK"/>
        </w:rPr>
      </w:pPr>
    </w:p>
    <w:tbl>
      <w:tblPr>
        <w:tblW w:w="0" w:type="auto"/>
        <w:tblInd w:w="-5"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000" w:firstRow="0" w:lastRow="0" w:firstColumn="0" w:lastColumn="0" w:noHBand="0" w:noVBand="0"/>
      </w:tblPr>
      <w:tblGrid>
        <w:gridCol w:w="9509"/>
        <w:gridCol w:w="952"/>
      </w:tblGrid>
      <w:tr w:rsidR="0096038F" w:rsidRPr="00924272" w14:paraId="5BB5AAD0" w14:textId="77777777" w:rsidTr="00DC1748">
        <w:tc>
          <w:tcPr>
            <w:tcW w:w="0" w:type="auto"/>
            <w:tcBorders>
              <w:bottom w:val="single" w:sz="4" w:space="0" w:color="91B11B"/>
            </w:tcBorders>
            <w:shd w:val="clear" w:color="auto" w:fill="E9F0DC"/>
          </w:tcPr>
          <w:p w14:paraId="14A1490B" w14:textId="77777777" w:rsidR="0096038F" w:rsidRPr="00924272" w:rsidRDefault="00C91E30" w:rsidP="00AD44A3">
            <w:pPr>
              <w:spacing w:beforeLines="20" w:before="48" w:afterLines="20" w:after="48"/>
              <w:ind w:right="72"/>
              <w:jc w:val="center"/>
              <w:rPr>
                <w:b/>
                <w:bCs/>
                <w:lang w:val="da-DK"/>
              </w:rPr>
            </w:pPr>
            <w:r w:rsidRPr="00924272">
              <w:rPr>
                <w:b/>
                <w:bCs/>
                <w:lang w:val="da-DK"/>
              </w:rPr>
              <w:t xml:space="preserve">Evaluering af metode og evidens </w:t>
            </w:r>
            <w:r w:rsidR="0096038F" w:rsidRPr="00924272">
              <w:rPr>
                <w:b/>
                <w:bCs/>
                <w:lang w:val="da-DK"/>
              </w:rPr>
              <w:t>(Source type I</w:t>
            </w:r>
            <w:r w:rsidR="00E73F44" w:rsidRPr="00924272">
              <w:rPr>
                <w:b/>
                <w:bCs/>
                <w:lang w:val="da-DK"/>
              </w:rPr>
              <w:t>V</w:t>
            </w:r>
            <w:r w:rsidR="0096038F" w:rsidRPr="00924272">
              <w:rPr>
                <w:b/>
                <w:bCs/>
                <w:lang w:val="da-DK"/>
              </w:rPr>
              <w:t>)</w:t>
            </w:r>
          </w:p>
          <w:p w14:paraId="0A7BDBC7" w14:textId="77777777" w:rsidR="0096038F" w:rsidRPr="00924272" w:rsidRDefault="000207A7" w:rsidP="000207A7">
            <w:pPr>
              <w:spacing w:beforeLines="20" w:before="48" w:afterLines="20" w:after="48"/>
              <w:ind w:right="72"/>
              <w:jc w:val="center"/>
              <w:rPr>
                <w:b/>
                <w:bCs/>
                <w:lang w:val="da-DK"/>
              </w:rPr>
            </w:pPr>
            <w:r w:rsidRPr="00924272">
              <w:rPr>
                <w:lang w:val="da-DK"/>
              </w:rPr>
              <w:t>Træpiller fra Dansk eller udenlandsk træpillefabrik. Værdikæden omfatter: a) flere produktionsled og b) transport med lastbil og/eller skib</w:t>
            </w:r>
          </w:p>
        </w:tc>
        <w:tc>
          <w:tcPr>
            <w:tcW w:w="0" w:type="auto"/>
            <w:tcBorders>
              <w:bottom w:val="single" w:sz="4" w:space="0" w:color="91B11B"/>
            </w:tcBorders>
            <w:shd w:val="clear" w:color="auto" w:fill="E9F0DC"/>
          </w:tcPr>
          <w:p w14:paraId="4CAB1E49" w14:textId="77777777" w:rsidR="0096038F" w:rsidRPr="00924272" w:rsidRDefault="002E59EB" w:rsidP="00AD44A3">
            <w:pPr>
              <w:spacing w:beforeLines="20" w:before="48" w:afterLines="20" w:after="48"/>
              <w:jc w:val="center"/>
              <w:rPr>
                <w:b/>
                <w:bCs/>
                <w:lang w:val="da-DK"/>
              </w:rPr>
            </w:pPr>
            <w:r w:rsidRPr="00924272">
              <w:rPr>
                <w:b/>
                <w:bCs/>
                <w:szCs w:val="20"/>
                <w:lang w:val="da-DK"/>
              </w:rPr>
              <w:t>Krav opfyldt</w:t>
            </w:r>
          </w:p>
        </w:tc>
      </w:tr>
      <w:tr w:rsidR="0096038F" w:rsidRPr="00924272" w14:paraId="5E826FED" w14:textId="77777777" w:rsidTr="00DC1748">
        <w:tc>
          <w:tcPr>
            <w:tcW w:w="0" w:type="auto"/>
            <w:shd w:val="clear" w:color="auto" w:fill="FFFFFF" w:themeFill="background1"/>
          </w:tcPr>
          <w:p w14:paraId="6366D4A9" w14:textId="77777777" w:rsidR="00C336F0" w:rsidRPr="00924272" w:rsidRDefault="00C336F0" w:rsidP="00DC7DF8">
            <w:pPr>
              <w:spacing w:beforeLines="20" w:before="48" w:afterLines="20" w:after="48"/>
              <w:ind w:right="72"/>
              <w:jc w:val="left"/>
              <w:rPr>
                <w:i/>
                <w:lang w:val="da-DK"/>
              </w:rPr>
            </w:pPr>
            <w:r w:rsidRPr="00924272">
              <w:rPr>
                <w:i/>
                <w:lang w:val="da-DK"/>
              </w:rPr>
              <w:t xml:space="preserve">Beskriv </w:t>
            </w:r>
          </w:p>
          <w:p w14:paraId="7AF95532" w14:textId="77777777" w:rsidR="00C336F0" w:rsidRPr="00924272" w:rsidRDefault="00C336F0" w:rsidP="00DC7DF8">
            <w:pPr>
              <w:pStyle w:val="ListParagraph"/>
              <w:numPr>
                <w:ilvl w:val="0"/>
                <w:numId w:val="22"/>
              </w:numPr>
              <w:spacing w:beforeLines="20" w:before="48" w:afterLines="20" w:after="48"/>
              <w:ind w:right="72"/>
              <w:jc w:val="left"/>
              <w:rPr>
                <w:lang w:val="da-DK"/>
              </w:rPr>
            </w:pPr>
            <w:r w:rsidRPr="00924272">
              <w:rPr>
                <w:i/>
                <w:lang w:val="da-DK"/>
              </w:rPr>
              <w:t xml:space="preserve">anvendt metode for beregning af udledningstal, </w:t>
            </w:r>
          </w:p>
          <w:p w14:paraId="4A465E64" w14:textId="77777777" w:rsidR="00C336F0" w:rsidRPr="00924272" w:rsidRDefault="00C336F0" w:rsidP="00DC7DF8">
            <w:pPr>
              <w:pStyle w:val="ListParagraph"/>
              <w:numPr>
                <w:ilvl w:val="0"/>
                <w:numId w:val="22"/>
              </w:numPr>
              <w:spacing w:beforeLines="20" w:before="48" w:afterLines="20" w:after="48"/>
              <w:ind w:right="72"/>
              <w:jc w:val="left"/>
              <w:rPr>
                <w:lang w:val="da-DK"/>
              </w:rPr>
            </w:pPr>
            <w:r w:rsidRPr="00924272">
              <w:rPr>
                <w:i/>
                <w:lang w:val="da-DK"/>
              </w:rPr>
              <w:t>datagrundlag der er anvendt til beregningen</w:t>
            </w:r>
          </w:p>
          <w:p w14:paraId="08A00CA8" w14:textId="77777777" w:rsidR="00C336F0" w:rsidRPr="00924272" w:rsidRDefault="00C336F0" w:rsidP="00DC7DF8">
            <w:pPr>
              <w:pStyle w:val="ListParagraph"/>
              <w:numPr>
                <w:ilvl w:val="0"/>
                <w:numId w:val="22"/>
              </w:numPr>
              <w:spacing w:beforeLines="20" w:before="48" w:afterLines="20" w:after="48"/>
              <w:ind w:right="72"/>
              <w:jc w:val="left"/>
              <w:rPr>
                <w:lang w:val="da-DK"/>
              </w:rPr>
            </w:pPr>
            <w:r w:rsidRPr="00924272">
              <w:rPr>
                <w:i/>
                <w:lang w:val="da-DK"/>
              </w:rPr>
              <w:t>hvilken information værket har modtage</w:t>
            </w:r>
            <w:r w:rsidR="00EC6D82">
              <w:rPr>
                <w:i/>
                <w:lang w:val="da-DK"/>
              </w:rPr>
              <w:t xml:space="preserve">t </w:t>
            </w:r>
            <w:r w:rsidRPr="00924272">
              <w:rPr>
                <w:i/>
                <w:lang w:val="da-DK"/>
              </w:rPr>
              <w:t xml:space="preserve">fra leverandører </w:t>
            </w:r>
          </w:p>
          <w:p w14:paraId="7F1232D6" w14:textId="77777777" w:rsidR="0096038F" w:rsidRPr="00924272" w:rsidRDefault="00C336F0" w:rsidP="00DC7DF8">
            <w:pPr>
              <w:pStyle w:val="ListParagraph"/>
              <w:numPr>
                <w:ilvl w:val="0"/>
                <w:numId w:val="22"/>
              </w:numPr>
              <w:spacing w:beforeLines="20" w:before="48" w:afterLines="20" w:after="48"/>
              <w:ind w:right="72"/>
              <w:jc w:val="left"/>
              <w:rPr>
                <w:lang w:val="da-DK"/>
              </w:rPr>
            </w:pPr>
            <w:r w:rsidRPr="00924272">
              <w:rPr>
                <w:i/>
                <w:lang w:val="da-DK"/>
              </w:rPr>
              <w:t>anden type evidens der er anvendt</w:t>
            </w:r>
            <w:r w:rsidR="0096038F" w:rsidRPr="00924272">
              <w:rPr>
                <w:i/>
                <w:lang w:val="da-DK"/>
              </w:rPr>
              <w:t>.</w:t>
            </w:r>
          </w:p>
          <w:p w14:paraId="78354994" w14:textId="77777777" w:rsidR="0096038F" w:rsidRPr="00924272" w:rsidRDefault="00650289" w:rsidP="00DC7DF8">
            <w:pPr>
              <w:jc w:val="left"/>
              <w:rPr>
                <w:rFonts w:ascii="Calibri" w:hAnsi="Calibri"/>
                <w:lang w:val="da-DK"/>
              </w:rPr>
            </w:pPr>
            <w:r w:rsidRPr="0053485B">
              <w:rPr>
                <w:lang w:val="da-DK"/>
              </w:rPr>
              <w:t>NB</w:t>
            </w:r>
            <w:r w:rsidR="0096038F" w:rsidRPr="0053485B">
              <w:rPr>
                <w:lang w:val="da-DK"/>
              </w:rPr>
              <w:t xml:space="preserve">: </w:t>
            </w:r>
            <w:r w:rsidRPr="0053485B">
              <w:rPr>
                <w:lang w:val="da-DK"/>
              </w:rPr>
              <w:t>Hvis leverandøren er</w:t>
            </w:r>
            <w:r w:rsidR="0096038F" w:rsidRPr="00924272">
              <w:rPr>
                <w:lang w:val="da-DK"/>
              </w:rPr>
              <w:t xml:space="preserve"> </w:t>
            </w:r>
            <w:r w:rsidRPr="00924272">
              <w:rPr>
                <w:lang w:val="da-DK"/>
              </w:rPr>
              <w:t>SBP certificeret</w:t>
            </w:r>
            <w:r w:rsidR="0096038F" w:rsidRPr="00924272">
              <w:rPr>
                <w:lang w:val="da-DK"/>
              </w:rPr>
              <w:t xml:space="preserve">, </w:t>
            </w:r>
            <w:r w:rsidRPr="00924272">
              <w:rPr>
                <w:lang w:val="da-DK"/>
              </w:rPr>
              <w:t xml:space="preserve">kan </w:t>
            </w:r>
            <w:r w:rsidR="0096038F" w:rsidRPr="00924272">
              <w:rPr>
                <w:lang w:val="da-DK"/>
              </w:rPr>
              <w:t xml:space="preserve">SBP audit report on Energy and GHG data (SAR) </w:t>
            </w:r>
            <w:r w:rsidRPr="00924272">
              <w:rPr>
                <w:lang w:val="da-DK"/>
              </w:rPr>
              <w:t>anvendes som datagrundlag for beregningen</w:t>
            </w:r>
            <w:r w:rsidR="0096038F" w:rsidRPr="00924272">
              <w:rPr>
                <w:lang w:val="da-DK"/>
              </w:rPr>
              <w:t xml:space="preserve">. </w:t>
            </w:r>
            <w:r w:rsidRPr="00924272">
              <w:rPr>
                <w:lang w:val="da-DK"/>
              </w:rPr>
              <w:t xml:space="preserve">Hvis leverandøren ikke er </w:t>
            </w:r>
            <w:r w:rsidR="0096038F" w:rsidRPr="00924272">
              <w:rPr>
                <w:lang w:val="da-DK"/>
              </w:rPr>
              <w:t xml:space="preserve">SBP </w:t>
            </w:r>
            <w:r w:rsidRPr="00924272">
              <w:rPr>
                <w:lang w:val="da-DK"/>
              </w:rPr>
              <w:t>certificeret</w:t>
            </w:r>
            <w:r w:rsidR="0096038F" w:rsidRPr="00924272">
              <w:rPr>
                <w:lang w:val="da-DK"/>
              </w:rPr>
              <w:t xml:space="preserve">, </w:t>
            </w:r>
            <w:r w:rsidRPr="00924272">
              <w:rPr>
                <w:lang w:val="da-DK"/>
              </w:rPr>
              <w:t>skal der gennemføres tredjeparts evaluering og validering a</w:t>
            </w:r>
            <w:r w:rsidR="0096038F" w:rsidRPr="00924272">
              <w:rPr>
                <w:lang w:val="da-DK"/>
              </w:rPr>
              <w:t xml:space="preserve">f </w:t>
            </w:r>
            <w:r w:rsidRPr="00924272">
              <w:rPr>
                <w:lang w:val="da-DK"/>
              </w:rPr>
              <w:t xml:space="preserve">relevant </w:t>
            </w:r>
            <w:r w:rsidR="0096038F" w:rsidRPr="00924272">
              <w:rPr>
                <w:lang w:val="da-DK"/>
              </w:rPr>
              <w:t xml:space="preserve">GHG </w:t>
            </w:r>
            <w:r w:rsidRPr="00924272">
              <w:rPr>
                <w:lang w:val="da-DK"/>
              </w:rPr>
              <w:t>udledning i værdikæden</w:t>
            </w:r>
            <w:r w:rsidR="00276D67">
              <w:rPr>
                <w:lang w:val="da-DK"/>
              </w:rPr>
              <w:t>.</w:t>
            </w:r>
          </w:p>
        </w:tc>
        <w:tc>
          <w:tcPr>
            <w:tcW w:w="0" w:type="auto"/>
            <w:shd w:val="clear" w:color="auto" w:fill="FFFFFF" w:themeFill="background1"/>
            <w:vAlign w:val="center"/>
          </w:tcPr>
          <w:p w14:paraId="2F54AD20" w14:textId="77777777" w:rsidR="0096038F"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661162205"/>
                <w:placeholder>
                  <w:docPart w:val="788543414A094FA0BCF7D46D939107BB"/>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96038F" w:rsidRPr="00924272" w14:paraId="7E147484" w14:textId="77777777" w:rsidTr="00DC1748">
        <w:tc>
          <w:tcPr>
            <w:tcW w:w="0" w:type="auto"/>
            <w:gridSpan w:val="2"/>
            <w:shd w:val="clear" w:color="auto" w:fill="FFFFFF" w:themeFill="background1"/>
          </w:tcPr>
          <w:p w14:paraId="4D0CC5FE" w14:textId="77777777" w:rsidR="0096038F" w:rsidRPr="00924272" w:rsidRDefault="00A63117" w:rsidP="00DC7DF8">
            <w:pPr>
              <w:spacing w:beforeLines="20" w:before="48" w:afterLines="20" w:after="48"/>
              <w:jc w:val="left"/>
              <w:rPr>
                <w:lang w:val="da-DK"/>
              </w:rPr>
            </w:pPr>
            <w:r w:rsidRPr="00924272">
              <w:rPr>
                <w:lang w:val="da-DK"/>
              </w:rPr>
              <w:t>Observationer</w:t>
            </w:r>
            <w:r w:rsidR="0096038F" w:rsidRPr="00924272">
              <w:rPr>
                <w:lang w:val="da-DK"/>
              </w:rPr>
              <w:t xml:space="preserve">: </w:t>
            </w:r>
            <w:sdt>
              <w:sdtPr>
                <w:rPr>
                  <w:lang w:val="da-DK"/>
                </w:rPr>
                <w:id w:val="-1475758941"/>
                <w:placeholder>
                  <w:docPart w:val="D04D1997EC0046EAB38A8263C01513B9"/>
                </w:placeholder>
              </w:sdtPr>
              <w:sdtEndPr/>
              <w:sdtContent>
                <w:r w:rsidR="00D06ADB" w:rsidRPr="00185B58">
                  <w:rPr>
                    <w:color w:val="7F7F7F" w:themeColor="text1" w:themeTint="80"/>
                    <w:lang w:val="da-DK"/>
                  </w:rPr>
                  <w:t>indsæt tekst</w:t>
                </w:r>
              </w:sdtContent>
            </w:sdt>
          </w:p>
        </w:tc>
      </w:tr>
      <w:tr w:rsidR="0096038F" w:rsidRPr="00924272" w14:paraId="0BFB27A2" w14:textId="77777777" w:rsidTr="00DC1748">
        <w:tc>
          <w:tcPr>
            <w:tcW w:w="0" w:type="auto"/>
            <w:shd w:val="clear" w:color="auto" w:fill="FFFFFF" w:themeFill="background1"/>
          </w:tcPr>
          <w:p w14:paraId="71C6E496" w14:textId="77777777" w:rsidR="00C336F0" w:rsidRPr="00924272" w:rsidRDefault="00C336F0" w:rsidP="00DC7DF8">
            <w:pPr>
              <w:jc w:val="left"/>
              <w:rPr>
                <w:i/>
                <w:lang w:val="da-DK"/>
              </w:rPr>
            </w:pPr>
            <w:r w:rsidRPr="00924272">
              <w:rPr>
                <w:i/>
                <w:lang w:val="da-DK"/>
              </w:rPr>
              <w:t xml:space="preserve">Beskriv vurdering af det anvendte datagrundlag og evidens, herunder om denne er tilstrækkelig præcis til </w:t>
            </w:r>
            <w:r w:rsidR="00EC6D82" w:rsidRPr="00924272">
              <w:rPr>
                <w:i/>
                <w:lang w:val="da-DK"/>
              </w:rPr>
              <w:t>beregning</w:t>
            </w:r>
            <w:r w:rsidRPr="00924272">
              <w:rPr>
                <w:i/>
                <w:lang w:val="da-DK"/>
              </w:rPr>
              <w:t xml:space="preserve"> af GHG udledningen </w:t>
            </w:r>
          </w:p>
          <w:p w14:paraId="763C3969" w14:textId="77777777" w:rsidR="0096038F" w:rsidRPr="00924272" w:rsidRDefault="00C336F0" w:rsidP="00DC7DF8">
            <w:pPr>
              <w:spacing w:beforeLines="20" w:before="48" w:afterLines="20" w:after="48"/>
              <w:ind w:right="72"/>
              <w:jc w:val="left"/>
              <w:rPr>
                <w:lang w:val="da-DK"/>
              </w:rPr>
            </w:pPr>
            <w:r w:rsidRPr="00924272">
              <w:rPr>
                <w:i/>
                <w:lang w:val="da-DK"/>
              </w:rPr>
              <w:t>NB</w:t>
            </w:r>
            <w:r w:rsidR="0096038F" w:rsidRPr="00924272">
              <w:rPr>
                <w:i/>
                <w:lang w:val="da-DK"/>
              </w:rPr>
              <w:t xml:space="preserve">: </w:t>
            </w:r>
            <w:r w:rsidRPr="00924272">
              <w:rPr>
                <w:i/>
                <w:lang w:val="da-DK"/>
              </w:rPr>
              <w:t xml:space="preserve">Transportafstand for tømmerstok </w:t>
            </w:r>
            <w:r w:rsidRPr="00924272">
              <w:rPr>
                <w:lang w:val="da-DK"/>
              </w:rPr>
              <w:t>til</w:t>
            </w:r>
            <w:r w:rsidR="00276D67">
              <w:rPr>
                <w:lang w:val="da-DK"/>
              </w:rPr>
              <w:t xml:space="preserve"> savværk skal ikke medtages i</w:t>
            </w:r>
            <w:r w:rsidRPr="00924272">
              <w:rPr>
                <w:lang w:val="da-DK"/>
              </w:rPr>
              <w:t xml:space="preserve"> beregningen</w:t>
            </w:r>
            <w:r w:rsidR="0096038F" w:rsidRPr="00924272">
              <w:rPr>
                <w:lang w:val="da-DK"/>
              </w:rPr>
              <w:t xml:space="preserve">. </w:t>
            </w:r>
            <w:r w:rsidRPr="00924272">
              <w:rPr>
                <w:lang w:val="da-DK"/>
              </w:rPr>
              <w:t>Beregning skal omfatte Energiforbrug fra savværk.</w:t>
            </w:r>
          </w:p>
        </w:tc>
        <w:tc>
          <w:tcPr>
            <w:tcW w:w="0" w:type="auto"/>
            <w:shd w:val="clear" w:color="auto" w:fill="FFFFFF" w:themeFill="background1"/>
            <w:vAlign w:val="center"/>
          </w:tcPr>
          <w:p w14:paraId="7F737923" w14:textId="77777777" w:rsidR="0096038F"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889082990"/>
                <w:placeholder>
                  <w:docPart w:val="66802F855AFC411AB2FA9486DBF1D88C"/>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96038F" w:rsidRPr="00924272" w14:paraId="61A0D930" w14:textId="77777777" w:rsidTr="00DC1748">
        <w:tc>
          <w:tcPr>
            <w:tcW w:w="0" w:type="auto"/>
            <w:gridSpan w:val="2"/>
            <w:shd w:val="clear" w:color="auto" w:fill="FFFFFF" w:themeFill="background1"/>
          </w:tcPr>
          <w:p w14:paraId="3D2C2554" w14:textId="77777777" w:rsidR="0096038F" w:rsidRPr="00924272" w:rsidRDefault="00A63117" w:rsidP="00DC7DF8">
            <w:pPr>
              <w:spacing w:beforeLines="20" w:before="48" w:afterLines="20" w:after="48"/>
              <w:jc w:val="left"/>
              <w:rPr>
                <w:lang w:val="da-DK"/>
              </w:rPr>
            </w:pPr>
            <w:r w:rsidRPr="00924272">
              <w:rPr>
                <w:lang w:val="da-DK"/>
              </w:rPr>
              <w:t>Observationer</w:t>
            </w:r>
            <w:r w:rsidR="0096038F" w:rsidRPr="00924272">
              <w:rPr>
                <w:lang w:val="da-DK"/>
              </w:rPr>
              <w:t>:</w:t>
            </w:r>
            <w:r w:rsidR="00D06ADB" w:rsidRPr="00924272">
              <w:rPr>
                <w:lang w:val="da-DK"/>
              </w:rPr>
              <w:t xml:space="preserve"> </w:t>
            </w:r>
            <w:sdt>
              <w:sdtPr>
                <w:rPr>
                  <w:lang w:val="da-DK"/>
                </w:rPr>
                <w:id w:val="-466053628"/>
                <w:placeholder>
                  <w:docPart w:val="40CA6369F0334DCA9162AB061C181FCA"/>
                </w:placeholder>
              </w:sdtPr>
              <w:sdtEndPr/>
              <w:sdtContent>
                <w:r w:rsidR="00D06ADB" w:rsidRPr="00185B58">
                  <w:rPr>
                    <w:color w:val="7F7F7F" w:themeColor="text1" w:themeTint="80"/>
                    <w:lang w:val="da-DK"/>
                  </w:rPr>
                  <w:t>indsæt tekst</w:t>
                </w:r>
              </w:sdtContent>
            </w:sdt>
          </w:p>
        </w:tc>
      </w:tr>
      <w:tr w:rsidR="0096038F" w:rsidRPr="00924272" w14:paraId="581AED73" w14:textId="77777777" w:rsidTr="00DC1748">
        <w:tc>
          <w:tcPr>
            <w:tcW w:w="0" w:type="auto"/>
            <w:shd w:val="clear" w:color="auto" w:fill="FFFFFF" w:themeFill="background1"/>
          </w:tcPr>
          <w:p w14:paraId="72B8DFD3" w14:textId="77777777" w:rsidR="00C336F0" w:rsidRPr="00924272" w:rsidRDefault="00C336F0" w:rsidP="00DC7DF8">
            <w:pPr>
              <w:autoSpaceDE w:val="0"/>
              <w:autoSpaceDN w:val="0"/>
              <w:adjustRightInd w:val="0"/>
              <w:snapToGrid w:val="0"/>
              <w:spacing w:before="0" w:after="0"/>
              <w:jc w:val="left"/>
              <w:rPr>
                <w:i/>
                <w:lang w:val="da-DK"/>
              </w:rPr>
            </w:pPr>
            <w:r w:rsidRPr="00924272">
              <w:rPr>
                <w:i/>
                <w:lang w:val="da-DK"/>
              </w:rPr>
              <w:t>Beskriv den beregnede:</w:t>
            </w:r>
          </w:p>
          <w:p w14:paraId="396F963E" w14:textId="77777777" w:rsidR="00C336F0" w:rsidRPr="00924272" w:rsidRDefault="00C336F0" w:rsidP="00DC7DF8">
            <w:pPr>
              <w:pStyle w:val="ListParagraph"/>
              <w:numPr>
                <w:ilvl w:val="0"/>
                <w:numId w:val="21"/>
              </w:numPr>
              <w:autoSpaceDE w:val="0"/>
              <w:autoSpaceDN w:val="0"/>
              <w:adjustRightInd w:val="0"/>
              <w:snapToGrid w:val="0"/>
              <w:spacing w:before="0" w:after="0"/>
              <w:jc w:val="left"/>
              <w:rPr>
                <w:i/>
                <w:lang w:val="da-DK"/>
              </w:rPr>
            </w:pPr>
            <w:r w:rsidRPr="00924272">
              <w:rPr>
                <w:i/>
                <w:lang w:val="da-DK"/>
              </w:rPr>
              <w:t>absolutte CO</w:t>
            </w:r>
            <w:r w:rsidRPr="00276D67">
              <w:rPr>
                <w:i/>
                <w:vertAlign w:val="subscript"/>
                <w:lang w:val="da-DK"/>
              </w:rPr>
              <w:t>2</w:t>
            </w:r>
            <w:r w:rsidRPr="00924272">
              <w:rPr>
                <w:i/>
                <w:lang w:val="da-DK"/>
              </w:rPr>
              <w:t xml:space="preserve"> reduktion </w:t>
            </w:r>
          </w:p>
          <w:p w14:paraId="08E39448" w14:textId="77777777" w:rsidR="0096038F" w:rsidRPr="00924272" w:rsidRDefault="00C336F0" w:rsidP="00DC7DF8">
            <w:pPr>
              <w:pStyle w:val="ListParagraph"/>
              <w:numPr>
                <w:ilvl w:val="0"/>
                <w:numId w:val="21"/>
              </w:numPr>
              <w:autoSpaceDE w:val="0"/>
              <w:autoSpaceDN w:val="0"/>
              <w:adjustRightInd w:val="0"/>
              <w:snapToGrid w:val="0"/>
              <w:spacing w:before="0" w:after="0"/>
              <w:jc w:val="left"/>
              <w:rPr>
                <w:i/>
                <w:lang w:val="da-DK"/>
              </w:rPr>
            </w:pPr>
            <w:r w:rsidRPr="00924272">
              <w:rPr>
                <w:i/>
                <w:lang w:val="da-DK"/>
              </w:rPr>
              <w:t>relative CO</w:t>
            </w:r>
            <w:r w:rsidRPr="00276D67">
              <w:rPr>
                <w:i/>
                <w:vertAlign w:val="subscript"/>
                <w:lang w:val="da-DK"/>
              </w:rPr>
              <w:t>2</w:t>
            </w:r>
            <w:r w:rsidRPr="00924272">
              <w:rPr>
                <w:i/>
                <w:lang w:val="da-DK"/>
              </w:rPr>
              <w:t xml:space="preserve"> reduktion sammenlignet med den fossile reference (fossil fuel </w:t>
            </w:r>
            <w:r w:rsidRPr="00924272">
              <w:rPr>
                <w:i/>
                <w:szCs w:val="20"/>
                <w:lang w:val="da-DK"/>
              </w:rPr>
              <w:t>comparator).</w:t>
            </w:r>
          </w:p>
        </w:tc>
        <w:tc>
          <w:tcPr>
            <w:tcW w:w="0" w:type="auto"/>
            <w:shd w:val="clear" w:color="auto" w:fill="FFFFFF" w:themeFill="background1"/>
            <w:vAlign w:val="center"/>
          </w:tcPr>
          <w:p w14:paraId="1DBC33C6" w14:textId="77777777" w:rsidR="0096038F" w:rsidRPr="00924272" w:rsidRDefault="001963DF" w:rsidP="00AD44A3">
            <w:pPr>
              <w:spacing w:beforeLines="20" w:before="48" w:afterLines="20" w:after="48"/>
              <w:jc w:val="center"/>
              <w:rPr>
                <w:lang w:val="da-DK"/>
              </w:rPr>
            </w:pPr>
            <w:sdt>
              <w:sdtPr>
                <w:rPr>
                  <w:rFonts w:eastAsiaTheme="majorEastAsia" w:cstheme="majorBidi"/>
                  <w:b/>
                  <w:bCs/>
                  <w:sz w:val="24"/>
                  <w:szCs w:val="24"/>
                  <w:lang w:val="da-DK"/>
                </w:rPr>
                <w:id w:val="-1891948265"/>
                <w:placeholder>
                  <w:docPart w:val="0AE3BB17756B4B7E9F54EB69D753E5F7"/>
                </w:placeholder>
                <w:dropDownList>
                  <w:listItem w:displayText="Ja" w:value="Ja"/>
                  <w:listItem w:displayText="Nej" w:value="Nej"/>
                </w:dropDownList>
              </w:sdtPr>
              <w:sdtEndPr/>
              <w:sdtContent>
                <w:r w:rsidR="00EC6D82">
                  <w:rPr>
                    <w:rFonts w:eastAsiaTheme="majorEastAsia" w:cstheme="majorBidi"/>
                    <w:b/>
                    <w:bCs/>
                    <w:sz w:val="24"/>
                    <w:szCs w:val="24"/>
                    <w:lang w:val="da-DK"/>
                  </w:rPr>
                  <w:t>Ja</w:t>
                </w:r>
              </w:sdtContent>
            </w:sdt>
          </w:p>
        </w:tc>
      </w:tr>
      <w:tr w:rsidR="0096038F" w:rsidRPr="00924272" w14:paraId="4C811E41" w14:textId="77777777" w:rsidTr="00DC1748">
        <w:tc>
          <w:tcPr>
            <w:tcW w:w="0" w:type="auto"/>
            <w:gridSpan w:val="2"/>
            <w:shd w:val="clear" w:color="auto" w:fill="FFFFFF" w:themeFill="background1"/>
          </w:tcPr>
          <w:p w14:paraId="1C14294D" w14:textId="77777777" w:rsidR="0096038F" w:rsidRPr="00924272" w:rsidRDefault="00A63117" w:rsidP="00AD44A3">
            <w:pPr>
              <w:spacing w:beforeLines="20" w:before="48" w:afterLines="20" w:after="48"/>
              <w:rPr>
                <w:lang w:val="da-DK"/>
              </w:rPr>
            </w:pPr>
            <w:r w:rsidRPr="00924272">
              <w:rPr>
                <w:lang w:val="da-DK"/>
              </w:rPr>
              <w:t>Observationer</w:t>
            </w:r>
            <w:r w:rsidR="0096038F" w:rsidRPr="00924272">
              <w:rPr>
                <w:lang w:val="da-DK"/>
              </w:rPr>
              <w:t xml:space="preserve">: </w:t>
            </w:r>
            <w:sdt>
              <w:sdtPr>
                <w:rPr>
                  <w:lang w:val="da-DK"/>
                </w:rPr>
                <w:id w:val="-753043829"/>
                <w:placeholder>
                  <w:docPart w:val="EA38FF35FEE84292A96D2133D2EA6E3F"/>
                </w:placeholder>
              </w:sdtPr>
              <w:sdtEndPr/>
              <w:sdtContent>
                <w:r w:rsidR="00D06ADB" w:rsidRPr="00185B58">
                  <w:rPr>
                    <w:color w:val="7F7F7F" w:themeColor="text1" w:themeTint="80"/>
                    <w:lang w:val="da-DK"/>
                  </w:rPr>
                  <w:t>indsæt tekst</w:t>
                </w:r>
              </w:sdtContent>
            </w:sdt>
          </w:p>
        </w:tc>
      </w:tr>
    </w:tbl>
    <w:p w14:paraId="10726EB2" w14:textId="77777777" w:rsidR="00510F1A" w:rsidRPr="00924272" w:rsidRDefault="00510F1A" w:rsidP="00C66D6B">
      <w:pPr>
        <w:autoSpaceDE w:val="0"/>
        <w:autoSpaceDN w:val="0"/>
        <w:adjustRightInd w:val="0"/>
        <w:snapToGrid w:val="0"/>
        <w:spacing w:before="0" w:after="0"/>
        <w:jc w:val="left"/>
        <w:rPr>
          <w:rFonts w:eastAsia="Times New Roman" w:cs="Arial"/>
          <w:color w:val="000000"/>
          <w:szCs w:val="20"/>
          <w:lang w:val="da-DK"/>
        </w:rPr>
      </w:pPr>
    </w:p>
    <w:p w14:paraId="110D564B" w14:textId="77777777" w:rsidR="00DA4EC5" w:rsidRPr="00924272" w:rsidRDefault="00BD0C4F" w:rsidP="00DC1748">
      <w:pPr>
        <w:spacing w:before="0" w:line="276" w:lineRule="auto"/>
        <w:jc w:val="left"/>
        <w:rPr>
          <w:rFonts w:eastAsiaTheme="majorEastAsia" w:cstheme="majorBidi"/>
          <w:b/>
          <w:bCs/>
          <w:sz w:val="28"/>
          <w:szCs w:val="28"/>
          <w:lang w:val="da-DK"/>
        </w:rPr>
      </w:pPr>
      <w:r w:rsidRPr="00924272">
        <w:rPr>
          <w:noProof/>
          <w:szCs w:val="20"/>
          <w:lang w:val="da-DK" w:eastAsia="da-DK"/>
        </w:rPr>
        <w:lastRenderedPageBreak/>
        <w:drawing>
          <wp:anchor distT="0" distB="0" distL="114300" distR="114300" simplePos="0" relativeHeight="251734016" behindDoc="0" locked="0" layoutInCell="1" allowOverlap="1" wp14:anchorId="1B3B5455" wp14:editId="4E1F0A3C">
            <wp:simplePos x="0" y="0"/>
            <wp:positionH relativeFrom="margin">
              <wp:posOffset>6345527</wp:posOffset>
            </wp:positionH>
            <wp:positionV relativeFrom="page">
              <wp:posOffset>8790334</wp:posOffset>
            </wp:positionV>
            <wp:extent cx="472440" cy="472440"/>
            <wp:effectExtent l="0" t="0" r="3810" b="0"/>
            <wp:wrapNone/>
            <wp:docPr id="196" name="Picture 196"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272">
        <w:rPr>
          <w:noProof/>
          <w:szCs w:val="20"/>
          <w:lang w:val="da-DK" w:eastAsia="da-DK"/>
        </w:rPr>
        <w:drawing>
          <wp:anchor distT="0" distB="0" distL="114300" distR="114300" simplePos="0" relativeHeight="251731968" behindDoc="0" locked="0" layoutInCell="1" allowOverlap="1" wp14:anchorId="17D872F8" wp14:editId="65BF5F65">
            <wp:simplePos x="0" y="0"/>
            <wp:positionH relativeFrom="margin">
              <wp:posOffset>1720699</wp:posOffset>
            </wp:positionH>
            <wp:positionV relativeFrom="page">
              <wp:posOffset>5972961</wp:posOffset>
            </wp:positionV>
            <wp:extent cx="472440" cy="472440"/>
            <wp:effectExtent l="0" t="0" r="3810" b="0"/>
            <wp:wrapNone/>
            <wp:docPr id="195" name="Picture 195" descr="C:\Users\Dorte Ri. Ballerman\Downloads\left-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te Ri. Ballerman\Downloads\left-quote.png"/>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272">
        <w:rPr>
          <w:noProof/>
          <w:szCs w:val="20"/>
          <w:lang w:val="da-DK" w:eastAsia="da-DK"/>
        </w:rPr>
        <mc:AlternateContent>
          <mc:Choice Requires="wps">
            <w:drawing>
              <wp:anchor distT="45720" distB="45720" distL="114300" distR="114300" simplePos="0" relativeHeight="251729920" behindDoc="0" locked="0" layoutInCell="1" allowOverlap="1" wp14:anchorId="79BB9495" wp14:editId="2C4011BD">
                <wp:simplePos x="0" y="0"/>
                <wp:positionH relativeFrom="column">
                  <wp:posOffset>1952900</wp:posOffset>
                </wp:positionH>
                <wp:positionV relativeFrom="page">
                  <wp:posOffset>6440170</wp:posOffset>
                </wp:positionV>
                <wp:extent cx="4926330" cy="256540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2565400"/>
                        </a:xfrm>
                        <a:prstGeom prst="rect">
                          <a:avLst/>
                        </a:prstGeom>
                        <a:noFill/>
                        <a:ln w="9525">
                          <a:noFill/>
                          <a:miter lim="800000"/>
                          <a:headEnd/>
                          <a:tailEnd/>
                        </a:ln>
                      </wps:spPr>
                      <wps:txbx>
                        <w:txbxContent>
                          <w:p w14:paraId="089E7432" w14:textId="77777777" w:rsidR="000E2FD8" w:rsidRPr="00840B25" w:rsidRDefault="000E2FD8" w:rsidP="00C17FCF">
                            <w:pPr>
                              <w:jc w:val="left"/>
                              <w:rPr>
                                <w:i/>
                                <w:color w:val="FFFFFF" w:themeColor="background1"/>
                                <w:sz w:val="28"/>
                                <w:szCs w:val="28"/>
                              </w:rPr>
                            </w:pPr>
                            <w:r w:rsidRPr="00A31709">
                              <w:rPr>
                                <w:i/>
                                <w:color w:val="FFFFFF" w:themeColor="background1"/>
                                <w:sz w:val="28"/>
                                <w:szCs w:val="28"/>
                              </w:rPr>
                              <w:t>Som en del af energiaftalen fra 2012, er der udarbejdet en analyse af anvendelsen af bioenergi i Danmark. Analysen har kortlagt, om der er de rette vilkår for en effektiv og miljømæssig bæredygtig anvendelse af biomasseressourcer i den danske energiforsyning. Analysen konkluderede, at omstillingen på kraftvarmeværkerne med træpiller og træflis er godt for klimaet, når der anvendes bæredygtig biomasse.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9495" id="_x0000_s1028" type="#_x0000_t202" style="position:absolute;margin-left:153.75pt;margin-top:507.1pt;width:387.9pt;height:202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" filled="f" stroked="f">
                <v:textbox>
                  <w:txbxContent>
                    <w:p w14:paraId="089E7432" w14:textId="77777777" w:rsidR="000E2FD8" w:rsidRPr="00840B25" w:rsidRDefault="000E2FD8" w:rsidP="00C17FCF">
                      <w:pPr>
                        <w:jc w:val="left"/>
                        <w:rPr>
                          <w:i/>
                          <w:color w:val="FFFFFF" w:themeColor="background1"/>
                          <w:sz w:val="28"/>
                          <w:szCs w:val="28"/>
                        </w:rPr>
                      </w:pPr>
                      <w:r w:rsidRPr="00A31709">
                        <w:rPr>
                          <w:i/>
                          <w:color w:val="FFFFFF" w:themeColor="background1"/>
                          <w:sz w:val="28"/>
                          <w:szCs w:val="28"/>
                        </w:rPr>
                        <w:t>Som en del af energiaftalen fra 2012, er der udarbejdet en analyse af anvendelsen af bioenergi i Danmark. Analysen har kortlagt, om der er de rette vilkår for en effektiv og miljømæssig bæredygtig anvendelse af biomasseressourcer i den danske energiforsyning. Analysen konkluderede, at omstillingen på kraftvarmeværkerne med træpiller og træflis er godt for klimaet, når der anvendes bæredygtig biomasse.</w:t>
                      </w:r>
                    </w:p>
                  </w:txbxContent>
                </v:textbox>
                <w10:wrap anchory="page"/>
              </v:shape>
            </w:pict>
          </mc:Fallback>
        </mc:AlternateContent>
      </w:r>
      <w:r w:rsidR="00B92D0E" w:rsidRPr="00924272">
        <w:rPr>
          <w:noProof/>
          <w:lang w:val="da-DK" w:eastAsia="da-DK"/>
        </w:rPr>
        <w:drawing>
          <wp:anchor distT="0" distB="0" distL="114300" distR="114300" simplePos="0" relativeHeight="251711488" behindDoc="0" locked="0" layoutInCell="1" allowOverlap="1" wp14:anchorId="30F55202" wp14:editId="4E57E21B">
            <wp:simplePos x="0" y="0"/>
            <wp:positionH relativeFrom="page">
              <wp:posOffset>-1495804</wp:posOffset>
            </wp:positionH>
            <wp:positionV relativeFrom="page">
              <wp:posOffset>2471420</wp:posOffset>
            </wp:positionV>
            <wp:extent cx="10941858" cy="8215952"/>
            <wp:effectExtent l="0" t="0" r="0" b="0"/>
            <wp:wrapNone/>
            <wp:docPr id="200" name="Picture 200" descr="https://photos.smugmug.com/2003/Russia/FSC-seminar-in-Krasnoyarsk-Rus/i-Mps8CgC/0/XL/CIMG0151-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hotos.smugmug.com/2003/Russia/FSC-seminar-in-Krasnoyarsk-Rus/i-Mps8CgC/0/XL/CIMG0151-X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41858" cy="8215952"/>
                    </a:xfrm>
                    <a:prstGeom prst="rect">
                      <a:avLst/>
                    </a:prstGeom>
                    <a:noFill/>
                    <a:ln>
                      <a:noFill/>
                    </a:ln>
                  </pic:spPr>
                </pic:pic>
              </a:graphicData>
            </a:graphic>
            <wp14:sizeRelH relativeFrom="page">
              <wp14:pctWidth>0</wp14:pctWidth>
            </wp14:sizeRelH>
            <wp14:sizeRelV relativeFrom="page">
              <wp14:pctHeight>0</wp14:pctHeight>
            </wp14:sizeRelV>
          </wp:anchor>
        </w:drawing>
      </w:r>
      <w:r w:rsidR="00C17FCF" w:rsidRPr="00924272">
        <w:rPr>
          <w:noProof/>
          <w:lang w:val="da-DK" w:eastAsia="da-DK"/>
        </w:rPr>
        <mc:AlternateContent>
          <mc:Choice Requires="wps">
            <w:drawing>
              <wp:anchor distT="0" distB="0" distL="114300" distR="114300" simplePos="0" relativeHeight="251727872" behindDoc="0" locked="0" layoutInCell="1" allowOverlap="1" wp14:anchorId="1C89F54F" wp14:editId="7394A6D2">
                <wp:simplePos x="0" y="0"/>
                <wp:positionH relativeFrom="page">
                  <wp:posOffset>2181860</wp:posOffset>
                </wp:positionH>
                <wp:positionV relativeFrom="page">
                  <wp:posOffset>6331585</wp:posOffset>
                </wp:positionV>
                <wp:extent cx="5378450" cy="2673985"/>
                <wp:effectExtent l="0" t="0" r="0" b="0"/>
                <wp:wrapThrough wrapText="bothSides">
                  <wp:wrapPolygon edited="0">
                    <wp:start x="0" y="0"/>
                    <wp:lineTo x="0" y="21390"/>
                    <wp:lineTo x="21498" y="21390"/>
                    <wp:lineTo x="21498"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5378450" cy="2673985"/>
                        </a:xfrm>
                        <a:prstGeom prst="rect">
                          <a:avLst/>
                        </a:prstGeom>
                        <a:solidFill>
                          <a:srgbClr val="005C4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1B999" id="Rectangle 29" o:spid="_x0000_s1026" style="position:absolute;margin-left:171.8pt;margin-top:498.55pt;width:423.5pt;height:210.5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" fillcolor="#005c40" stroked="f" strokeweight="2pt">
                <v:fill opacity="32896f"/>
                <w10:wrap type="through" anchorx="page" anchory="page"/>
              </v:rect>
            </w:pict>
          </mc:Fallback>
        </mc:AlternateContent>
      </w:r>
      <w:r w:rsidR="00C17FCF" w:rsidRPr="00924272">
        <w:rPr>
          <w:noProof/>
          <w:lang w:val="da-DK" w:eastAsia="da-DK"/>
        </w:rPr>
        <mc:AlternateContent>
          <mc:Choice Requires="wps">
            <w:drawing>
              <wp:anchor distT="45720" distB="45720" distL="114300" distR="114300" simplePos="0" relativeHeight="251736064" behindDoc="0" locked="0" layoutInCell="1" allowOverlap="1" wp14:anchorId="28D0BF4D" wp14:editId="6B47ADEF">
                <wp:simplePos x="0" y="0"/>
                <wp:positionH relativeFrom="column">
                  <wp:posOffset>2405996</wp:posOffset>
                </wp:positionH>
                <wp:positionV relativeFrom="page">
                  <wp:posOffset>8418195</wp:posOffset>
                </wp:positionV>
                <wp:extent cx="3990340" cy="45021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450215"/>
                        </a:xfrm>
                        <a:prstGeom prst="rect">
                          <a:avLst/>
                        </a:prstGeom>
                        <a:noFill/>
                        <a:ln w="9525">
                          <a:noFill/>
                          <a:miter lim="800000"/>
                          <a:headEnd/>
                          <a:tailEnd/>
                        </a:ln>
                      </wps:spPr>
                      <wps:txbx>
                        <w:txbxContent>
                          <w:p w14:paraId="3AA65F15" w14:textId="77777777" w:rsidR="000E2FD8" w:rsidRPr="00A31709" w:rsidRDefault="000E2FD8" w:rsidP="00C17FCF">
                            <w:pPr>
                              <w:jc w:val="right"/>
                              <w:rPr>
                                <w:i/>
                                <w:color w:val="FFFFFF" w:themeColor="background1"/>
                                <w:sz w:val="16"/>
                                <w:szCs w:val="16"/>
                              </w:rPr>
                            </w:pPr>
                            <w:r w:rsidRPr="00A31709">
                              <w:rPr>
                                <w:i/>
                                <w:color w:val="FFFFFF" w:themeColor="background1"/>
                                <w:sz w:val="16"/>
                                <w:szCs w:val="16"/>
                              </w:rPr>
                              <w:t>Brancheaftalen om sikring af bæredygtig biomasse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0BF4D" id="_x0000_s1029" type="#_x0000_t202" style="position:absolute;margin-left:189.45pt;margin-top:662.85pt;width:314.2pt;height:35.4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" filled="f" stroked="f">
                <v:textbox>
                  <w:txbxContent>
                    <w:p w14:paraId="3AA65F15" w14:textId="77777777" w:rsidR="000E2FD8" w:rsidRPr="00A31709" w:rsidRDefault="000E2FD8" w:rsidP="00C17FCF">
                      <w:pPr>
                        <w:jc w:val="right"/>
                        <w:rPr>
                          <w:i/>
                          <w:color w:val="FFFFFF" w:themeColor="background1"/>
                          <w:sz w:val="16"/>
                          <w:szCs w:val="16"/>
                        </w:rPr>
                      </w:pPr>
                      <w:r w:rsidRPr="00A31709">
                        <w:rPr>
                          <w:i/>
                          <w:color w:val="FFFFFF" w:themeColor="background1"/>
                          <w:sz w:val="16"/>
                          <w:szCs w:val="16"/>
                        </w:rPr>
                        <w:t>Brancheaftalen om sikring af bæredygtig biomasse</w:t>
                      </w:r>
                    </w:p>
                  </w:txbxContent>
                </v:textbox>
                <w10:wrap anchory="page"/>
              </v:shape>
            </w:pict>
          </mc:Fallback>
        </mc:AlternateContent>
      </w:r>
      <w:r w:rsidR="00160C24" w:rsidRPr="00924272">
        <w:rPr>
          <w:noProof/>
          <w:lang w:val="da-DK" w:eastAsia="da-DK"/>
        </w:rPr>
        <mc:AlternateContent>
          <mc:Choice Requires="wps">
            <w:drawing>
              <wp:anchor distT="0" distB="0" distL="114300" distR="114300" simplePos="0" relativeHeight="251713536" behindDoc="0" locked="0" layoutInCell="1" allowOverlap="1" wp14:anchorId="37E8962C" wp14:editId="70D5E2A2">
                <wp:simplePos x="0" y="0"/>
                <wp:positionH relativeFrom="page">
                  <wp:posOffset>11620</wp:posOffset>
                </wp:positionH>
                <wp:positionV relativeFrom="paragraph">
                  <wp:posOffset>379904</wp:posOffset>
                </wp:positionV>
                <wp:extent cx="7543800" cy="19050"/>
                <wp:effectExtent l="0" t="0" r="19050" b="19050"/>
                <wp:wrapNone/>
                <wp:docPr id="201" name="Straight Connector 201"/>
                <wp:cNvGraphicFramePr/>
                <a:graphic xmlns:a="http://schemas.openxmlformats.org/drawingml/2006/main">
                  <a:graphicData uri="http://schemas.microsoft.com/office/word/2010/wordprocessingShape">
                    <wps:wsp>
                      <wps:cNvCnPr/>
                      <wps:spPr>
                        <a:xfrm flipV="1">
                          <a:off x="0" y="0"/>
                          <a:ext cx="7543800" cy="19050"/>
                        </a:xfrm>
                        <a:prstGeom prst="line">
                          <a:avLst/>
                        </a:prstGeom>
                        <a:ln w="12700">
                          <a:solidFill>
                            <a:srgbClr val="005C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D6CC5" id="Straight Connector 201" o:spid="_x0000_s1026" style="position:absolute;flip:y;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pt,29.9pt" to="594.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" strokecolor="#005c40" strokeweight="1pt">
                <w10:wrap anchorx="page"/>
              </v:line>
            </w:pict>
          </mc:Fallback>
        </mc:AlternateContent>
      </w:r>
      <w:r w:rsidR="00E05A8D" w:rsidRPr="00924272">
        <w:rPr>
          <w:rFonts w:eastAsiaTheme="majorEastAsia" w:cstheme="majorBidi"/>
          <w:b/>
          <w:bCs/>
          <w:sz w:val="28"/>
          <w:szCs w:val="28"/>
          <w:lang w:val="da-DK"/>
        </w:rPr>
        <w:br w:type="page"/>
      </w:r>
    </w:p>
    <w:p w14:paraId="47B4347E" w14:textId="0394C73A" w:rsidR="00534BBB" w:rsidRPr="00924272" w:rsidRDefault="00534BBB" w:rsidP="00534BBB">
      <w:pPr>
        <w:pStyle w:val="Heading1"/>
        <w:rPr>
          <w:lang w:val="da-DK"/>
        </w:rPr>
      </w:pPr>
      <w:bookmarkStart w:id="22" w:name="_Toc468790531"/>
      <w:r w:rsidRPr="00924272">
        <w:rPr>
          <w:lang w:val="da-DK"/>
        </w:rPr>
        <w:lastRenderedPageBreak/>
        <w:t>Bilag A: Oversigt over relevant dokumentation</w:t>
      </w:r>
      <w:bookmarkEnd w:id="22"/>
    </w:p>
    <w:p w14:paraId="674E96EB" w14:textId="77777777" w:rsidR="00534BBB" w:rsidRPr="00924272" w:rsidRDefault="00534BBB" w:rsidP="00AC1627">
      <w:pPr>
        <w:jc w:val="left"/>
        <w:rPr>
          <w:lang w:val="da-DK"/>
        </w:rPr>
      </w:pPr>
      <w:r w:rsidRPr="00924272">
        <w:rPr>
          <w:lang w:val="da-DK"/>
        </w:rPr>
        <w:t xml:space="preserve">Følgende dokumentation og registreringer </w:t>
      </w:r>
      <w:r w:rsidR="00AC1627" w:rsidRPr="00924272">
        <w:rPr>
          <w:lang w:val="da-DK"/>
        </w:rPr>
        <w:t xml:space="preserve">danner grundlag for udarbejdelse og godkendelse af </w:t>
      </w:r>
      <w:r w:rsidRPr="00924272">
        <w:rPr>
          <w:lang w:val="da-DK"/>
        </w:rPr>
        <w:t>rapporten</w:t>
      </w:r>
      <w:r w:rsidR="00A71E9C">
        <w:rPr>
          <w:lang w:val="da-DK"/>
        </w:rPr>
        <w:t>:</w:t>
      </w:r>
    </w:p>
    <w:tbl>
      <w:tblPr>
        <w:tblW w:w="0" w:type="auto"/>
        <w:jc w:val="center"/>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CellMar>
          <w:top w:w="57" w:type="dxa"/>
          <w:left w:w="57" w:type="dxa"/>
          <w:bottom w:w="57" w:type="dxa"/>
          <w:right w:w="57" w:type="dxa"/>
        </w:tblCellMar>
        <w:tblLook w:val="01E0" w:firstRow="1" w:lastRow="1" w:firstColumn="1" w:lastColumn="1" w:noHBand="0" w:noVBand="0"/>
      </w:tblPr>
      <w:tblGrid>
        <w:gridCol w:w="2171"/>
        <w:gridCol w:w="8285"/>
      </w:tblGrid>
      <w:tr w:rsidR="00534BBB" w:rsidRPr="00924272" w14:paraId="333BAA26" w14:textId="77777777" w:rsidTr="00DC1748">
        <w:trPr>
          <w:jc w:val="center"/>
        </w:trPr>
        <w:tc>
          <w:tcPr>
            <w:tcW w:w="0" w:type="auto"/>
            <w:shd w:val="clear" w:color="auto" w:fill="E9F0DC"/>
          </w:tcPr>
          <w:p w14:paraId="4D00AAB5" w14:textId="77777777" w:rsidR="00534BBB" w:rsidRPr="00924272" w:rsidRDefault="00534BBB" w:rsidP="00720285">
            <w:pPr>
              <w:spacing w:beforeLines="20" w:before="48" w:afterLines="20" w:after="48"/>
              <w:jc w:val="center"/>
              <w:rPr>
                <w:b/>
                <w:bCs/>
                <w:sz w:val="18"/>
                <w:szCs w:val="18"/>
                <w:lang w:val="da-DK"/>
              </w:rPr>
            </w:pPr>
            <w:r w:rsidRPr="00924272">
              <w:rPr>
                <w:b/>
                <w:bCs/>
                <w:sz w:val="18"/>
                <w:szCs w:val="18"/>
                <w:lang w:val="da-DK"/>
              </w:rPr>
              <w:t>Dokumentation</w:t>
            </w:r>
          </w:p>
        </w:tc>
        <w:tc>
          <w:tcPr>
            <w:tcW w:w="0" w:type="auto"/>
            <w:shd w:val="clear" w:color="auto" w:fill="E9F0DC"/>
          </w:tcPr>
          <w:p w14:paraId="2DA1CCD4" w14:textId="77777777" w:rsidR="00534BBB" w:rsidRPr="00924272" w:rsidRDefault="00534BBB" w:rsidP="00720285">
            <w:pPr>
              <w:spacing w:beforeLines="20" w:before="48" w:afterLines="20" w:after="48"/>
              <w:jc w:val="center"/>
              <w:rPr>
                <w:b/>
                <w:bCs/>
                <w:sz w:val="18"/>
                <w:szCs w:val="18"/>
                <w:lang w:val="da-DK"/>
              </w:rPr>
            </w:pPr>
            <w:r w:rsidRPr="00924272">
              <w:rPr>
                <w:b/>
                <w:bCs/>
                <w:sz w:val="18"/>
                <w:szCs w:val="18"/>
                <w:lang w:val="da-DK"/>
              </w:rPr>
              <w:t>Emner</w:t>
            </w:r>
          </w:p>
        </w:tc>
      </w:tr>
      <w:tr w:rsidR="00534BBB" w:rsidRPr="00924272" w14:paraId="1A587485" w14:textId="77777777" w:rsidTr="00DC1748">
        <w:trPr>
          <w:jc w:val="center"/>
        </w:trPr>
        <w:tc>
          <w:tcPr>
            <w:tcW w:w="0" w:type="auto"/>
          </w:tcPr>
          <w:p w14:paraId="12FB3213"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Leverandøroversigt</w:t>
            </w:r>
          </w:p>
        </w:tc>
        <w:tc>
          <w:tcPr>
            <w:tcW w:w="0" w:type="auto"/>
          </w:tcPr>
          <w:p w14:paraId="49BCB434" w14:textId="77777777" w:rsidR="00AC1627" w:rsidRPr="00924272" w:rsidRDefault="00AC1627" w:rsidP="00BE5AEA">
            <w:pPr>
              <w:spacing w:beforeLines="20" w:before="48" w:afterLines="20" w:after="48"/>
              <w:jc w:val="left"/>
              <w:rPr>
                <w:sz w:val="18"/>
                <w:szCs w:val="18"/>
                <w:lang w:val="da-DK"/>
              </w:rPr>
            </w:pPr>
            <w:r w:rsidRPr="00924272">
              <w:rPr>
                <w:sz w:val="18"/>
                <w:szCs w:val="18"/>
                <w:lang w:val="da-DK"/>
              </w:rPr>
              <w:t>Værket skal opretholde oversigt over</w:t>
            </w:r>
          </w:p>
          <w:p w14:paraId="675A1CA9"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1. Navn &amp; CVR nummer</w:t>
            </w:r>
          </w:p>
          <w:p w14:paraId="070A5D35"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2. FSC, PEFC og/eller SBP Certificeringsnummer</w:t>
            </w:r>
          </w:p>
          <w:p w14:paraId="33A67D9E"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 xml:space="preserve">3. </w:t>
            </w:r>
            <w:r w:rsidR="00AC1627" w:rsidRPr="00924272">
              <w:rPr>
                <w:sz w:val="18"/>
                <w:szCs w:val="18"/>
                <w:lang w:val="da-DK"/>
              </w:rPr>
              <w:t>Godkend</w:t>
            </w:r>
            <w:r w:rsidR="00254D1C" w:rsidRPr="00924272">
              <w:rPr>
                <w:sz w:val="18"/>
                <w:szCs w:val="18"/>
                <w:lang w:val="da-DK"/>
              </w:rPr>
              <w:t>t</w:t>
            </w:r>
            <w:r w:rsidR="00AC1627" w:rsidRPr="00924272">
              <w:rPr>
                <w:sz w:val="18"/>
                <w:szCs w:val="18"/>
                <w:lang w:val="da-DK"/>
              </w:rPr>
              <w:t xml:space="preserve"> til ’alternativ dokumentation’</w:t>
            </w:r>
          </w:p>
          <w:p w14:paraId="152DD531" w14:textId="77777777" w:rsidR="00AC1627" w:rsidRPr="00924272" w:rsidRDefault="00AC1627" w:rsidP="00254D1C">
            <w:pPr>
              <w:spacing w:beforeLines="20" w:before="48" w:afterLines="20" w:after="48"/>
              <w:jc w:val="left"/>
              <w:rPr>
                <w:sz w:val="18"/>
                <w:szCs w:val="18"/>
                <w:lang w:val="da-DK"/>
              </w:rPr>
            </w:pPr>
            <w:r w:rsidRPr="00924272">
              <w:rPr>
                <w:sz w:val="18"/>
                <w:szCs w:val="18"/>
                <w:lang w:val="da-DK"/>
              </w:rPr>
              <w:t>4. Type af biomasse</w:t>
            </w:r>
            <w:r w:rsidR="00254D1C" w:rsidRPr="00924272">
              <w:rPr>
                <w:sz w:val="18"/>
                <w:szCs w:val="18"/>
                <w:lang w:val="da-DK"/>
              </w:rPr>
              <w:t xml:space="preserve"> modtaget fra leverandøren:</w:t>
            </w:r>
            <w:r w:rsidRPr="00924272">
              <w:rPr>
                <w:sz w:val="18"/>
                <w:szCs w:val="18"/>
                <w:lang w:val="da-DK"/>
              </w:rPr>
              <w:t xml:space="preserve"> Træflis </w:t>
            </w:r>
            <w:r w:rsidR="00254D1C" w:rsidRPr="00924272">
              <w:rPr>
                <w:sz w:val="18"/>
                <w:szCs w:val="18"/>
                <w:lang w:val="da-DK"/>
              </w:rPr>
              <w:t>og/</w:t>
            </w:r>
            <w:r w:rsidRPr="00924272">
              <w:rPr>
                <w:sz w:val="18"/>
                <w:szCs w:val="18"/>
                <w:lang w:val="da-DK"/>
              </w:rPr>
              <w:t>eller Træpiller</w:t>
            </w:r>
          </w:p>
        </w:tc>
      </w:tr>
      <w:tr w:rsidR="00534BBB" w:rsidRPr="00924272" w14:paraId="6BCE474A" w14:textId="77777777" w:rsidTr="00DC1748">
        <w:trPr>
          <w:jc w:val="center"/>
        </w:trPr>
        <w:tc>
          <w:tcPr>
            <w:tcW w:w="0" w:type="auto"/>
          </w:tcPr>
          <w:p w14:paraId="4E7AE33D"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Dokumentation for certificeret materialet</w:t>
            </w:r>
          </w:p>
        </w:tc>
        <w:tc>
          <w:tcPr>
            <w:tcW w:w="0" w:type="auto"/>
          </w:tcPr>
          <w:p w14:paraId="5B6C7B97" w14:textId="77777777" w:rsidR="000616D2" w:rsidRPr="00924272" w:rsidRDefault="00534BBB" w:rsidP="00112550">
            <w:pPr>
              <w:spacing w:beforeLines="20" w:before="48" w:afterLines="20" w:after="48"/>
              <w:jc w:val="left"/>
              <w:rPr>
                <w:sz w:val="18"/>
                <w:szCs w:val="18"/>
                <w:lang w:val="da-DK"/>
              </w:rPr>
            </w:pPr>
            <w:r w:rsidRPr="00924272">
              <w:rPr>
                <w:sz w:val="18"/>
                <w:szCs w:val="18"/>
                <w:lang w:val="da-DK"/>
              </w:rPr>
              <w:t>For biomasse</w:t>
            </w:r>
            <w:r w:rsidR="002F3D81">
              <w:rPr>
                <w:sz w:val="18"/>
                <w:szCs w:val="18"/>
                <w:lang w:val="da-DK"/>
              </w:rPr>
              <w:t>,</w:t>
            </w:r>
            <w:r w:rsidRPr="00924272">
              <w:rPr>
                <w:sz w:val="18"/>
                <w:szCs w:val="18"/>
                <w:lang w:val="da-DK"/>
              </w:rPr>
              <w:t xml:space="preserve"> som værket klassificerer som FSC, PEFC og SBP certificeret materiale</w:t>
            </w:r>
            <w:r w:rsidR="002F3D81">
              <w:rPr>
                <w:sz w:val="18"/>
                <w:szCs w:val="18"/>
                <w:lang w:val="da-DK"/>
              </w:rPr>
              <w:t>,</w:t>
            </w:r>
            <w:r w:rsidRPr="00924272">
              <w:rPr>
                <w:sz w:val="18"/>
                <w:szCs w:val="18"/>
                <w:lang w:val="da-DK"/>
              </w:rPr>
              <w:t xml:space="preserve"> skal værket opbevare leverandørfakturaer</w:t>
            </w:r>
            <w:r w:rsidR="000616D2" w:rsidRPr="00924272">
              <w:rPr>
                <w:sz w:val="18"/>
                <w:szCs w:val="18"/>
                <w:lang w:val="da-DK"/>
              </w:rPr>
              <w:t>, der dokumenterer den leverede biomasses certificeringsstatus i henhold til de relevante certificeringsstandarder.</w:t>
            </w:r>
            <w:r w:rsidR="00112550" w:rsidRPr="00924272">
              <w:rPr>
                <w:sz w:val="18"/>
                <w:szCs w:val="18"/>
                <w:lang w:val="da-DK"/>
              </w:rPr>
              <w:t xml:space="preserve"> Se ordforklaringen vedr. </w:t>
            </w:r>
            <w:r w:rsidR="00112550" w:rsidRPr="00924272">
              <w:rPr>
                <w:i/>
                <w:sz w:val="18"/>
                <w:szCs w:val="18"/>
                <w:lang w:val="da-DK"/>
              </w:rPr>
              <w:t>Certificeret Biomasse</w:t>
            </w:r>
            <w:r w:rsidR="002F3D81">
              <w:rPr>
                <w:sz w:val="18"/>
                <w:szCs w:val="18"/>
                <w:lang w:val="da-DK"/>
              </w:rPr>
              <w:t>.</w:t>
            </w:r>
          </w:p>
        </w:tc>
      </w:tr>
      <w:tr w:rsidR="00FA7B05" w:rsidRPr="00924272" w14:paraId="670F7AAF" w14:textId="77777777" w:rsidTr="00DC1748">
        <w:trPr>
          <w:jc w:val="center"/>
        </w:trPr>
        <w:tc>
          <w:tcPr>
            <w:tcW w:w="0" w:type="auto"/>
          </w:tcPr>
          <w:p w14:paraId="6391D040" w14:textId="77777777" w:rsidR="00FA7B05" w:rsidRPr="00924272" w:rsidRDefault="00FA7B05" w:rsidP="00BE5AEA">
            <w:pPr>
              <w:spacing w:beforeLines="20" w:before="48" w:afterLines="20" w:after="48"/>
              <w:jc w:val="left"/>
              <w:rPr>
                <w:sz w:val="18"/>
                <w:szCs w:val="18"/>
                <w:lang w:val="da-DK"/>
              </w:rPr>
            </w:pPr>
            <w:r w:rsidRPr="00924272">
              <w:rPr>
                <w:sz w:val="18"/>
                <w:szCs w:val="18"/>
                <w:lang w:val="da-DK"/>
              </w:rPr>
              <w:t>Alternativ Dokumentation</w:t>
            </w:r>
          </w:p>
        </w:tc>
        <w:tc>
          <w:tcPr>
            <w:tcW w:w="0" w:type="auto"/>
          </w:tcPr>
          <w:p w14:paraId="6BEF1684" w14:textId="77777777" w:rsidR="00AA7993" w:rsidRPr="00924272" w:rsidRDefault="00FA7B05" w:rsidP="00FA7B05">
            <w:pPr>
              <w:spacing w:beforeLines="20" w:before="48" w:afterLines="20" w:after="48"/>
              <w:jc w:val="left"/>
              <w:rPr>
                <w:sz w:val="18"/>
                <w:szCs w:val="18"/>
                <w:lang w:val="da-DK"/>
              </w:rPr>
            </w:pPr>
            <w:r w:rsidRPr="00924272">
              <w:rPr>
                <w:sz w:val="18"/>
                <w:szCs w:val="18"/>
                <w:lang w:val="da-DK"/>
              </w:rPr>
              <w:t xml:space="preserve">Værket skal redegøre for hvilken type af alternativ dokumentation, der er anvendt til at klassificere ikke-certificeret materiale som ’dokumenteret bæredygtigt’. </w:t>
            </w:r>
          </w:p>
          <w:p w14:paraId="4E3FBC0A" w14:textId="77777777" w:rsidR="00AA7993" w:rsidRPr="00924272" w:rsidRDefault="00AA7993" w:rsidP="00FA7B05">
            <w:pPr>
              <w:spacing w:beforeLines="20" w:before="48" w:afterLines="20" w:after="48"/>
              <w:jc w:val="left"/>
              <w:rPr>
                <w:sz w:val="18"/>
                <w:szCs w:val="18"/>
                <w:lang w:val="da-DK"/>
              </w:rPr>
            </w:pPr>
          </w:p>
          <w:p w14:paraId="7E1DAFA9" w14:textId="77777777" w:rsidR="00FA7B05" w:rsidRPr="00924272" w:rsidRDefault="00FA7B05" w:rsidP="00FA7B05">
            <w:pPr>
              <w:spacing w:beforeLines="20" w:before="48" w:afterLines="20" w:after="48"/>
              <w:jc w:val="left"/>
              <w:rPr>
                <w:sz w:val="18"/>
                <w:szCs w:val="18"/>
                <w:lang w:val="da-DK"/>
              </w:rPr>
            </w:pPr>
            <w:r w:rsidRPr="00924272">
              <w:rPr>
                <w:sz w:val="18"/>
                <w:szCs w:val="18"/>
                <w:lang w:val="da-DK"/>
              </w:rPr>
              <w:t>Værket skal kunne godtgøre at den valgte alternative dokumentation er tilstrækkelig til at sikre opfyldelse af Branc</w:t>
            </w:r>
            <w:r w:rsidR="0067328C">
              <w:rPr>
                <w:sz w:val="18"/>
                <w:szCs w:val="18"/>
                <w:lang w:val="da-DK"/>
              </w:rPr>
              <w:t>h</w:t>
            </w:r>
            <w:r w:rsidRPr="00924272">
              <w:rPr>
                <w:sz w:val="18"/>
                <w:szCs w:val="18"/>
                <w:lang w:val="da-DK"/>
              </w:rPr>
              <w:t>eaftalens bæredygtighedskrav for alle leverandører, hvor der benyttes alternativ dokumentation</w:t>
            </w:r>
            <w:r w:rsidR="00AA7993" w:rsidRPr="00924272">
              <w:rPr>
                <w:sz w:val="18"/>
                <w:szCs w:val="18"/>
                <w:lang w:val="da-DK"/>
              </w:rPr>
              <w:t>, herunder skal værket:</w:t>
            </w:r>
          </w:p>
          <w:p w14:paraId="53E8D30A" w14:textId="77777777" w:rsidR="00EF0CE2" w:rsidRPr="00924272" w:rsidRDefault="00AA7993" w:rsidP="00DC1748">
            <w:pPr>
              <w:pStyle w:val="ListParagraph"/>
              <w:numPr>
                <w:ilvl w:val="0"/>
                <w:numId w:val="25"/>
              </w:numPr>
              <w:spacing w:beforeLines="20" w:before="48" w:afterLines="20" w:after="48"/>
              <w:jc w:val="left"/>
              <w:rPr>
                <w:sz w:val="18"/>
                <w:szCs w:val="18"/>
                <w:lang w:val="da-DK"/>
              </w:rPr>
            </w:pPr>
            <w:r w:rsidRPr="00924272">
              <w:rPr>
                <w:sz w:val="18"/>
                <w:szCs w:val="18"/>
                <w:lang w:val="da-DK"/>
              </w:rPr>
              <w:t>Dokumentere hvilke krav/kriterier værket benytter til at evaluere alternativ dokumentation</w:t>
            </w:r>
            <w:r w:rsidR="002F3D81">
              <w:rPr>
                <w:sz w:val="18"/>
                <w:szCs w:val="18"/>
                <w:lang w:val="da-DK"/>
              </w:rPr>
              <w:t>.</w:t>
            </w:r>
          </w:p>
          <w:p w14:paraId="25F50F29" w14:textId="77777777" w:rsidR="00EF0CE2" w:rsidRPr="00924272" w:rsidRDefault="00EF0CE2" w:rsidP="00DC1748">
            <w:pPr>
              <w:pStyle w:val="ListParagraph"/>
              <w:numPr>
                <w:ilvl w:val="0"/>
                <w:numId w:val="25"/>
              </w:numPr>
              <w:spacing w:beforeLines="20" w:before="48" w:afterLines="20" w:after="48"/>
              <w:jc w:val="left"/>
              <w:rPr>
                <w:sz w:val="18"/>
                <w:szCs w:val="18"/>
                <w:lang w:val="da-DK"/>
              </w:rPr>
            </w:pPr>
            <w:r w:rsidRPr="00924272">
              <w:rPr>
                <w:sz w:val="18"/>
                <w:szCs w:val="18"/>
                <w:lang w:val="da-DK"/>
              </w:rPr>
              <w:t>Dokumentere at evaluering mod disse kriterier er gennemført effektivt og systematisk for alle relevante leverandører/leverandørkæder</w:t>
            </w:r>
            <w:r w:rsidR="002F3D81">
              <w:rPr>
                <w:sz w:val="18"/>
                <w:szCs w:val="18"/>
                <w:lang w:val="da-DK"/>
              </w:rPr>
              <w:t>.</w:t>
            </w:r>
          </w:p>
          <w:p w14:paraId="45535A48" w14:textId="77777777" w:rsidR="00EF0CE2" w:rsidRPr="00924272" w:rsidRDefault="00EF0CE2" w:rsidP="00DC1748">
            <w:pPr>
              <w:pStyle w:val="ListParagraph"/>
              <w:numPr>
                <w:ilvl w:val="0"/>
                <w:numId w:val="25"/>
              </w:numPr>
              <w:spacing w:beforeLines="20" w:before="48" w:afterLines="20" w:after="48"/>
              <w:jc w:val="left"/>
              <w:rPr>
                <w:sz w:val="18"/>
                <w:szCs w:val="18"/>
                <w:lang w:val="da-DK"/>
              </w:rPr>
            </w:pPr>
            <w:r w:rsidRPr="00924272">
              <w:rPr>
                <w:sz w:val="18"/>
                <w:szCs w:val="18"/>
                <w:lang w:val="da-DK"/>
              </w:rPr>
              <w:t>D</w:t>
            </w:r>
            <w:r w:rsidR="002F3D81">
              <w:rPr>
                <w:sz w:val="18"/>
                <w:szCs w:val="18"/>
                <w:lang w:val="da-DK"/>
              </w:rPr>
              <w:t>okumentere</w:t>
            </w:r>
            <w:r w:rsidR="00AA7993" w:rsidRPr="00924272">
              <w:rPr>
                <w:sz w:val="18"/>
                <w:szCs w:val="18"/>
                <w:lang w:val="da-DK"/>
              </w:rPr>
              <w:t xml:space="preserve"> at der er gennemført felt-evaluering i relevant omfang </w:t>
            </w:r>
            <w:r w:rsidRPr="00924272">
              <w:rPr>
                <w:sz w:val="18"/>
                <w:szCs w:val="18"/>
                <w:lang w:val="da-DK"/>
              </w:rPr>
              <w:t xml:space="preserve">af </w:t>
            </w:r>
            <w:r w:rsidR="00AA7993" w:rsidRPr="00924272">
              <w:rPr>
                <w:sz w:val="18"/>
                <w:szCs w:val="18"/>
                <w:lang w:val="da-DK"/>
              </w:rPr>
              <w:t xml:space="preserve">leverandører, som bekræfter opfyldelse af kravene. </w:t>
            </w:r>
          </w:p>
          <w:p w14:paraId="29BB5373" w14:textId="77777777" w:rsidR="00FA7B05" w:rsidRPr="00924272" w:rsidRDefault="00EF0CE2" w:rsidP="00DC1748">
            <w:pPr>
              <w:pStyle w:val="ListParagraph"/>
              <w:numPr>
                <w:ilvl w:val="0"/>
                <w:numId w:val="25"/>
              </w:numPr>
              <w:spacing w:beforeLines="20" w:before="48" w:afterLines="20" w:after="48"/>
              <w:jc w:val="left"/>
              <w:rPr>
                <w:sz w:val="18"/>
                <w:szCs w:val="18"/>
                <w:lang w:val="da-DK"/>
              </w:rPr>
            </w:pPr>
            <w:r w:rsidRPr="00924272">
              <w:rPr>
                <w:sz w:val="18"/>
                <w:szCs w:val="18"/>
                <w:lang w:val="da-DK"/>
              </w:rPr>
              <w:t>D</w:t>
            </w:r>
            <w:r w:rsidR="003B7A63">
              <w:rPr>
                <w:sz w:val="18"/>
                <w:szCs w:val="18"/>
                <w:lang w:val="da-DK"/>
              </w:rPr>
              <w:t>okumentere</w:t>
            </w:r>
            <w:r w:rsidR="00AA7993" w:rsidRPr="00924272">
              <w:rPr>
                <w:sz w:val="18"/>
                <w:szCs w:val="18"/>
                <w:lang w:val="da-DK"/>
              </w:rPr>
              <w:t xml:space="preserve"> hvordan og på hvilket grundlag der er konstateret opfyldelse af kravene</w:t>
            </w:r>
            <w:r w:rsidR="002F3D81">
              <w:rPr>
                <w:sz w:val="18"/>
                <w:szCs w:val="18"/>
                <w:lang w:val="da-DK"/>
              </w:rPr>
              <w:t>.</w:t>
            </w:r>
          </w:p>
          <w:p w14:paraId="127D2DB5" w14:textId="77777777" w:rsidR="00FA7B05" w:rsidRPr="00924272" w:rsidRDefault="00FA7B05" w:rsidP="00FA7B05">
            <w:pPr>
              <w:spacing w:beforeLines="20" w:before="48" w:afterLines="20" w:after="48"/>
              <w:jc w:val="left"/>
              <w:rPr>
                <w:sz w:val="18"/>
                <w:szCs w:val="18"/>
                <w:lang w:val="da-DK"/>
              </w:rPr>
            </w:pPr>
          </w:p>
          <w:p w14:paraId="674F44CE" w14:textId="77777777" w:rsidR="00FA7B05" w:rsidRPr="00924272" w:rsidRDefault="00FA7B05" w:rsidP="00FA7B05">
            <w:pPr>
              <w:spacing w:beforeLines="20" w:before="48" w:afterLines="20" w:after="48"/>
              <w:jc w:val="left"/>
              <w:rPr>
                <w:sz w:val="18"/>
                <w:szCs w:val="18"/>
                <w:lang w:val="da-DK"/>
              </w:rPr>
            </w:pPr>
            <w:r w:rsidRPr="00924272">
              <w:rPr>
                <w:sz w:val="18"/>
                <w:szCs w:val="18"/>
                <w:lang w:val="da-DK"/>
              </w:rPr>
              <w:t>NEPCon vil vurdere den alternative dokumentation mod</w:t>
            </w:r>
            <w:r w:rsidR="00F9052D">
              <w:rPr>
                <w:sz w:val="18"/>
                <w:szCs w:val="18"/>
                <w:lang w:val="da-DK"/>
              </w:rPr>
              <w:t xml:space="preserve"> NEPCon</w:t>
            </w:r>
            <w:r w:rsidR="00EF0CE2" w:rsidRPr="00924272">
              <w:rPr>
                <w:sz w:val="18"/>
                <w:szCs w:val="18"/>
                <w:lang w:val="da-DK"/>
              </w:rPr>
              <w:t xml:space="preserve">s </w:t>
            </w:r>
            <w:r w:rsidR="00EF0CE2" w:rsidRPr="00924272">
              <w:rPr>
                <w:i/>
                <w:sz w:val="18"/>
                <w:szCs w:val="18"/>
                <w:lang w:val="da-DK"/>
              </w:rPr>
              <w:t xml:space="preserve">Kravspecifikation for alternativ dokumentation </w:t>
            </w:r>
            <w:r w:rsidR="005139E4" w:rsidRPr="00924272">
              <w:rPr>
                <w:i/>
                <w:sz w:val="18"/>
                <w:szCs w:val="18"/>
                <w:lang w:val="da-DK"/>
              </w:rPr>
              <w:t>for bæredygtig biomasse i henhold til Brancheaftale om sikring af bæredygtig biomasse</w:t>
            </w:r>
            <w:r w:rsidR="000D7E8E">
              <w:rPr>
                <w:i/>
                <w:sz w:val="18"/>
                <w:szCs w:val="18"/>
                <w:lang w:val="da-DK"/>
              </w:rPr>
              <w:t>.</w:t>
            </w:r>
          </w:p>
        </w:tc>
      </w:tr>
      <w:tr w:rsidR="00534BBB" w:rsidRPr="00924272" w14:paraId="7DB718E5" w14:textId="77777777" w:rsidTr="00DC1748">
        <w:trPr>
          <w:jc w:val="center"/>
        </w:trPr>
        <w:tc>
          <w:tcPr>
            <w:tcW w:w="0" w:type="auto"/>
          </w:tcPr>
          <w:p w14:paraId="57E28256"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Supply Base</w:t>
            </w:r>
          </w:p>
        </w:tc>
        <w:tc>
          <w:tcPr>
            <w:tcW w:w="0" w:type="auto"/>
          </w:tcPr>
          <w:p w14:paraId="27AEF343"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Værket skal opretholde registrering over biomassen</w:t>
            </w:r>
            <w:r w:rsidR="00665DFC" w:rsidRPr="00924272">
              <w:rPr>
                <w:sz w:val="18"/>
                <w:szCs w:val="18"/>
                <w:lang w:val="da-DK"/>
              </w:rPr>
              <w:t>s</w:t>
            </w:r>
            <w:r w:rsidRPr="00924272">
              <w:rPr>
                <w:sz w:val="18"/>
                <w:szCs w:val="18"/>
                <w:lang w:val="da-DK"/>
              </w:rPr>
              <w:t xml:space="preserve"> oprindelse (land og region) og træarter som indgår i biomassen</w:t>
            </w:r>
            <w:r w:rsidR="000D7E8E">
              <w:rPr>
                <w:sz w:val="18"/>
                <w:szCs w:val="18"/>
                <w:lang w:val="da-DK"/>
              </w:rPr>
              <w:t>.</w:t>
            </w:r>
          </w:p>
        </w:tc>
      </w:tr>
      <w:tr w:rsidR="00534BBB" w:rsidRPr="00924272" w14:paraId="3E4FFBDE" w14:textId="77777777" w:rsidTr="00DC1748">
        <w:trPr>
          <w:jc w:val="center"/>
        </w:trPr>
        <w:tc>
          <w:tcPr>
            <w:tcW w:w="0" w:type="auto"/>
          </w:tcPr>
          <w:p w14:paraId="7442F4EF"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Risikovurdering</w:t>
            </w:r>
          </w:p>
        </w:tc>
        <w:tc>
          <w:tcPr>
            <w:tcW w:w="0" w:type="auto"/>
          </w:tcPr>
          <w:p w14:paraId="47BB7CD2" w14:textId="77777777" w:rsidR="00534BBB" w:rsidRPr="00924272" w:rsidRDefault="00534BBB" w:rsidP="000D7E8E">
            <w:pPr>
              <w:spacing w:beforeLines="20" w:before="48"/>
              <w:jc w:val="left"/>
              <w:rPr>
                <w:sz w:val="18"/>
                <w:szCs w:val="18"/>
                <w:lang w:val="da-DK"/>
              </w:rPr>
            </w:pPr>
            <w:r w:rsidRPr="00924272">
              <w:rPr>
                <w:sz w:val="18"/>
                <w:szCs w:val="18"/>
                <w:lang w:val="da-DK"/>
              </w:rPr>
              <w:t xml:space="preserve">Hvis værket modtager biomasse omfattet af alternativ dokumentation skal </w:t>
            </w:r>
            <w:r w:rsidR="00112550" w:rsidRPr="00924272">
              <w:rPr>
                <w:sz w:val="18"/>
                <w:szCs w:val="18"/>
                <w:lang w:val="da-DK"/>
              </w:rPr>
              <w:t>der foreligge risikovurdering der omfatter oprindelsesland/område</w:t>
            </w:r>
            <w:r w:rsidR="000D7E8E">
              <w:rPr>
                <w:sz w:val="18"/>
                <w:szCs w:val="18"/>
                <w:lang w:val="da-DK"/>
              </w:rPr>
              <w:t>.</w:t>
            </w:r>
          </w:p>
          <w:p w14:paraId="7EB051D6" w14:textId="77777777" w:rsidR="00534BBB" w:rsidRPr="00924272" w:rsidRDefault="00112550" w:rsidP="000D7E8E">
            <w:pPr>
              <w:spacing w:beforeLines="20" w:before="48"/>
              <w:jc w:val="left"/>
              <w:rPr>
                <w:sz w:val="18"/>
                <w:szCs w:val="18"/>
                <w:lang w:val="da-DK"/>
              </w:rPr>
            </w:pPr>
            <w:r w:rsidRPr="00924272">
              <w:rPr>
                <w:sz w:val="18"/>
                <w:szCs w:val="18"/>
                <w:lang w:val="da-DK"/>
              </w:rPr>
              <w:t>For Danmark anvendes aktuel</w:t>
            </w:r>
            <w:r w:rsidR="000D7E8E">
              <w:rPr>
                <w:sz w:val="18"/>
                <w:szCs w:val="18"/>
                <w:lang w:val="da-DK"/>
              </w:rPr>
              <w:t>t</w:t>
            </w:r>
            <w:r w:rsidRPr="00924272">
              <w:rPr>
                <w:sz w:val="18"/>
                <w:szCs w:val="18"/>
                <w:lang w:val="da-DK"/>
              </w:rPr>
              <w:t xml:space="preserve"> udkast </w:t>
            </w:r>
            <w:r w:rsidR="00534BBB" w:rsidRPr="00924272">
              <w:rPr>
                <w:sz w:val="18"/>
                <w:szCs w:val="18"/>
                <w:lang w:val="da-DK"/>
              </w:rPr>
              <w:t xml:space="preserve">til SBP National Risikovurdering </w:t>
            </w:r>
            <w:r w:rsidR="000D7E8E">
              <w:rPr>
                <w:sz w:val="18"/>
                <w:szCs w:val="18"/>
                <w:lang w:val="da-DK"/>
              </w:rPr>
              <w:t>(t</w:t>
            </w:r>
            <w:r w:rsidR="00534BBB" w:rsidRPr="00924272">
              <w:rPr>
                <w:sz w:val="18"/>
                <w:szCs w:val="18"/>
                <w:lang w:val="da-DK"/>
              </w:rPr>
              <w:t>ilgængelig via NEPCons hjemmeside)</w:t>
            </w:r>
            <w:r w:rsidR="000D7E8E">
              <w:rPr>
                <w:sz w:val="18"/>
                <w:szCs w:val="18"/>
                <w:lang w:val="da-DK"/>
              </w:rPr>
              <w:t>.</w:t>
            </w:r>
          </w:p>
          <w:p w14:paraId="4D407EDE" w14:textId="77777777" w:rsidR="00112550" w:rsidRPr="00924272" w:rsidRDefault="00112550" w:rsidP="000D7E8E">
            <w:pPr>
              <w:spacing w:beforeLines="20" w:before="48"/>
              <w:jc w:val="left"/>
              <w:rPr>
                <w:sz w:val="18"/>
                <w:szCs w:val="18"/>
                <w:lang w:val="da-DK"/>
              </w:rPr>
            </w:pPr>
            <w:r w:rsidRPr="00924272">
              <w:rPr>
                <w:sz w:val="18"/>
                <w:szCs w:val="18"/>
                <w:lang w:val="da-DK"/>
              </w:rPr>
              <w:t xml:space="preserve">For de Baltiske lande anvendes de </w:t>
            </w:r>
            <w:r w:rsidR="000D7E8E" w:rsidRPr="00924272">
              <w:rPr>
                <w:sz w:val="18"/>
                <w:szCs w:val="18"/>
                <w:lang w:val="da-DK"/>
              </w:rPr>
              <w:t>aktuelle</w:t>
            </w:r>
            <w:r w:rsidRPr="00924272">
              <w:rPr>
                <w:sz w:val="18"/>
                <w:szCs w:val="18"/>
                <w:lang w:val="da-DK"/>
              </w:rPr>
              <w:t xml:space="preserve"> SBP Nationale Risikovurderinger (tilgængelige på www.sustainablebiomasspartnership.org)</w:t>
            </w:r>
            <w:r w:rsidR="000D7E8E">
              <w:rPr>
                <w:sz w:val="18"/>
                <w:szCs w:val="18"/>
                <w:lang w:val="da-DK"/>
              </w:rPr>
              <w:t>.</w:t>
            </w:r>
          </w:p>
        </w:tc>
      </w:tr>
      <w:tr w:rsidR="00534BBB" w:rsidRPr="00924272" w14:paraId="3FD75AF6" w14:textId="77777777" w:rsidTr="00DC1748">
        <w:trPr>
          <w:jc w:val="center"/>
        </w:trPr>
        <w:tc>
          <w:tcPr>
            <w:tcW w:w="0" w:type="auto"/>
          </w:tcPr>
          <w:p w14:paraId="1D7E38BC"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Volumenoversigt</w:t>
            </w:r>
          </w:p>
        </w:tc>
        <w:tc>
          <w:tcPr>
            <w:tcW w:w="0" w:type="auto"/>
          </w:tcPr>
          <w:p w14:paraId="0E5349E9" w14:textId="77777777" w:rsidR="00AC1627" w:rsidRPr="00924272" w:rsidRDefault="00AC1627" w:rsidP="00BE5AEA">
            <w:pPr>
              <w:spacing w:beforeLines="20" w:before="48" w:afterLines="20" w:after="48"/>
              <w:jc w:val="left"/>
              <w:rPr>
                <w:sz w:val="18"/>
                <w:szCs w:val="18"/>
                <w:lang w:val="da-DK"/>
              </w:rPr>
            </w:pPr>
            <w:r w:rsidRPr="00924272">
              <w:rPr>
                <w:sz w:val="18"/>
                <w:szCs w:val="18"/>
                <w:lang w:val="da-DK"/>
              </w:rPr>
              <w:t xml:space="preserve">Volumenoversigt skal oplyse tons biomasse </w:t>
            </w:r>
            <w:r w:rsidRPr="00924272">
              <w:rPr>
                <w:sz w:val="18"/>
                <w:szCs w:val="18"/>
                <w:u w:val="single"/>
                <w:lang w:val="da-DK"/>
              </w:rPr>
              <w:t>modtaget i rapporteringsperioden</w:t>
            </w:r>
            <w:r w:rsidRPr="00924272">
              <w:rPr>
                <w:sz w:val="18"/>
                <w:szCs w:val="18"/>
                <w:lang w:val="da-DK"/>
              </w:rPr>
              <w:t xml:space="preserve"> fordelt til </w:t>
            </w:r>
            <w:r w:rsidR="000E66B7" w:rsidRPr="00924272">
              <w:rPr>
                <w:sz w:val="18"/>
                <w:szCs w:val="18"/>
                <w:lang w:val="da-DK"/>
              </w:rPr>
              <w:t>henholdsvis</w:t>
            </w:r>
            <w:r w:rsidRPr="00924272">
              <w:rPr>
                <w:sz w:val="18"/>
                <w:szCs w:val="18"/>
                <w:lang w:val="da-DK"/>
              </w:rPr>
              <w:t xml:space="preserve"> træflis og træpiller.</w:t>
            </w:r>
          </w:p>
          <w:p w14:paraId="2C47194E" w14:textId="77777777" w:rsidR="00AC1627" w:rsidRPr="00924272" w:rsidRDefault="00AC1627" w:rsidP="00BE5AEA">
            <w:pPr>
              <w:spacing w:beforeLines="20" w:before="48" w:afterLines="20" w:after="48"/>
              <w:jc w:val="left"/>
              <w:rPr>
                <w:sz w:val="18"/>
                <w:szCs w:val="18"/>
                <w:lang w:val="da-DK"/>
              </w:rPr>
            </w:pPr>
            <w:r w:rsidRPr="00924272">
              <w:rPr>
                <w:sz w:val="18"/>
                <w:szCs w:val="18"/>
                <w:lang w:val="da-DK"/>
              </w:rPr>
              <w:t>Volumenoversigten skal oplyse:</w:t>
            </w:r>
          </w:p>
          <w:p w14:paraId="3EA29EE0" w14:textId="77777777" w:rsidR="00AC1627" w:rsidRPr="00924272" w:rsidRDefault="00AC1627" w:rsidP="00BE5AEA">
            <w:pPr>
              <w:spacing w:beforeLines="20" w:before="48" w:afterLines="20" w:after="48"/>
              <w:jc w:val="left"/>
              <w:rPr>
                <w:sz w:val="18"/>
                <w:szCs w:val="18"/>
                <w:lang w:val="da-DK"/>
              </w:rPr>
            </w:pPr>
          </w:p>
          <w:p w14:paraId="7FB5D389" w14:textId="77777777" w:rsidR="00534BBB" w:rsidRPr="00924272" w:rsidRDefault="00AC1627" w:rsidP="00BE5AEA">
            <w:pPr>
              <w:spacing w:beforeLines="20" w:before="48" w:afterLines="20" w:after="48"/>
              <w:jc w:val="left"/>
              <w:rPr>
                <w:sz w:val="18"/>
                <w:szCs w:val="18"/>
                <w:lang w:val="da-DK"/>
              </w:rPr>
            </w:pPr>
            <w:r w:rsidRPr="00924272">
              <w:rPr>
                <w:sz w:val="18"/>
                <w:szCs w:val="18"/>
                <w:lang w:val="da-DK"/>
              </w:rPr>
              <w:t>1</w:t>
            </w:r>
            <w:r w:rsidR="00534BBB" w:rsidRPr="00924272">
              <w:rPr>
                <w:sz w:val="18"/>
                <w:szCs w:val="18"/>
                <w:lang w:val="da-DK"/>
              </w:rPr>
              <w:t>. Tons biomasse leveret per leverandør</w:t>
            </w:r>
          </w:p>
          <w:p w14:paraId="7D8118A4" w14:textId="77777777" w:rsidR="00534BBB" w:rsidRPr="00924272" w:rsidRDefault="00AC1627" w:rsidP="00BE5AEA">
            <w:pPr>
              <w:spacing w:beforeLines="20" w:before="48" w:afterLines="20" w:after="48"/>
              <w:jc w:val="left"/>
              <w:rPr>
                <w:sz w:val="18"/>
                <w:szCs w:val="18"/>
                <w:lang w:val="da-DK"/>
              </w:rPr>
            </w:pPr>
            <w:r w:rsidRPr="00924272">
              <w:rPr>
                <w:sz w:val="18"/>
                <w:szCs w:val="18"/>
                <w:lang w:val="da-DK"/>
              </w:rPr>
              <w:t>2</w:t>
            </w:r>
            <w:r w:rsidR="00534BBB" w:rsidRPr="00924272">
              <w:rPr>
                <w:sz w:val="18"/>
                <w:szCs w:val="18"/>
                <w:lang w:val="da-DK"/>
              </w:rPr>
              <w:t>. Tons biomasse fordelt til følgende kategorier:</w:t>
            </w:r>
          </w:p>
          <w:p w14:paraId="5C9B3EBE" w14:textId="77777777" w:rsidR="00534BBB" w:rsidRPr="000E66B7" w:rsidRDefault="00534BBB" w:rsidP="000E66B7">
            <w:pPr>
              <w:pStyle w:val="ListParagraph"/>
              <w:numPr>
                <w:ilvl w:val="0"/>
                <w:numId w:val="29"/>
              </w:numPr>
              <w:spacing w:beforeLines="20" w:before="48" w:afterLines="20" w:after="48"/>
              <w:jc w:val="left"/>
              <w:rPr>
                <w:sz w:val="18"/>
                <w:szCs w:val="18"/>
                <w:lang w:val="da-DK"/>
              </w:rPr>
            </w:pPr>
            <w:r w:rsidRPr="000E66B7">
              <w:rPr>
                <w:sz w:val="18"/>
                <w:szCs w:val="18"/>
                <w:lang w:val="da-DK"/>
              </w:rPr>
              <w:t>Skov og ikke-skov</w:t>
            </w:r>
          </w:p>
          <w:p w14:paraId="4AC2DFE8" w14:textId="77777777" w:rsidR="00534BBB" w:rsidRPr="000E66B7" w:rsidRDefault="00534BBB" w:rsidP="000E66B7">
            <w:pPr>
              <w:pStyle w:val="ListParagraph"/>
              <w:numPr>
                <w:ilvl w:val="0"/>
                <w:numId w:val="29"/>
              </w:numPr>
              <w:spacing w:beforeLines="20" w:before="48" w:afterLines="20" w:after="48"/>
              <w:jc w:val="left"/>
              <w:rPr>
                <w:sz w:val="18"/>
                <w:szCs w:val="18"/>
                <w:lang w:val="da-DK"/>
              </w:rPr>
            </w:pPr>
            <w:r w:rsidRPr="000E66B7">
              <w:rPr>
                <w:sz w:val="18"/>
                <w:szCs w:val="18"/>
                <w:lang w:val="da-DK"/>
              </w:rPr>
              <w:t>Certificeringsstatus: FSC, PEFC</w:t>
            </w:r>
            <w:r w:rsidR="00AC1627" w:rsidRPr="000E66B7">
              <w:rPr>
                <w:sz w:val="18"/>
                <w:szCs w:val="18"/>
                <w:lang w:val="da-DK"/>
              </w:rPr>
              <w:t xml:space="preserve"> og/eller</w:t>
            </w:r>
            <w:r w:rsidRPr="000E66B7">
              <w:rPr>
                <w:sz w:val="18"/>
                <w:szCs w:val="18"/>
                <w:lang w:val="da-DK"/>
              </w:rPr>
              <w:t xml:space="preserve"> SBP</w:t>
            </w:r>
          </w:p>
          <w:p w14:paraId="31149BCD" w14:textId="77777777" w:rsidR="00534BBB" w:rsidRPr="000E66B7" w:rsidRDefault="00AC1627" w:rsidP="000E66B7">
            <w:pPr>
              <w:pStyle w:val="ListParagraph"/>
              <w:numPr>
                <w:ilvl w:val="0"/>
                <w:numId w:val="29"/>
              </w:numPr>
              <w:spacing w:beforeLines="20" w:before="48" w:afterLines="20" w:after="48"/>
              <w:jc w:val="left"/>
              <w:rPr>
                <w:sz w:val="18"/>
                <w:szCs w:val="18"/>
                <w:lang w:val="da-DK"/>
              </w:rPr>
            </w:pPr>
            <w:r w:rsidRPr="000E66B7">
              <w:rPr>
                <w:sz w:val="18"/>
                <w:szCs w:val="18"/>
                <w:lang w:val="da-DK"/>
              </w:rPr>
              <w:t xml:space="preserve">Omfattet af </w:t>
            </w:r>
            <w:r w:rsidR="00534BBB" w:rsidRPr="000E66B7">
              <w:rPr>
                <w:sz w:val="18"/>
                <w:szCs w:val="18"/>
                <w:lang w:val="da-DK"/>
              </w:rPr>
              <w:t>alternativ dokumentation</w:t>
            </w:r>
          </w:p>
          <w:p w14:paraId="7EA9DD1D" w14:textId="77777777" w:rsidR="00534BBB" w:rsidRPr="000E66B7" w:rsidRDefault="00534BBB" w:rsidP="000E66B7">
            <w:pPr>
              <w:pStyle w:val="ListParagraph"/>
              <w:numPr>
                <w:ilvl w:val="0"/>
                <w:numId w:val="29"/>
              </w:numPr>
              <w:spacing w:beforeLines="20" w:before="48" w:afterLines="20" w:after="48"/>
              <w:jc w:val="left"/>
              <w:rPr>
                <w:sz w:val="18"/>
                <w:szCs w:val="18"/>
                <w:lang w:val="da-DK"/>
              </w:rPr>
            </w:pPr>
            <w:r w:rsidRPr="000E66B7">
              <w:rPr>
                <w:sz w:val="18"/>
                <w:szCs w:val="18"/>
                <w:lang w:val="da-DK"/>
              </w:rPr>
              <w:t xml:space="preserve">Omfattet af værkets eget evalueringsprogram for alternativ dokumentation </w:t>
            </w:r>
          </w:p>
          <w:p w14:paraId="559492FA" w14:textId="77777777" w:rsidR="00534BBB" w:rsidRPr="000E66B7" w:rsidRDefault="00534BBB" w:rsidP="000E66B7">
            <w:pPr>
              <w:pStyle w:val="ListParagraph"/>
              <w:numPr>
                <w:ilvl w:val="0"/>
                <w:numId w:val="29"/>
              </w:numPr>
              <w:spacing w:beforeLines="20" w:before="48" w:afterLines="20" w:after="48"/>
              <w:jc w:val="left"/>
              <w:rPr>
                <w:sz w:val="18"/>
                <w:szCs w:val="18"/>
                <w:lang w:val="da-DK"/>
              </w:rPr>
            </w:pPr>
            <w:r w:rsidRPr="000E66B7">
              <w:rPr>
                <w:sz w:val="18"/>
                <w:szCs w:val="18"/>
                <w:lang w:val="da-DK"/>
              </w:rPr>
              <w:t xml:space="preserve">Ikke omfattet af dokumentation </w:t>
            </w:r>
          </w:p>
        </w:tc>
      </w:tr>
      <w:tr w:rsidR="00F86852" w:rsidRPr="00924272" w14:paraId="00C2AF27" w14:textId="77777777" w:rsidTr="00DC1748">
        <w:trPr>
          <w:jc w:val="center"/>
        </w:trPr>
        <w:tc>
          <w:tcPr>
            <w:tcW w:w="0" w:type="auto"/>
          </w:tcPr>
          <w:p w14:paraId="43C9568D" w14:textId="77777777" w:rsidR="00F86852" w:rsidRPr="00924272" w:rsidRDefault="00F86852" w:rsidP="00BE5AEA">
            <w:pPr>
              <w:spacing w:beforeLines="20" w:before="48" w:afterLines="20" w:after="48"/>
              <w:jc w:val="left"/>
              <w:rPr>
                <w:sz w:val="18"/>
                <w:szCs w:val="18"/>
                <w:lang w:val="da-DK"/>
              </w:rPr>
            </w:pPr>
            <w:r w:rsidRPr="00924272">
              <w:rPr>
                <w:sz w:val="18"/>
                <w:szCs w:val="18"/>
                <w:lang w:val="da-DK"/>
              </w:rPr>
              <w:lastRenderedPageBreak/>
              <w:t>Procentberegning</w:t>
            </w:r>
          </w:p>
        </w:tc>
        <w:tc>
          <w:tcPr>
            <w:tcW w:w="0" w:type="auto"/>
          </w:tcPr>
          <w:p w14:paraId="1E0A2821" w14:textId="77777777" w:rsidR="00F86852" w:rsidRPr="00924272" w:rsidRDefault="00F86852" w:rsidP="00BE5AEA">
            <w:pPr>
              <w:spacing w:beforeLines="20" w:before="48" w:afterLines="20" w:after="48"/>
              <w:jc w:val="left"/>
              <w:rPr>
                <w:sz w:val="18"/>
                <w:szCs w:val="18"/>
                <w:lang w:val="da-DK"/>
              </w:rPr>
            </w:pPr>
            <w:r w:rsidRPr="00924272">
              <w:rPr>
                <w:sz w:val="18"/>
                <w:szCs w:val="18"/>
                <w:lang w:val="da-DK"/>
              </w:rPr>
              <w:t>Værket skal opretholde og fremlægge procentberegning</w:t>
            </w:r>
            <w:r w:rsidR="00FA7B05" w:rsidRPr="00924272">
              <w:rPr>
                <w:sz w:val="18"/>
                <w:szCs w:val="18"/>
                <w:lang w:val="da-DK"/>
              </w:rPr>
              <w:t>,</w:t>
            </w:r>
            <w:r w:rsidRPr="00924272">
              <w:rPr>
                <w:sz w:val="18"/>
                <w:szCs w:val="18"/>
                <w:lang w:val="da-DK"/>
              </w:rPr>
              <w:t xml:space="preserve"> der omfatter </w:t>
            </w:r>
            <w:r w:rsidRPr="00924272">
              <w:rPr>
                <w:sz w:val="18"/>
                <w:szCs w:val="18"/>
                <w:u w:val="single"/>
                <w:lang w:val="da-DK"/>
              </w:rPr>
              <w:t>skovflis</w:t>
            </w:r>
            <w:r w:rsidRPr="00924272">
              <w:rPr>
                <w:sz w:val="18"/>
                <w:szCs w:val="18"/>
                <w:lang w:val="da-DK"/>
              </w:rPr>
              <w:t xml:space="preserve"> </w:t>
            </w:r>
            <w:r w:rsidR="000616D2" w:rsidRPr="00924272">
              <w:rPr>
                <w:sz w:val="18"/>
                <w:szCs w:val="18"/>
                <w:lang w:val="da-DK"/>
              </w:rPr>
              <w:t>modtaget i rapporteringsperioden.</w:t>
            </w:r>
            <w:r w:rsidR="002E2313" w:rsidRPr="00924272">
              <w:rPr>
                <w:sz w:val="18"/>
                <w:szCs w:val="18"/>
                <w:lang w:val="da-DK"/>
              </w:rPr>
              <w:t xml:space="preserve"> SBP certificeret materiale kan oprinde fra såvel skov som ikke-skov områder, men anses som skovflis i forbindelse med procentberegningen.</w:t>
            </w:r>
          </w:p>
          <w:p w14:paraId="06B249B7" w14:textId="77777777" w:rsidR="000616D2" w:rsidRPr="00924272" w:rsidRDefault="00A81594" w:rsidP="000616D2">
            <w:pPr>
              <w:spacing w:beforeLines="20" w:before="48" w:afterLines="20" w:after="48"/>
              <w:jc w:val="left"/>
              <w:rPr>
                <w:sz w:val="18"/>
                <w:szCs w:val="18"/>
                <w:lang w:val="da-DK"/>
              </w:rPr>
            </w:pPr>
            <w:r>
              <w:rPr>
                <w:sz w:val="18"/>
                <w:szCs w:val="18"/>
                <w:lang w:val="da-DK"/>
              </w:rPr>
              <w:t>Procentb</w:t>
            </w:r>
            <w:r w:rsidR="000616D2" w:rsidRPr="00924272">
              <w:rPr>
                <w:sz w:val="18"/>
                <w:szCs w:val="18"/>
                <w:lang w:val="da-DK"/>
              </w:rPr>
              <w:t>eregningen skal dokumentere andelen af skovflis, der er modtaget med tilstrækkelig dokumentation (se ordforklaringen vedr. dokumentation og certificeret biomasse)</w:t>
            </w:r>
            <w:r w:rsidR="001530E9">
              <w:rPr>
                <w:sz w:val="18"/>
                <w:szCs w:val="18"/>
                <w:lang w:val="da-DK"/>
              </w:rPr>
              <w:t>.</w:t>
            </w:r>
          </w:p>
        </w:tc>
      </w:tr>
      <w:tr w:rsidR="00534BBB" w:rsidRPr="00924272" w14:paraId="08C3E581" w14:textId="77777777" w:rsidTr="00DC1748">
        <w:trPr>
          <w:jc w:val="center"/>
        </w:trPr>
        <w:tc>
          <w:tcPr>
            <w:tcW w:w="0" w:type="auto"/>
          </w:tcPr>
          <w:p w14:paraId="47C60B16"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Udledningsdata</w:t>
            </w:r>
          </w:p>
        </w:tc>
        <w:tc>
          <w:tcPr>
            <w:tcW w:w="0" w:type="auto"/>
          </w:tcPr>
          <w:p w14:paraId="13A4335F"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Værket skal have adgang til og registrere data</w:t>
            </w:r>
            <w:r w:rsidR="001530E9">
              <w:rPr>
                <w:sz w:val="18"/>
                <w:szCs w:val="18"/>
                <w:lang w:val="da-DK"/>
              </w:rPr>
              <w:t>,</w:t>
            </w:r>
            <w:r w:rsidRPr="00924272">
              <w:rPr>
                <w:sz w:val="18"/>
                <w:szCs w:val="18"/>
                <w:lang w:val="da-DK"/>
              </w:rPr>
              <w:t xml:space="preserve"> der er nødvendige for korrekt at beregne udledningsdata i Biograce, herunder skal værket for hver leverance registrere modtaget biomassen til følgende kategorier:</w:t>
            </w:r>
          </w:p>
          <w:p w14:paraId="1D53836E" w14:textId="77777777" w:rsidR="00534BBB" w:rsidRPr="00924272" w:rsidRDefault="00534BBB" w:rsidP="00BE5AEA">
            <w:pPr>
              <w:pStyle w:val="CommentText"/>
              <w:numPr>
                <w:ilvl w:val="0"/>
                <w:numId w:val="24"/>
              </w:numPr>
              <w:spacing w:before="0" w:after="0"/>
              <w:jc w:val="left"/>
              <w:rPr>
                <w:sz w:val="18"/>
                <w:szCs w:val="18"/>
                <w:lang w:val="da-DK"/>
              </w:rPr>
            </w:pPr>
            <w:r w:rsidRPr="00924272">
              <w:rPr>
                <w:sz w:val="18"/>
                <w:szCs w:val="18"/>
                <w:lang w:val="da-DK"/>
              </w:rPr>
              <w:t>Resttræ fra træbevoksninger (Forest residues)</w:t>
            </w:r>
          </w:p>
          <w:p w14:paraId="27E5C41E" w14:textId="77777777" w:rsidR="00534BBB" w:rsidRPr="00924272" w:rsidRDefault="00534BBB" w:rsidP="00BE5AEA">
            <w:pPr>
              <w:pStyle w:val="CommentText"/>
              <w:numPr>
                <w:ilvl w:val="0"/>
                <w:numId w:val="24"/>
              </w:numPr>
              <w:spacing w:before="0" w:after="0"/>
              <w:jc w:val="left"/>
              <w:rPr>
                <w:sz w:val="18"/>
                <w:szCs w:val="18"/>
                <w:lang w:val="da-DK"/>
              </w:rPr>
            </w:pPr>
            <w:r w:rsidRPr="00924272">
              <w:rPr>
                <w:sz w:val="18"/>
                <w:szCs w:val="18"/>
                <w:lang w:val="da-DK"/>
              </w:rPr>
              <w:t>Poppel i kort omdrift (Short rotation Poplar)</w:t>
            </w:r>
          </w:p>
          <w:p w14:paraId="34A16C5F" w14:textId="77777777" w:rsidR="00534BBB" w:rsidRPr="00924272" w:rsidRDefault="00534BBB" w:rsidP="00BE5AEA">
            <w:pPr>
              <w:pStyle w:val="CommentText"/>
              <w:numPr>
                <w:ilvl w:val="0"/>
                <w:numId w:val="24"/>
              </w:numPr>
              <w:spacing w:before="0" w:after="0"/>
              <w:jc w:val="left"/>
              <w:rPr>
                <w:sz w:val="18"/>
                <w:szCs w:val="18"/>
                <w:lang w:val="da-DK"/>
              </w:rPr>
            </w:pPr>
            <w:r w:rsidRPr="00924272">
              <w:rPr>
                <w:sz w:val="18"/>
                <w:szCs w:val="18"/>
                <w:lang w:val="da-DK"/>
              </w:rPr>
              <w:t>Tømmer (Stemwood)</w:t>
            </w:r>
          </w:p>
          <w:p w14:paraId="2FC73834" w14:textId="77777777" w:rsidR="00534BBB" w:rsidRPr="00924272" w:rsidRDefault="00534BBB" w:rsidP="002E2313">
            <w:pPr>
              <w:pStyle w:val="CommentText"/>
              <w:numPr>
                <w:ilvl w:val="0"/>
                <w:numId w:val="24"/>
              </w:numPr>
              <w:spacing w:before="0" w:after="0"/>
              <w:jc w:val="left"/>
              <w:rPr>
                <w:sz w:val="18"/>
                <w:szCs w:val="18"/>
                <w:lang w:val="da-DK"/>
              </w:rPr>
            </w:pPr>
            <w:r w:rsidRPr="00924272">
              <w:rPr>
                <w:sz w:val="18"/>
                <w:szCs w:val="18"/>
                <w:lang w:val="da-DK"/>
              </w:rPr>
              <w:t>Resttræ fra industriproduktion (Industry residues)</w:t>
            </w:r>
          </w:p>
        </w:tc>
      </w:tr>
      <w:tr w:rsidR="00534BBB" w:rsidRPr="00924272" w14:paraId="192013FB" w14:textId="77777777" w:rsidTr="00DC1748">
        <w:trPr>
          <w:jc w:val="center"/>
        </w:trPr>
        <w:tc>
          <w:tcPr>
            <w:tcW w:w="0" w:type="auto"/>
            <w:tcBorders>
              <w:top w:val="single" w:sz="4" w:space="0" w:color="91B11B"/>
              <w:left w:val="single" w:sz="4" w:space="0" w:color="91B11B"/>
              <w:bottom w:val="single" w:sz="4" w:space="0" w:color="91B11B"/>
              <w:right w:val="single" w:sz="4" w:space="0" w:color="91B11B"/>
            </w:tcBorders>
          </w:tcPr>
          <w:p w14:paraId="5E484BB2" w14:textId="77777777" w:rsidR="00534BBB" w:rsidRPr="00924272" w:rsidRDefault="00534BBB" w:rsidP="00BE5AEA">
            <w:pPr>
              <w:spacing w:beforeLines="20" w:before="48" w:afterLines="20" w:after="48"/>
              <w:jc w:val="left"/>
              <w:rPr>
                <w:sz w:val="18"/>
                <w:szCs w:val="18"/>
                <w:lang w:val="da-DK"/>
              </w:rPr>
            </w:pPr>
            <w:r w:rsidRPr="00924272">
              <w:rPr>
                <w:sz w:val="18"/>
                <w:szCs w:val="18"/>
                <w:lang w:val="da-DK"/>
              </w:rPr>
              <w:t>Due Diligence Ordning</w:t>
            </w:r>
          </w:p>
        </w:tc>
        <w:tc>
          <w:tcPr>
            <w:tcW w:w="0" w:type="auto"/>
            <w:tcBorders>
              <w:top w:val="single" w:sz="4" w:space="0" w:color="91B11B"/>
              <w:left w:val="single" w:sz="4" w:space="0" w:color="91B11B"/>
              <w:bottom w:val="single" w:sz="4" w:space="0" w:color="91B11B"/>
              <w:right w:val="single" w:sz="4" w:space="0" w:color="91B11B"/>
            </w:tcBorders>
          </w:tcPr>
          <w:p w14:paraId="168CD098" w14:textId="77777777" w:rsidR="00534BBB" w:rsidRPr="00924272" w:rsidRDefault="005139E4" w:rsidP="005139E4">
            <w:pPr>
              <w:jc w:val="left"/>
              <w:rPr>
                <w:sz w:val="18"/>
                <w:szCs w:val="18"/>
                <w:lang w:val="da-DK"/>
              </w:rPr>
            </w:pPr>
            <w:r w:rsidRPr="00924272">
              <w:rPr>
                <w:sz w:val="18"/>
                <w:szCs w:val="18"/>
                <w:lang w:val="da-DK"/>
              </w:rPr>
              <w:t>For værker</w:t>
            </w:r>
            <w:r w:rsidR="001530E9">
              <w:rPr>
                <w:sz w:val="18"/>
                <w:szCs w:val="18"/>
                <w:lang w:val="da-DK"/>
              </w:rPr>
              <w:t>,</w:t>
            </w:r>
            <w:r w:rsidRPr="00924272">
              <w:rPr>
                <w:sz w:val="18"/>
                <w:szCs w:val="18"/>
                <w:lang w:val="da-DK"/>
              </w:rPr>
              <w:t xml:space="preserve"> der modtager flis fra leverandører udenfor EU, og optræder som ’operators’ i henhold til EU’s Tømmerforordning, skal værket dokumentere sin </w:t>
            </w:r>
            <w:r w:rsidR="00534BBB" w:rsidRPr="00924272">
              <w:rPr>
                <w:sz w:val="18"/>
                <w:szCs w:val="18"/>
                <w:lang w:val="da-DK"/>
              </w:rPr>
              <w:t>Due Diligence Ordning,</w:t>
            </w:r>
            <w:r w:rsidRPr="00924272">
              <w:rPr>
                <w:sz w:val="18"/>
                <w:szCs w:val="18"/>
                <w:lang w:val="da-DK"/>
              </w:rPr>
              <w:t xml:space="preserve"> i forbindelse med tredjepartsevalueringen af rapporten, med henblik på at tredjepart kan verificere at Tømmerforordnings krav om Due Diligence Ordning er opfyldt.</w:t>
            </w:r>
          </w:p>
          <w:p w14:paraId="332B2465" w14:textId="77777777" w:rsidR="005139E4" w:rsidRPr="00924272" w:rsidRDefault="005139E4" w:rsidP="005139E4">
            <w:pPr>
              <w:jc w:val="left"/>
              <w:rPr>
                <w:sz w:val="18"/>
                <w:szCs w:val="18"/>
                <w:lang w:val="da-DK"/>
              </w:rPr>
            </w:pPr>
            <w:r w:rsidRPr="00924272">
              <w:rPr>
                <w:sz w:val="18"/>
                <w:szCs w:val="18"/>
                <w:lang w:val="da-DK"/>
              </w:rPr>
              <w:t>Evalueringen af Due Diligence ordningen skal gennemføres af en tredjepart, der er anerkendt som Monitoring Organisation i henhold til EU.</w:t>
            </w:r>
          </w:p>
        </w:tc>
      </w:tr>
    </w:tbl>
    <w:p w14:paraId="7EAB3D20" w14:textId="77777777" w:rsidR="00534BBB" w:rsidRPr="00924272" w:rsidRDefault="00534BBB" w:rsidP="00534BBB">
      <w:pPr>
        <w:tabs>
          <w:tab w:val="left" w:pos="6612"/>
        </w:tabs>
        <w:rPr>
          <w:sz w:val="18"/>
          <w:szCs w:val="18"/>
          <w:lang w:val="da-DK"/>
        </w:rPr>
      </w:pPr>
    </w:p>
    <w:p w14:paraId="0A54F6A1" w14:textId="77777777" w:rsidR="00534BBB" w:rsidRPr="00924272" w:rsidRDefault="00534BBB">
      <w:pPr>
        <w:spacing w:before="0" w:line="276" w:lineRule="auto"/>
        <w:jc w:val="left"/>
        <w:rPr>
          <w:rFonts w:eastAsiaTheme="majorEastAsia" w:cstheme="majorBidi"/>
          <w:b/>
          <w:bCs/>
          <w:color w:val="000000" w:themeColor="text1"/>
          <w:sz w:val="24"/>
          <w:szCs w:val="26"/>
          <w:lang w:val="da-DK"/>
        </w:rPr>
      </w:pPr>
      <w:r w:rsidRPr="00924272">
        <w:rPr>
          <w:lang w:val="da-DK"/>
        </w:rPr>
        <w:br w:type="page"/>
      </w:r>
    </w:p>
    <w:p w14:paraId="788637A8" w14:textId="77777777" w:rsidR="00E05A8D" w:rsidRPr="00924272" w:rsidRDefault="00534BBB" w:rsidP="00F44CD4">
      <w:pPr>
        <w:pStyle w:val="Heading1"/>
        <w:rPr>
          <w:lang w:val="da-DK"/>
        </w:rPr>
      </w:pPr>
      <w:bookmarkStart w:id="23" w:name="_Toc468790532"/>
      <w:r w:rsidRPr="00924272">
        <w:rPr>
          <w:lang w:val="da-DK"/>
        </w:rPr>
        <w:lastRenderedPageBreak/>
        <w:t xml:space="preserve">Bilag B: </w:t>
      </w:r>
      <w:r w:rsidR="00E05A8D" w:rsidRPr="00924272">
        <w:rPr>
          <w:lang w:val="da-DK"/>
        </w:rPr>
        <w:t>Ordforklaring</w:t>
      </w:r>
      <w:bookmarkEnd w:id="23"/>
      <w:r w:rsidR="00CF4B28" w:rsidRPr="00924272">
        <w:rPr>
          <w:lang w:val="da-DK"/>
        </w:rPr>
        <w:t xml:space="preserve"> </w:t>
      </w:r>
    </w:p>
    <w:p w14:paraId="50121893" w14:textId="77777777" w:rsidR="00FF50E3" w:rsidRPr="00924272" w:rsidRDefault="00FF50E3" w:rsidP="00FF50E3">
      <w:pPr>
        <w:rPr>
          <w:lang w:val="da-DK"/>
        </w:rPr>
      </w:pPr>
    </w:p>
    <w:p w14:paraId="614592A5" w14:textId="77777777" w:rsidR="00FF50E3" w:rsidRPr="00924272" w:rsidRDefault="00FF50E3" w:rsidP="00F0038D">
      <w:pPr>
        <w:autoSpaceDE w:val="0"/>
        <w:autoSpaceDN w:val="0"/>
        <w:adjustRightInd w:val="0"/>
        <w:snapToGrid w:val="0"/>
        <w:jc w:val="left"/>
        <w:rPr>
          <w:rFonts w:eastAsia="Times New Roman" w:cs="Arial"/>
          <w:color w:val="000000"/>
          <w:szCs w:val="20"/>
          <w:lang w:val="da-DK"/>
        </w:rPr>
      </w:pPr>
      <w:r w:rsidRPr="00924272">
        <w:rPr>
          <w:rFonts w:eastAsia="Times New Roman" w:cs="Arial"/>
          <w:b/>
          <w:color w:val="000000"/>
          <w:szCs w:val="20"/>
          <w:lang w:val="da-DK"/>
        </w:rPr>
        <w:t>Alternativ dokumentation for bæredygtig skovdrift</w:t>
      </w:r>
      <w:r w:rsidR="00DA4EC5" w:rsidRPr="00924272">
        <w:rPr>
          <w:rFonts w:eastAsia="Times New Roman" w:cs="Arial"/>
          <w:b/>
          <w:color w:val="000000"/>
          <w:szCs w:val="20"/>
          <w:lang w:val="da-DK"/>
        </w:rPr>
        <w:t>.</w:t>
      </w:r>
      <w:r w:rsidR="00F0038D">
        <w:rPr>
          <w:rFonts w:eastAsia="Times New Roman" w:cs="Arial"/>
          <w:b/>
          <w:color w:val="000000"/>
          <w:szCs w:val="20"/>
          <w:lang w:val="da-DK"/>
        </w:rPr>
        <w:t xml:space="preserve"> </w:t>
      </w:r>
      <w:r w:rsidRPr="00924272">
        <w:rPr>
          <w:rFonts w:eastAsia="Times New Roman" w:cs="Arial"/>
          <w:color w:val="000000"/>
          <w:szCs w:val="20"/>
          <w:lang w:val="da-DK"/>
        </w:rPr>
        <w:t xml:space="preserve">Evalueringen af alternativ dokumentation for bæredygtig oprindelse </w:t>
      </w:r>
      <w:r w:rsidR="00C639B9">
        <w:rPr>
          <w:rFonts w:eastAsia="Times New Roman" w:cs="Arial"/>
          <w:color w:val="000000"/>
          <w:szCs w:val="20"/>
          <w:lang w:val="da-DK"/>
        </w:rPr>
        <w:t>af biomasse</w:t>
      </w:r>
      <w:r w:rsidRPr="00924272">
        <w:rPr>
          <w:rFonts w:eastAsia="Times New Roman" w:cs="Arial"/>
          <w:color w:val="000000"/>
          <w:szCs w:val="20"/>
          <w:lang w:val="da-DK"/>
        </w:rPr>
        <w:t xml:space="preserve"> er baseret på </w:t>
      </w:r>
      <w:r w:rsidR="00C639B9">
        <w:rPr>
          <w:rFonts w:eastAsia="Times New Roman" w:cs="Arial"/>
          <w:color w:val="000000"/>
          <w:szCs w:val="20"/>
          <w:lang w:val="da-DK"/>
        </w:rPr>
        <w:t>NEPCon</w:t>
      </w:r>
      <w:r w:rsidRPr="00924272">
        <w:rPr>
          <w:rFonts w:eastAsia="Times New Roman" w:cs="Arial"/>
          <w:color w:val="000000"/>
          <w:szCs w:val="20"/>
          <w:lang w:val="da-DK"/>
        </w:rPr>
        <w:t xml:space="preserve">s </w:t>
      </w:r>
      <w:r w:rsidRPr="00924272">
        <w:rPr>
          <w:rFonts w:eastAsia="Times New Roman" w:cs="Arial"/>
          <w:i/>
          <w:color w:val="000000"/>
          <w:szCs w:val="20"/>
          <w:lang w:val="da-DK"/>
        </w:rPr>
        <w:t xml:space="preserve">Kravspecifikation for </w:t>
      </w:r>
      <w:r w:rsidR="00563C7F" w:rsidRPr="00924272">
        <w:rPr>
          <w:rFonts w:eastAsia="Times New Roman" w:cs="Arial"/>
          <w:i/>
          <w:color w:val="000000"/>
          <w:szCs w:val="20"/>
          <w:lang w:val="da-DK"/>
        </w:rPr>
        <w:t>A</w:t>
      </w:r>
      <w:r w:rsidRPr="00924272">
        <w:rPr>
          <w:rFonts w:eastAsia="Times New Roman" w:cs="Arial"/>
          <w:i/>
          <w:color w:val="000000"/>
          <w:szCs w:val="20"/>
          <w:lang w:val="da-DK"/>
        </w:rPr>
        <w:t xml:space="preserve">lternativ </w:t>
      </w:r>
      <w:r w:rsidR="00563C7F" w:rsidRPr="00924272">
        <w:rPr>
          <w:rFonts w:eastAsia="Times New Roman" w:cs="Arial"/>
          <w:i/>
          <w:color w:val="000000"/>
          <w:szCs w:val="20"/>
          <w:lang w:val="da-DK"/>
        </w:rPr>
        <w:t>d</w:t>
      </w:r>
      <w:r w:rsidRPr="00924272">
        <w:rPr>
          <w:rFonts w:eastAsia="Times New Roman" w:cs="Arial"/>
          <w:i/>
          <w:color w:val="000000"/>
          <w:szCs w:val="20"/>
          <w:lang w:val="da-DK"/>
        </w:rPr>
        <w:t>okumentation</w:t>
      </w:r>
      <w:r w:rsidR="00563C7F" w:rsidRPr="00924272">
        <w:rPr>
          <w:rFonts w:eastAsia="Times New Roman" w:cs="Arial"/>
          <w:i/>
          <w:color w:val="000000"/>
          <w:szCs w:val="20"/>
          <w:lang w:val="da-DK"/>
        </w:rPr>
        <w:t xml:space="preserve"> for bæredygtig biomasse i henhold til Brancheaftale om sikring af bæredygtig biomasse</w:t>
      </w:r>
      <w:r w:rsidRPr="00924272">
        <w:rPr>
          <w:rFonts w:eastAsia="Times New Roman" w:cs="Arial"/>
          <w:color w:val="000000"/>
          <w:szCs w:val="20"/>
          <w:lang w:val="da-DK"/>
        </w:rPr>
        <w:t xml:space="preserve">, der omfatter konkrete krav til biomasseproducenter, der leverer biomasse fra certificerede og ikke-certificerede skove. </w:t>
      </w:r>
    </w:p>
    <w:p w14:paraId="4517BC93" w14:textId="77777777" w:rsidR="00FF50E3" w:rsidRPr="00924272" w:rsidRDefault="00FF50E3" w:rsidP="00F0038D">
      <w:pPr>
        <w:autoSpaceDE w:val="0"/>
        <w:autoSpaceDN w:val="0"/>
        <w:adjustRightInd w:val="0"/>
        <w:snapToGrid w:val="0"/>
        <w:jc w:val="left"/>
        <w:rPr>
          <w:rFonts w:eastAsia="Times New Roman" w:cs="Arial"/>
          <w:color w:val="000000"/>
          <w:szCs w:val="20"/>
          <w:lang w:val="da-DK"/>
        </w:rPr>
      </w:pPr>
      <w:r w:rsidRPr="00924272">
        <w:rPr>
          <w:rFonts w:eastAsia="Times New Roman" w:cs="Arial"/>
          <w:color w:val="000000"/>
          <w:szCs w:val="20"/>
          <w:lang w:val="da-DK"/>
        </w:rPr>
        <w:t xml:space="preserve">Evaluering af alternativ dokumentation omfatter også validering af, at biomasse er omfattet af FSC, PEFC eller SBP certificering i værdikæder, hvor leverandøren til værket ikke selv er certificeret. Evalueringen er baseret på gældende FSC, PEFC eller SBP certificeringsstandarder. </w:t>
      </w:r>
    </w:p>
    <w:p w14:paraId="3AAA3E2D" w14:textId="77777777" w:rsidR="008751C5" w:rsidRPr="00924272" w:rsidRDefault="008751C5" w:rsidP="00F0038D">
      <w:pPr>
        <w:jc w:val="left"/>
        <w:rPr>
          <w:color w:val="000000"/>
          <w:szCs w:val="20"/>
          <w:shd w:val="clear" w:color="auto" w:fill="FFFFFF"/>
          <w:lang w:val="da-DK"/>
        </w:rPr>
      </w:pPr>
      <w:r w:rsidRPr="00924272">
        <w:rPr>
          <w:rFonts w:cs="Arial"/>
          <w:b/>
          <w:bCs/>
          <w:color w:val="000000"/>
          <w:szCs w:val="20"/>
          <w:lang w:val="da-DK"/>
        </w:rPr>
        <w:t>Brancheaftale om sikring af bæredygtigt biomasse (træpiller og træflis)</w:t>
      </w:r>
      <w:r w:rsidR="00DA4EC5" w:rsidRPr="00924272">
        <w:rPr>
          <w:rFonts w:cs="Arial"/>
          <w:b/>
          <w:bCs/>
          <w:color w:val="000000"/>
          <w:szCs w:val="20"/>
          <w:lang w:val="da-DK"/>
        </w:rPr>
        <w:t>.</w:t>
      </w:r>
      <w:r w:rsidRPr="00924272">
        <w:rPr>
          <w:rFonts w:cs="Arial"/>
          <w:b/>
          <w:bCs/>
          <w:color w:val="000000"/>
          <w:szCs w:val="20"/>
          <w:lang w:val="da-DK"/>
        </w:rPr>
        <w:t xml:space="preserve"> </w:t>
      </w:r>
      <w:r w:rsidRPr="00924272">
        <w:rPr>
          <w:rFonts w:cs="Arial"/>
          <w:bCs/>
          <w:color w:val="000000"/>
          <w:szCs w:val="20"/>
          <w:lang w:val="da-DK"/>
        </w:rPr>
        <w:t xml:space="preserve">En </w:t>
      </w:r>
      <w:r w:rsidR="00F0038D" w:rsidRPr="00924272">
        <w:rPr>
          <w:rFonts w:cs="Arial"/>
          <w:bCs/>
          <w:color w:val="000000"/>
          <w:szCs w:val="20"/>
          <w:lang w:val="da-DK"/>
        </w:rPr>
        <w:t>frivillig</w:t>
      </w:r>
      <w:r w:rsidRPr="00924272">
        <w:rPr>
          <w:rFonts w:cs="Arial"/>
          <w:bCs/>
          <w:color w:val="000000"/>
          <w:szCs w:val="20"/>
          <w:lang w:val="da-DK"/>
        </w:rPr>
        <w:t xml:space="preserve"> brancheaftale indgået i efteråret 2014, der </w:t>
      </w:r>
      <w:r w:rsidRPr="00924272">
        <w:rPr>
          <w:color w:val="000000"/>
          <w:szCs w:val="20"/>
          <w:shd w:val="clear" w:color="auto" w:fill="FFFFFF"/>
          <w:lang w:val="da-DK"/>
        </w:rPr>
        <w:t xml:space="preserve">indebærer, at kraftvarmeselskaberne (herunder </w:t>
      </w:r>
      <w:r w:rsidR="00F0038D" w:rsidRPr="00924272">
        <w:rPr>
          <w:color w:val="000000"/>
          <w:szCs w:val="20"/>
          <w:shd w:val="clear" w:color="auto" w:fill="FFFFFF"/>
          <w:lang w:val="da-DK"/>
        </w:rPr>
        <w:t>fjernvarmeværker</w:t>
      </w:r>
      <w:r w:rsidRPr="00924272">
        <w:rPr>
          <w:color w:val="000000"/>
          <w:szCs w:val="20"/>
          <w:shd w:val="clear" w:color="auto" w:fill="FFFFFF"/>
          <w:lang w:val="da-DK"/>
        </w:rPr>
        <w:t>) i fremtiden vil dokumentere, at træpiller og træflis, der bliver brændt af i værkerne, kommer fra bæredygtigt drevne skove. Det vil blandt andet sige, at det skal sikres at biomassen kommer fra skove, der forvaltes i henhold til fastsatte bæredygtighedskriterier, samt at branchen vil dokumentere, at biomassen har en markant CO</w:t>
      </w:r>
      <w:r w:rsidRPr="00AA29E3">
        <w:rPr>
          <w:color w:val="000000"/>
          <w:szCs w:val="20"/>
          <w:shd w:val="clear" w:color="auto" w:fill="FFFFFF"/>
          <w:vertAlign w:val="subscript"/>
          <w:lang w:val="da-DK"/>
        </w:rPr>
        <w:t>2</w:t>
      </w:r>
      <w:r w:rsidRPr="00924272">
        <w:rPr>
          <w:color w:val="000000"/>
          <w:szCs w:val="20"/>
          <w:shd w:val="clear" w:color="auto" w:fill="FFFFFF"/>
          <w:lang w:val="da-DK"/>
        </w:rPr>
        <w:t xml:space="preserve">-reduktion i forhold til kul og gas. </w:t>
      </w:r>
    </w:p>
    <w:p w14:paraId="302017F8" w14:textId="77777777" w:rsidR="008751C5" w:rsidRPr="00924272" w:rsidRDefault="008751C5" w:rsidP="00F0038D">
      <w:pPr>
        <w:jc w:val="left"/>
        <w:rPr>
          <w:color w:val="000000"/>
          <w:szCs w:val="20"/>
          <w:shd w:val="clear" w:color="auto" w:fill="FFFFFF"/>
          <w:lang w:val="da-DK"/>
        </w:rPr>
      </w:pPr>
      <w:r w:rsidRPr="00924272">
        <w:rPr>
          <w:color w:val="000000"/>
          <w:szCs w:val="20"/>
          <w:shd w:val="clear" w:color="auto" w:fill="FFFFFF"/>
          <w:lang w:val="da-DK"/>
        </w:rPr>
        <w:t>Kraftvarmeselskaberne skal i henhold til aftalen udarbejde en årlig rapport</w:t>
      </w:r>
      <w:r w:rsidR="001D673D" w:rsidRPr="00924272">
        <w:rPr>
          <w:color w:val="000000"/>
          <w:szCs w:val="20"/>
          <w:shd w:val="clear" w:color="auto" w:fill="FFFFFF"/>
          <w:lang w:val="da-DK"/>
        </w:rPr>
        <w:t xml:space="preserve">, der beskriver status for selskabets opfyldelse af brancheaftalen. Rapporten </w:t>
      </w:r>
      <w:r w:rsidRPr="00924272">
        <w:rPr>
          <w:color w:val="000000"/>
          <w:szCs w:val="20"/>
          <w:shd w:val="clear" w:color="auto" w:fill="FFFFFF"/>
          <w:lang w:val="da-DK"/>
        </w:rPr>
        <w:t xml:space="preserve">skal godkendes af en uafhængig tredjepart, og </w:t>
      </w:r>
      <w:r w:rsidR="00887A73" w:rsidRPr="00924272">
        <w:rPr>
          <w:color w:val="000000"/>
          <w:szCs w:val="20"/>
          <w:shd w:val="clear" w:color="auto" w:fill="FFFFFF"/>
          <w:lang w:val="da-DK"/>
        </w:rPr>
        <w:t xml:space="preserve">offentliggøres </w:t>
      </w:r>
      <w:r w:rsidRPr="00924272">
        <w:rPr>
          <w:color w:val="000000"/>
          <w:szCs w:val="20"/>
          <w:shd w:val="clear" w:color="auto" w:fill="FFFFFF"/>
          <w:lang w:val="da-DK"/>
        </w:rPr>
        <w:t xml:space="preserve">på </w:t>
      </w:r>
      <w:r w:rsidR="00887A73" w:rsidRPr="00924272">
        <w:rPr>
          <w:color w:val="000000"/>
          <w:szCs w:val="20"/>
          <w:shd w:val="clear" w:color="auto" w:fill="FFFFFF"/>
          <w:lang w:val="da-DK"/>
        </w:rPr>
        <w:t>sel</w:t>
      </w:r>
      <w:r w:rsidR="001D673D" w:rsidRPr="00924272">
        <w:rPr>
          <w:color w:val="000000"/>
          <w:szCs w:val="20"/>
          <w:shd w:val="clear" w:color="auto" w:fill="FFFFFF"/>
          <w:lang w:val="da-DK"/>
        </w:rPr>
        <w:t xml:space="preserve">skabets </w:t>
      </w:r>
      <w:r w:rsidRPr="00924272">
        <w:rPr>
          <w:color w:val="000000"/>
          <w:szCs w:val="20"/>
          <w:shd w:val="clear" w:color="auto" w:fill="FFFFFF"/>
          <w:lang w:val="da-DK"/>
        </w:rPr>
        <w:t>hjemmeside</w:t>
      </w:r>
      <w:r w:rsidR="00887A73" w:rsidRPr="00924272">
        <w:rPr>
          <w:color w:val="000000"/>
          <w:szCs w:val="20"/>
          <w:shd w:val="clear" w:color="auto" w:fill="FFFFFF"/>
          <w:lang w:val="da-DK"/>
        </w:rPr>
        <w:t>.</w:t>
      </w:r>
      <w:r w:rsidRPr="00924272">
        <w:rPr>
          <w:rFonts w:cs="Arial"/>
          <w:bCs/>
          <w:color w:val="000000"/>
          <w:szCs w:val="20"/>
          <w:lang w:val="da-DK"/>
        </w:rPr>
        <w:t xml:space="preserve"> </w:t>
      </w:r>
    </w:p>
    <w:p w14:paraId="5A4453D8" w14:textId="77777777" w:rsidR="00F6625D" w:rsidRPr="00924272" w:rsidRDefault="00F6625D" w:rsidP="00F0038D">
      <w:pPr>
        <w:rPr>
          <w:rFonts w:eastAsiaTheme="majorEastAsia" w:cstheme="majorBidi"/>
          <w:b/>
          <w:bCs/>
          <w:szCs w:val="20"/>
          <w:lang w:val="da-DK"/>
        </w:rPr>
      </w:pPr>
      <w:r w:rsidRPr="00924272">
        <w:rPr>
          <w:rFonts w:eastAsiaTheme="majorEastAsia" w:cstheme="majorBidi"/>
          <w:b/>
          <w:bCs/>
          <w:szCs w:val="20"/>
          <w:lang w:val="da-DK"/>
        </w:rPr>
        <w:t xml:space="preserve">Certificeret </w:t>
      </w:r>
      <w:r w:rsidR="00FF50E3" w:rsidRPr="00924272">
        <w:rPr>
          <w:rFonts w:eastAsiaTheme="majorEastAsia" w:cstheme="majorBidi"/>
          <w:b/>
          <w:bCs/>
          <w:szCs w:val="20"/>
          <w:lang w:val="da-DK"/>
        </w:rPr>
        <w:t>biomasse</w:t>
      </w:r>
      <w:r w:rsidR="00DA4EC5" w:rsidRPr="00924272">
        <w:rPr>
          <w:rFonts w:eastAsiaTheme="majorEastAsia" w:cstheme="majorBidi"/>
          <w:b/>
          <w:bCs/>
          <w:szCs w:val="20"/>
          <w:lang w:val="da-DK"/>
        </w:rPr>
        <w:t>.</w:t>
      </w:r>
      <w:r w:rsidR="00FF50E3" w:rsidRPr="00924272">
        <w:rPr>
          <w:rFonts w:eastAsiaTheme="majorEastAsia" w:cstheme="majorBidi"/>
          <w:b/>
          <w:bCs/>
          <w:szCs w:val="20"/>
          <w:lang w:val="da-DK"/>
        </w:rPr>
        <w:t xml:space="preserve"> </w:t>
      </w:r>
      <w:r w:rsidRPr="00924272">
        <w:rPr>
          <w:szCs w:val="20"/>
          <w:lang w:val="da-DK"/>
        </w:rPr>
        <w:t>I henhold til Brancheaftalen</w:t>
      </w:r>
      <w:r w:rsidR="001B6C1E">
        <w:rPr>
          <w:szCs w:val="20"/>
          <w:lang w:val="da-DK"/>
        </w:rPr>
        <w:t>,</w:t>
      </w:r>
      <w:r w:rsidRPr="00924272">
        <w:rPr>
          <w:szCs w:val="20"/>
          <w:lang w:val="da-DK"/>
        </w:rPr>
        <w:t xml:space="preserve"> opfylder biomasse omfattet af FSC, PEFC eller SBP certificering kravet om dokumentation for bæredygtig skovdrift (krav 1-6). Biomasse leveret af leverandører</w:t>
      </w:r>
      <w:r w:rsidR="001B6C1E">
        <w:rPr>
          <w:szCs w:val="20"/>
          <w:lang w:val="da-DK"/>
        </w:rPr>
        <w:t>,</w:t>
      </w:r>
      <w:r w:rsidRPr="00924272">
        <w:rPr>
          <w:szCs w:val="20"/>
          <w:lang w:val="da-DK"/>
        </w:rPr>
        <w:t xml:space="preserve"> der er omfattet af gyldig</w:t>
      </w:r>
      <w:r w:rsidR="001B6C1E">
        <w:rPr>
          <w:szCs w:val="20"/>
          <w:lang w:val="da-DK"/>
        </w:rPr>
        <w:t xml:space="preserve">t certifikat, der omfatter den </w:t>
      </w:r>
      <w:r w:rsidRPr="00924272">
        <w:rPr>
          <w:szCs w:val="20"/>
          <w:lang w:val="da-DK"/>
        </w:rPr>
        <w:t>relevante produktgruppe, anses</w:t>
      </w:r>
      <w:r w:rsidR="001B6C1E">
        <w:rPr>
          <w:szCs w:val="20"/>
          <w:lang w:val="da-DK"/>
        </w:rPr>
        <w:t xml:space="preserve"> for at være certificeret</w:t>
      </w:r>
      <w:r w:rsidRPr="00924272">
        <w:rPr>
          <w:szCs w:val="20"/>
          <w:lang w:val="da-DK"/>
        </w:rPr>
        <w:t xml:space="preserve"> hvis</w:t>
      </w:r>
      <w:r w:rsidR="000616D2" w:rsidRPr="00924272">
        <w:rPr>
          <w:szCs w:val="20"/>
          <w:lang w:val="da-DK"/>
        </w:rPr>
        <w:t xml:space="preserve"> leverandørens certificerings</w:t>
      </w:r>
      <w:r w:rsidR="001B6C1E">
        <w:rPr>
          <w:szCs w:val="20"/>
          <w:lang w:val="da-DK"/>
        </w:rPr>
        <w:t>-</w:t>
      </w:r>
      <w:r w:rsidR="000616D2" w:rsidRPr="00924272">
        <w:rPr>
          <w:szCs w:val="20"/>
          <w:lang w:val="da-DK"/>
        </w:rPr>
        <w:t>nummer og</w:t>
      </w:r>
      <w:r w:rsidRPr="00924272">
        <w:rPr>
          <w:szCs w:val="20"/>
          <w:lang w:val="da-DK"/>
        </w:rPr>
        <w:t xml:space="preserve"> </w:t>
      </w:r>
      <w:r w:rsidR="000616D2" w:rsidRPr="00924272">
        <w:rPr>
          <w:szCs w:val="20"/>
          <w:lang w:val="da-DK"/>
        </w:rPr>
        <w:t xml:space="preserve">en af </w:t>
      </w:r>
      <w:r w:rsidRPr="00924272">
        <w:rPr>
          <w:szCs w:val="20"/>
          <w:lang w:val="da-DK"/>
        </w:rPr>
        <w:t xml:space="preserve">følgende anprisninger fremgår af leverandørens faktura: </w:t>
      </w:r>
    </w:p>
    <w:tbl>
      <w:tblPr>
        <w:tblStyle w:val="TableGrid"/>
        <w:tblW w:w="0" w:type="auto"/>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ook w:val="04A0" w:firstRow="1" w:lastRow="0" w:firstColumn="1" w:lastColumn="0" w:noHBand="0" w:noVBand="1"/>
      </w:tblPr>
      <w:tblGrid>
        <w:gridCol w:w="3114"/>
        <w:gridCol w:w="5948"/>
      </w:tblGrid>
      <w:tr w:rsidR="00F6625D" w:rsidRPr="00924272" w14:paraId="0E8C7043" w14:textId="77777777" w:rsidTr="00DC1748">
        <w:tc>
          <w:tcPr>
            <w:tcW w:w="3114" w:type="dxa"/>
            <w:shd w:val="clear" w:color="auto" w:fill="EAF1DD" w:themeFill="accent3" w:themeFillTint="33"/>
          </w:tcPr>
          <w:p w14:paraId="0A515BA4" w14:textId="77777777" w:rsidR="00F6625D" w:rsidRPr="00924272" w:rsidRDefault="00F6625D" w:rsidP="0037623D">
            <w:pPr>
              <w:rPr>
                <w:rFonts w:eastAsiaTheme="majorEastAsia" w:cstheme="majorBidi"/>
                <w:b/>
                <w:bCs/>
                <w:szCs w:val="20"/>
                <w:lang w:val="da-DK"/>
              </w:rPr>
            </w:pPr>
            <w:r w:rsidRPr="00924272">
              <w:rPr>
                <w:rFonts w:eastAsiaTheme="majorEastAsia" w:cstheme="majorBidi"/>
                <w:b/>
                <w:bCs/>
                <w:szCs w:val="20"/>
                <w:lang w:val="da-DK"/>
              </w:rPr>
              <w:t>Certificering</w:t>
            </w:r>
          </w:p>
        </w:tc>
        <w:tc>
          <w:tcPr>
            <w:tcW w:w="5948" w:type="dxa"/>
            <w:shd w:val="clear" w:color="auto" w:fill="EAF1DD" w:themeFill="accent3" w:themeFillTint="33"/>
          </w:tcPr>
          <w:p w14:paraId="6E3551B5" w14:textId="77777777" w:rsidR="00F6625D" w:rsidRPr="00924272" w:rsidRDefault="00FF50E3" w:rsidP="00FF50E3">
            <w:pPr>
              <w:rPr>
                <w:rFonts w:eastAsiaTheme="majorEastAsia" w:cstheme="majorBidi"/>
                <w:b/>
                <w:bCs/>
                <w:szCs w:val="20"/>
                <w:lang w:val="da-DK"/>
              </w:rPr>
            </w:pPr>
            <w:r w:rsidRPr="00924272">
              <w:rPr>
                <w:rFonts w:eastAsiaTheme="majorEastAsia" w:cstheme="majorBidi"/>
                <w:b/>
                <w:bCs/>
                <w:szCs w:val="20"/>
                <w:lang w:val="da-DK"/>
              </w:rPr>
              <w:t>Anerkendte</w:t>
            </w:r>
            <w:r w:rsidR="00F6625D" w:rsidRPr="00924272">
              <w:rPr>
                <w:rFonts w:eastAsiaTheme="majorEastAsia" w:cstheme="majorBidi"/>
                <w:b/>
                <w:bCs/>
                <w:szCs w:val="20"/>
                <w:lang w:val="da-DK"/>
              </w:rPr>
              <w:t xml:space="preserve"> </w:t>
            </w:r>
            <w:r w:rsidRPr="00924272">
              <w:rPr>
                <w:rFonts w:eastAsiaTheme="majorEastAsia" w:cstheme="majorBidi"/>
                <w:b/>
                <w:bCs/>
                <w:szCs w:val="20"/>
                <w:lang w:val="da-DK"/>
              </w:rPr>
              <w:t>a</w:t>
            </w:r>
            <w:r w:rsidR="00F6625D" w:rsidRPr="00924272">
              <w:rPr>
                <w:rFonts w:eastAsiaTheme="majorEastAsia" w:cstheme="majorBidi"/>
                <w:b/>
                <w:bCs/>
                <w:szCs w:val="20"/>
                <w:lang w:val="da-DK"/>
              </w:rPr>
              <w:t xml:space="preserve">nprisninger på leverandørfaktura </w:t>
            </w:r>
          </w:p>
        </w:tc>
      </w:tr>
      <w:tr w:rsidR="00F6625D" w:rsidRPr="00924272" w14:paraId="27CE66BA" w14:textId="77777777" w:rsidTr="00DC1748">
        <w:tc>
          <w:tcPr>
            <w:tcW w:w="3114" w:type="dxa"/>
          </w:tcPr>
          <w:p w14:paraId="3CBB7635" w14:textId="77777777" w:rsidR="00F6625D" w:rsidRPr="00924272" w:rsidRDefault="00F6625D" w:rsidP="0037623D">
            <w:pPr>
              <w:rPr>
                <w:rFonts w:eastAsiaTheme="majorEastAsia" w:cstheme="majorBidi"/>
                <w:bCs/>
                <w:szCs w:val="20"/>
                <w:lang w:val="da-DK"/>
              </w:rPr>
            </w:pPr>
            <w:r w:rsidRPr="00924272">
              <w:rPr>
                <w:rFonts w:eastAsiaTheme="majorEastAsia" w:cstheme="majorBidi"/>
                <w:bCs/>
                <w:szCs w:val="20"/>
                <w:lang w:val="da-DK"/>
              </w:rPr>
              <w:t>SBP</w:t>
            </w:r>
          </w:p>
        </w:tc>
        <w:tc>
          <w:tcPr>
            <w:tcW w:w="5948" w:type="dxa"/>
          </w:tcPr>
          <w:p w14:paraId="7EB2AE1C" w14:textId="77777777" w:rsidR="00F6625D" w:rsidRPr="00924272" w:rsidRDefault="00F6625D" w:rsidP="0037623D">
            <w:pPr>
              <w:rPr>
                <w:rFonts w:eastAsiaTheme="majorEastAsia" w:cstheme="majorBidi"/>
                <w:bCs/>
                <w:i/>
                <w:szCs w:val="20"/>
                <w:lang w:val="da-DK"/>
              </w:rPr>
            </w:pPr>
            <w:r w:rsidRPr="00924272">
              <w:rPr>
                <w:rFonts w:eastAsiaTheme="majorEastAsia" w:cstheme="majorBidi"/>
                <w:bCs/>
                <w:i/>
                <w:szCs w:val="20"/>
                <w:lang w:val="da-DK"/>
              </w:rPr>
              <w:t>SBP Compliant</w:t>
            </w:r>
          </w:p>
        </w:tc>
      </w:tr>
      <w:tr w:rsidR="00F6625D" w:rsidRPr="00924272" w14:paraId="6B302D4E" w14:textId="77777777" w:rsidTr="00DC1748">
        <w:tc>
          <w:tcPr>
            <w:tcW w:w="3114" w:type="dxa"/>
          </w:tcPr>
          <w:p w14:paraId="3447BF78" w14:textId="77777777" w:rsidR="00F6625D" w:rsidRPr="00924272" w:rsidRDefault="00F6625D" w:rsidP="0037623D">
            <w:pPr>
              <w:rPr>
                <w:rFonts w:eastAsiaTheme="majorEastAsia" w:cstheme="majorBidi"/>
                <w:bCs/>
                <w:szCs w:val="20"/>
                <w:lang w:val="da-DK"/>
              </w:rPr>
            </w:pPr>
            <w:r w:rsidRPr="00924272">
              <w:rPr>
                <w:rFonts w:eastAsiaTheme="majorEastAsia" w:cstheme="majorBidi"/>
                <w:bCs/>
                <w:szCs w:val="20"/>
                <w:lang w:val="da-DK"/>
              </w:rPr>
              <w:t>FSC</w:t>
            </w:r>
          </w:p>
        </w:tc>
        <w:tc>
          <w:tcPr>
            <w:tcW w:w="5948" w:type="dxa"/>
          </w:tcPr>
          <w:p w14:paraId="3F892686" w14:textId="77777777" w:rsidR="00F6625D" w:rsidRPr="00924272" w:rsidRDefault="00F6625D" w:rsidP="0037623D">
            <w:pPr>
              <w:rPr>
                <w:rFonts w:eastAsiaTheme="majorEastAsia" w:cstheme="majorBidi"/>
                <w:bCs/>
                <w:i/>
                <w:szCs w:val="20"/>
                <w:lang w:val="da-DK"/>
              </w:rPr>
            </w:pPr>
            <w:r w:rsidRPr="00924272">
              <w:rPr>
                <w:rFonts w:eastAsiaTheme="majorEastAsia" w:cstheme="majorBidi"/>
                <w:bCs/>
                <w:i/>
                <w:szCs w:val="20"/>
                <w:lang w:val="da-DK"/>
              </w:rPr>
              <w:t>FSC 100%</w:t>
            </w:r>
          </w:p>
          <w:p w14:paraId="0B97CAE9" w14:textId="77777777" w:rsidR="00F6625D" w:rsidRPr="00924272" w:rsidRDefault="00F6625D" w:rsidP="0037623D">
            <w:pPr>
              <w:rPr>
                <w:rFonts w:eastAsiaTheme="majorEastAsia" w:cstheme="majorBidi"/>
                <w:bCs/>
                <w:i/>
                <w:szCs w:val="20"/>
                <w:lang w:val="da-DK"/>
              </w:rPr>
            </w:pPr>
            <w:r w:rsidRPr="00924272">
              <w:rPr>
                <w:rFonts w:eastAsiaTheme="majorEastAsia" w:cstheme="majorBidi"/>
                <w:bCs/>
                <w:i/>
                <w:szCs w:val="20"/>
                <w:lang w:val="da-DK"/>
              </w:rPr>
              <w:t>FSC Mix Credit</w:t>
            </w:r>
          </w:p>
          <w:p w14:paraId="594FF328" w14:textId="77777777" w:rsidR="00F6625D" w:rsidRPr="00924272" w:rsidRDefault="00F6625D" w:rsidP="00F6625D">
            <w:pPr>
              <w:rPr>
                <w:rFonts w:eastAsiaTheme="majorEastAsia" w:cstheme="majorBidi"/>
                <w:bCs/>
                <w:szCs w:val="20"/>
                <w:lang w:val="da-DK"/>
              </w:rPr>
            </w:pPr>
            <w:r w:rsidRPr="00924272">
              <w:rPr>
                <w:rFonts w:eastAsiaTheme="majorEastAsia" w:cstheme="majorBidi"/>
                <w:bCs/>
                <w:i/>
                <w:szCs w:val="20"/>
                <w:lang w:val="da-DK"/>
              </w:rPr>
              <w:t>FSC Mix X%</w:t>
            </w:r>
            <w:r w:rsidRPr="00924272">
              <w:rPr>
                <w:rFonts w:eastAsiaTheme="majorEastAsia" w:cstheme="majorBidi"/>
                <w:bCs/>
                <w:szCs w:val="20"/>
                <w:lang w:val="da-DK"/>
              </w:rPr>
              <w:t xml:space="preserve"> (X % af volumet leveret med FSC Mix X% </w:t>
            </w:r>
            <w:r w:rsidR="001B6C1E" w:rsidRPr="00924272">
              <w:rPr>
                <w:rFonts w:eastAsiaTheme="majorEastAsia" w:cstheme="majorBidi"/>
                <w:bCs/>
                <w:szCs w:val="20"/>
                <w:lang w:val="da-DK"/>
              </w:rPr>
              <w:t>anprisning</w:t>
            </w:r>
            <w:r w:rsidRPr="00924272">
              <w:rPr>
                <w:rFonts w:eastAsiaTheme="majorEastAsia" w:cstheme="majorBidi"/>
                <w:bCs/>
                <w:szCs w:val="20"/>
                <w:lang w:val="da-DK"/>
              </w:rPr>
              <w:t>, anses for at være dokumenteret bæredygtigt)</w:t>
            </w:r>
          </w:p>
        </w:tc>
      </w:tr>
      <w:tr w:rsidR="00F6625D" w:rsidRPr="00924272" w14:paraId="3B5F562C" w14:textId="77777777" w:rsidTr="00DC1748">
        <w:tc>
          <w:tcPr>
            <w:tcW w:w="3114" w:type="dxa"/>
          </w:tcPr>
          <w:p w14:paraId="3246F921" w14:textId="77777777" w:rsidR="00F6625D" w:rsidRPr="00924272" w:rsidRDefault="00F6625D" w:rsidP="0037623D">
            <w:pPr>
              <w:rPr>
                <w:rFonts w:eastAsiaTheme="majorEastAsia" w:cstheme="majorBidi"/>
                <w:bCs/>
                <w:szCs w:val="20"/>
                <w:lang w:val="da-DK"/>
              </w:rPr>
            </w:pPr>
            <w:r w:rsidRPr="00924272">
              <w:rPr>
                <w:rFonts w:eastAsiaTheme="majorEastAsia" w:cstheme="majorBidi"/>
                <w:bCs/>
                <w:szCs w:val="20"/>
                <w:lang w:val="da-DK"/>
              </w:rPr>
              <w:t xml:space="preserve">PEFC </w:t>
            </w:r>
          </w:p>
        </w:tc>
        <w:tc>
          <w:tcPr>
            <w:tcW w:w="5948" w:type="dxa"/>
          </w:tcPr>
          <w:p w14:paraId="67D04120" w14:textId="77777777" w:rsidR="00F6625D" w:rsidRPr="00924272" w:rsidRDefault="00F6625D" w:rsidP="00F6625D">
            <w:pPr>
              <w:rPr>
                <w:rFonts w:eastAsiaTheme="majorEastAsia" w:cstheme="majorBidi"/>
                <w:bCs/>
                <w:szCs w:val="20"/>
                <w:lang w:val="da-DK"/>
              </w:rPr>
            </w:pPr>
            <w:r w:rsidRPr="00924272">
              <w:rPr>
                <w:rFonts w:eastAsiaTheme="majorEastAsia" w:cstheme="majorBidi"/>
                <w:bCs/>
                <w:i/>
                <w:szCs w:val="20"/>
                <w:lang w:val="da-DK"/>
              </w:rPr>
              <w:t>X% PEFC Certificeret</w:t>
            </w:r>
            <w:r w:rsidRPr="00924272">
              <w:rPr>
                <w:rFonts w:eastAsiaTheme="majorEastAsia" w:cstheme="majorBidi"/>
                <w:bCs/>
                <w:szCs w:val="20"/>
                <w:lang w:val="da-DK"/>
              </w:rPr>
              <w:t xml:space="preserve"> (X% af volumet leveret med X% PEFC Certificeret </w:t>
            </w:r>
            <w:r w:rsidR="001B6C1E" w:rsidRPr="00924272">
              <w:rPr>
                <w:rFonts w:eastAsiaTheme="majorEastAsia" w:cstheme="majorBidi"/>
                <w:bCs/>
                <w:szCs w:val="20"/>
                <w:lang w:val="da-DK"/>
              </w:rPr>
              <w:t>anprisning</w:t>
            </w:r>
            <w:r w:rsidRPr="00924272">
              <w:rPr>
                <w:rFonts w:eastAsiaTheme="majorEastAsia" w:cstheme="majorBidi"/>
                <w:bCs/>
                <w:szCs w:val="20"/>
                <w:lang w:val="da-DK"/>
              </w:rPr>
              <w:t>, anses for at være dokumenteret bæredygtigt)</w:t>
            </w:r>
          </w:p>
        </w:tc>
      </w:tr>
    </w:tbl>
    <w:p w14:paraId="53799EE4" w14:textId="77777777" w:rsidR="00D24BA5" w:rsidRPr="00924272" w:rsidRDefault="00D24BA5" w:rsidP="00E47311">
      <w:pPr>
        <w:autoSpaceDE w:val="0"/>
        <w:autoSpaceDN w:val="0"/>
        <w:adjustRightInd w:val="0"/>
        <w:snapToGrid w:val="0"/>
        <w:spacing w:before="0" w:after="0"/>
        <w:jc w:val="left"/>
        <w:rPr>
          <w:rFonts w:eastAsia="Times New Roman" w:cs="Arial"/>
          <w:color w:val="000000"/>
          <w:szCs w:val="20"/>
          <w:lang w:val="da-DK"/>
        </w:rPr>
      </w:pPr>
    </w:p>
    <w:p w14:paraId="7BD1608C" w14:textId="77777777" w:rsidR="00D24BA5" w:rsidRPr="00924272" w:rsidRDefault="00D24BA5" w:rsidP="00E47311">
      <w:pPr>
        <w:autoSpaceDE w:val="0"/>
        <w:autoSpaceDN w:val="0"/>
        <w:adjustRightInd w:val="0"/>
        <w:snapToGrid w:val="0"/>
        <w:spacing w:before="0" w:after="0"/>
        <w:jc w:val="left"/>
        <w:rPr>
          <w:rFonts w:eastAsia="Times New Roman" w:cs="Arial"/>
          <w:color w:val="000000"/>
          <w:szCs w:val="20"/>
          <w:lang w:val="da-DK"/>
        </w:rPr>
      </w:pPr>
    </w:p>
    <w:p w14:paraId="2A71E541"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b/>
          <w:sz w:val="20"/>
          <w:szCs w:val="20"/>
        </w:rPr>
        <w:t>Dokumentation for bæredygtig skovdrift</w:t>
      </w:r>
      <w:r w:rsidR="00DA4EC5" w:rsidRPr="00924272">
        <w:rPr>
          <w:rFonts w:ascii="MS Reference Sans Serif" w:hAnsi="MS Reference Sans Serif"/>
          <w:b/>
          <w:sz w:val="20"/>
          <w:szCs w:val="20"/>
        </w:rPr>
        <w:t xml:space="preserve">. </w:t>
      </w:r>
      <w:r w:rsidRPr="00924272">
        <w:rPr>
          <w:rFonts w:ascii="MS Reference Sans Serif" w:hAnsi="MS Reference Sans Serif"/>
          <w:sz w:val="20"/>
          <w:szCs w:val="20"/>
        </w:rPr>
        <w:t>I henhold til Brancheaftalen</w:t>
      </w:r>
      <w:r w:rsidR="001B6C1E">
        <w:rPr>
          <w:rFonts w:ascii="MS Reference Sans Serif" w:hAnsi="MS Reference Sans Serif"/>
          <w:sz w:val="20"/>
          <w:szCs w:val="20"/>
        </w:rPr>
        <w:t>,</w:t>
      </w:r>
      <w:r w:rsidRPr="00924272">
        <w:rPr>
          <w:rFonts w:ascii="MS Reference Sans Serif" w:hAnsi="MS Reference Sans Serif"/>
          <w:sz w:val="20"/>
          <w:szCs w:val="20"/>
        </w:rPr>
        <w:t xml:space="preserve"> opfylder biomasse omfattet af FSC, PEFC eller SBP certificering kravet om dokumentation for bæredygtig skovdrift (krav 1-6). </w:t>
      </w:r>
    </w:p>
    <w:p w14:paraId="6E74B4F8"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Aftalens krav 1-6 kan også efterleves ved anden passende form for dokumentation end certificering.</w:t>
      </w:r>
    </w:p>
    <w:p w14:paraId="0E4F7D71"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 xml:space="preserve">Dokumentationskravene træder i kraft </w:t>
      </w:r>
      <w:r w:rsidR="001B6C1E">
        <w:rPr>
          <w:rFonts w:ascii="MS Reference Sans Serif" w:hAnsi="MS Reference Sans Serif"/>
          <w:sz w:val="20"/>
          <w:szCs w:val="20"/>
        </w:rPr>
        <w:t xml:space="preserve">d. </w:t>
      </w:r>
      <w:r w:rsidRPr="00924272">
        <w:rPr>
          <w:rFonts w:ascii="MS Reference Sans Serif" w:hAnsi="MS Reference Sans Serif"/>
          <w:sz w:val="20"/>
          <w:szCs w:val="20"/>
        </w:rPr>
        <w:t>1/8 2016 (således med effekt for indkøbe</w:t>
      </w:r>
      <w:r w:rsidR="00CB3B43" w:rsidRPr="00924272">
        <w:rPr>
          <w:rFonts w:ascii="MS Reference Sans Serif" w:hAnsi="MS Reference Sans Serif"/>
          <w:sz w:val="20"/>
          <w:szCs w:val="20"/>
        </w:rPr>
        <w:t>t til fyringssæsonen 2016-2017)</w:t>
      </w:r>
      <w:r w:rsidRPr="00924272">
        <w:rPr>
          <w:rFonts w:ascii="MS Reference Sans Serif" w:hAnsi="MS Reference Sans Serif"/>
          <w:sz w:val="20"/>
          <w:szCs w:val="20"/>
        </w:rPr>
        <w:t xml:space="preserve">. De omfattede kraftvarmeværker forpligtiger sig til, på årsbasis, at dokumentere, at følgende andel (målt i vægt) træpiller og træflis, opfylder kravene: </w:t>
      </w:r>
    </w:p>
    <w:p w14:paraId="1A8C0888"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 xml:space="preserve">2016: 40 % </w:t>
      </w:r>
    </w:p>
    <w:p w14:paraId="093010E4"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 xml:space="preserve">2017: 60 % </w:t>
      </w:r>
    </w:p>
    <w:p w14:paraId="1404B93F" w14:textId="77777777" w:rsidR="00D24BA5" w:rsidRPr="00924272" w:rsidRDefault="00D24BA5" w:rsidP="001B6C1E">
      <w:pPr>
        <w:pStyle w:val="Default"/>
        <w:spacing w:before="120" w:after="200"/>
        <w:rPr>
          <w:rFonts w:ascii="MS Reference Sans Serif" w:hAnsi="MS Reference Sans Serif"/>
          <w:sz w:val="20"/>
          <w:szCs w:val="20"/>
        </w:rPr>
      </w:pPr>
      <w:r w:rsidRPr="00924272">
        <w:rPr>
          <w:rFonts w:ascii="MS Reference Sans Serif" w:hAnsi="MS Reference Sans Serif"/>
          <w:sz w:val="20"/>
          <w:szCs w:val="20"/>
        </w:rPr>
        <w:t xml:space="preserve">2018: 75 % </w:t>
      </w:r>
    </w:p>
    <w:p w14:paraId="14436521" w14:textId="77777777" w:rsidR="00D24BA5" w:rsidRPr="00924272" w:rsidRDefault="00D24BA5" w:rsidP="001B6C1E">
      <w:pPr>
        <w:spacing w:line="276" w:lineRule="auto"/>
        <w:jc w:val="left"/>
        <w:rPr>
          <w:szCs w:val="20"/>
          <w:lang w:val="da-DK"/>
        </w:rPr>
      </w:pPr>
      <w:r w:rsidRPr="00924272">
        <w:rPr>
          <w:szCs w:val="20"/>
          <w:lang w:val="da-DK"/>
        </w:rPr>
        <w:lastRenderedPageBreak/>
        <w:t>2019: Fuldt indfaset</w:t>
      </w:r>
    </w:p>
    <w:p w14:paraId="788B6226" w14:textId="77777777" w:rsidR="00563C7F" w:rsidRPr="00924272" w:rsidRDefault="00563C7F" w:rsidP="001B6C1E">
      <w:pPr>
        <w:spacing w:before="240"/>
        <w:rPr>
          <w:rFonts w:eastAsiaTheme="majorEastAsia" w:cstheme="majorBidi"/>
          <w:b/>
          <w:bCs/>
          <w:szCs w:val="20"/>
          <w:lang w:val="da-DK"/>
        </w:rPr>
      </w:pPr>
      <w:r w:rsidRPr="00924272">
        <w:rPr>
          <w:rFonts w:eastAsiaTheme="majorEastAsia" w:cstheme="majorBidi"/>
          <w:b/>
          <w:bCs/>
          <w:szCs w:val="20"/>
          <w:lang w:val="da-DK"/>
        </w:rPr>
        <w:t xml:space="preserve">FSC </w:t>
      </w:r>
      <w:r w:rsidRPr="00924272">
        <w:rPr>
          <w:rFonts w:eastAsiaTheme="majorEastAsia" w:cstheme="majorBidi"/>
          <w:bCs/>
          <w:szCs w:val="20"/>
          <w:lang w:val="da-DK"/>
        </w:rPr>
        <w:t>Se dk.fsc.org eller ic.fsc.org</w:t>
      </w:r>
    </w:p>
    <w:p w14:paraId="164150BB" w14:textId="77777777" w:rsidR="003967C7" w:rsidRPr="00924272" w:rsidRDefault="003967C7" w:rsidP="001B6C1E">
      <w:pPr>
        <w:autoSpaceDE w:val="0"/>
        <w:autoSpaceDN w:val="0"/>
        <w:adjustRightInd w:val="0"/>
        <w:snapToGrid w:val="0"/>
        <w:jc w:val="left"/>
        <w:rPr>
          <w:szCs w:val="20"/>
          <w:lang w:val="da-DK"/>
        </w:rPr>
      </w:pPr>
      <w:r w:rsidRPr="00924272">
        <w:rPr>
          <w:b/>
          <w:bCs/>
          <w:iCs/>
          <w:szCs w:val="20"/>
          <w:lang w:val="da-DK"/>
        </w:rPr>
        <w:t>Grænseværdier for CO</w:t>
      </w:r>
      <w:r w:rsidRPr="0066004E">
        <w:rPr>
          <w:b/>
          <w:bCs/>
          <w:iCs/>
          <w:szCs w:val="20"/>
          <w:vertAlign w:val="subscript"/>
          <w:lang w:val="da-DK"/>
        </w:rPr>
        <w:t>2</w:t>
      </w:r>
      <w:r w:rsidR="0066004E">
        <w:rPr>
          <w:b/>
          <w:bCs/>
          <w:iCs/>
          <w:szCs w:val="20"/>
          <w:lang w:val="da-DK"/>
        </w:rPr>
        <w:t>-</w:t>
      </w:r>
      <w:r w:rsidRPr="00924272">
        <w:rPr>
          <w:b/>
          <w:bCs/>
          <w:iCs/>
          <w:szCs w:val="20"/>
          <w:lang w:val="da-DK"/>
        </w:rPr>
        <w:t>udledning fra biomasseværdikæden</w:t>
      </w:r>
      <w:r w:rsidR="00DA4EC5" w:rsidRPr="00924272">
        <w:rPr>
          <w:b/>
          <w:bCs/>
          <w:iCs/>
          <w:szCs w:val="20"/>
          <w:lang w:val="da-DK"/>
        </w:rPr>
        <w:t xml:space="preserve">. </w:t>
      </w:r>
      <w:r w:rsidRPr="00924272">
        <w:rPr>
          <w:szCs w:val="20"/>
          <w:lang w:val="da-DK"/>
        </w:rPr>
        <w:t>Grænseværdierne skal sikre en markant CO</w:t>
      </w:r>
      <w:r w:rsidRPr="0066004E">
        <w:rPr>
          <w:szCs w:val="20"/>
          <w:vertAlign w:val="subscript"/>
          <w:lang w:val="da-DK"/>
        </w:rPr>
        <w:t>2</w:t>
      </w:r>
      <w:r w:rsidRPr="00924272">
        <w:rPr>
          <w:szCs w:val="20"/>
          <w:lang w:val="da-DK"/>
        </w:rPr>
        <w:t xml:space="preserve">-reduktion i forhold til referencen med afsæt i: </w:t>
      </w:r>
    </w:p>
    <w:p w14:paraId="62C2D266" w14:textId="77777777" w:rsidR="003967C7" w:rsidRPr="00924272" w:rsidRDefault="003967C7" w:rsidP="001B6C1E">
      <w:pPr>
        <w:pStyle w:val="Default"/>
        <w:numPr>
          <w:ilvl w:val="0"/>
          <w:numId w:val="7"/>
        </w:numPr>
        <w:spacing w:before="120" w:after="200"/>
        <w:rPr>
          <w:rFonts w:ascii="MS Reference Sans Serif" w:hAnsi="MS Reference Sans Serif"/>
          <w:sz w:val="20"/>
          <w:szCs w:val="20"/>
        </w:rPr>
      </w:pPr>
      <w:r w:rsidRPr="00924272">
        <w:rPr>
          <w:rFonts w:ascii="MS Reference Sans Serif" w:hAnsi="MS Reference Sans Serif"/>
          <w:sz w:val="20"/>
          <w:szCs w:val="20"/>
        </w:rPr>
        <w:t xml:space="preserve">Reduktionsprocent med reference til EU's nuværende gældende vejledning kombineret med den mest ambitiøse af egnede europæiske standarder. </w:t>
      </w:r>
    </w:p>
    <w:p w14:paraId="670E834C" w14:textId="77777777" w:rsidR="003967C7" w:rsidRPr="00924272" w:rsidRDefault="003967C7" w:rsidP="001B6C1E">
      <w:pPr>
        <w:pStyle w:val="Default"/>
        <w:numPr>
          <w:ilvl w:val="0"/>
          <w:numId w:val="7"/>
        </w:numPr>
        <w:spacing w:before="120" w:after="200"/>
        <w:rPr>
          <w:rFonts w:ascii="MS Reference Sans Serif" w:hAnsi="MS Reference Sans Serif"/>
          <w:sz w:val="20"/>
          <w:szCs w:val="20"/>
        </w:rPr>
      </w:pPr>
      <w:r w:rsidRPr="00924272">
        <w:rPr>
          <w:rFonts w:ascii="MS Reference Sans Serif" w:hAnsi="MS Reference Sans Serif"/>
          <w:sz w:val="20"/>
          <w:szCs w:val="20"/>
        </w:rPr>
        <w:t xml:space="preserve">Reduktion set i forhold til reference angivet af EU (fossil fuel comparator). </w:t>
      </w:r>
    </w:p>
    <w:p w14:paraId="32CFD832" w14:textId="77777777" w:rsidR="003967C7" w:rsidRPr="00924272" w:rsidRDefault="003967C7" w:rsidP="001B6C1E">
      <w:pPr>
        <w:pStyle w:val="Default"/>
        <w:numPr>
          <w:ilvl w:val="0"/>
          <w:numId w:val="7"/>
        </w:numPr>
        <w:spacing w:before="120" w:after="200"/>
        <w:rPr>
          <w:rFonts w:ascii="MS Reference Sans Serif" w:hAnsi="MS Reference Sans Serif"/>
          <w:sz w:val="20"/>
          <w:szCs w:val="20"/>
        </w:rPr>
      </w:pPr>
      <w:r w:rsidRPr="00924272">
        <w:rPr>
          <w:rFonts w:ascii="MS Reference Sans Serif" w:hAnsi="MS Reference Sans Serif"/>
          <w:sz w:val="20"/>
          <w:szCs w:val="20"/>
        </w:rPr>
        <w:t xml:space="preserve">Inddragelse af hele værdikæden både for biomasse og fossil reference. Værdikæden antages at omfatte: Drift der kan henføres specifikt til produktionen af brændslet (inkl. beplantning, vedligehold og skovning), forarbejdning af brændslet, transport til slutkunde (energiproducent) samt udnyttelsesgrad på kraftværk. </w:t>
      </w:r>
    </w:p>
    <w:p w14:paraId="6AA5CAFB" w14:textId="77777777" w:rsidR="00454F0C" w:rsidRPr="00924272" w:rsidRDefault="00A96003" w:rsidP="001B6C1E">
      <w:pPr>
        <w:autoSpaceDE w:val="0"/>
        <w:autoSpaceDN w:val="0"/>
        <w:adjustRightInd w:val="0"/>
        <w:snapToGrid w:val="0"/>
        <w:jc w:val="left"/>
        <w:rPr>
          <w:rFonts w:eastAsia="Times New Roman" w:cs="Arial"/>
          <w:color w:val="000000"/>
          <w:szCs w:val="20"/>
          <w:lang w:val="da-DK"/>
        </w:rPr>
      </w:pPr>
      <w:r>
        <w:rPr>
          <w:rFonts w:eastAsia="Times New Roman" w:cs="Arial"/>
          <w:b/>
          <w:color w:val="000000"/>
          <w:szCs w:val="20"/>
          <w:lang w:val="da-DK"/>
        </w:rPr>
        <w:t>Leverandør</w:t>
      </w:r>
      <w:r w:rsidR="009B3829" w:rsidRPr="00924272">
        <w:rPr>
          <w:rFonts w:eastAsia="Times New Roman" w:cs="Arial"/>
          <w:b/>
          <w:color w:val="000000"/>
          <w:szCs w:val="20"/>
          <w:lang w:val="da-DK"/>
        </w:rPr>
        <w:t>evalueringsprogram</w:t>
      </w:r>
      <w:r w:rsidR="00DA4EC5" w:rsidRPr="00924272">
        <w:rPr>
          <w:rFonts w:eastAsia="Times New Roman" w:cs="Arial"/>
          <w:b/>
          <w:color w:val="000000"/>
          <w:szCs w:val="20"/>
          <w:lang w:val="da-DK"/>
        </w:rPr>
        <w:t xml:space="preserve">. </w:t>
      </w:r>
      <w:r w:rsidR="009B3829" w:rsidRPr="00924272">
        <w:rPr>
          <w:rFonts w:eastAsia="Times New Roman" w:cs="Arial"/>
          <w:color w:val="000000"/>
          <w:szCs w:val="20"/>
          <w:lang w:val="da-DK"/>
        </w:rPr>
        <w:t>Værker</w:t>
      </w:r>
      <w:r>
        <w:rPr>
          <w:rFonts w:eastAsia="Times New Roman" w:cs="Arial"/>
          <w:color w:val="000000"/>
          <w:szCs w:val="20"/>
          <w:lang w:val="da-DK"/>
        </w:rPr>
        <w:t>,</w:t>
      </w:r>
      <w:r w:rsidR="009B3829" w:rsidRPr="00924272">
        <w:rPr>
          <w:rFonts w:eastAsia="Times New Roman" w:cs="Arial"/>
          <w:color w:val="000000"/>
          <w:szCs w:val="20"/>
          <w:lang w:val="da-DK"/>
        </w:rPr>
        <w:t xml:space="preserve"> der modtager biomasse med alternativ dokumentation for bæredygtig skovoprindel</w:t>
      </w:r>
      <w:r>
        <w:rPr>
          <w:rFonts w:eastAsia="Times New Roman" w:cs="Arial"/>
          <w:color w:val="000000"/>
          <w:szCs w:val="20"/>
          <w:lang w:val="da-DK"/>
        </w:rPr>
        <w:t>se, skal etablere et leverandør-</w:t>
      </w:r>
      <w:r w:rsidR="009B3829" w:rsidRPr="00924272">
        <w:rPr>
          <w:rFonts w:eastAsia="Times New Roman" w:cs="Arial"/>
          <w:color w:val="000000"/>
          <w:szCs w:val="20"/>
          <w:lang w:val="da-DK"/>
        </w:rPr>
        <w:t>evalueringsprogram</w:t>
      </w:r>
      <w:r w:rsidR="00432B9E" w:rsidRPr="00924272">
        <w:rPr>
          <w:rFonts w:eastAsia="Times New Roman" w:cs="Arial"/>
          <w:color w:val="000000"/>
          <w:szCs w:val="20"/>
          <w:lang w:val="da-DK"/>
        </w:rPr>
        <w:t>,</w:t>
      </w:r>
      <w:r w:rsidR="009B3829" w:rsidRPr="00924272">
        <w:rPr>
          <w:rFonts w:eastAsia="Times New Roman" w:cs="Arial"/>
          <w:color w:val="000000"/>
          <w:szCs w:val="20"/>
          <w:lang w:val="da-DK"/>
        </w:rPr>
        <w:t xml:space="preserve"> </w:t>
      </w:r>
      <w:r w:rsidR="00432B9E" w:rsidRPr="00924272">
        <w:rPr>
          <w:rFonts w:eastAsia="Times New Roman" w:cs="Arial"/>
          <w:color w:val="000000"/>
          <w:szCs w:val="20"/>
          <w:lang w:val="da-DK"/>
        </w:rPr>
        <w:t xml:space="preserve">der sikrer at relevante leverandører har implementeret arbejdsgange, der sikrer at kriterier </w:t>
      </w:r>
      <w:r w:rsidR="00454F0C" w:rsidRPr="00924272">
        <w:rPr>
          <w:rFonts w:eastAsia="Times New Roman" w:cs="Arial"/>
          <w:i/>
          <w:color w:val="000000"/>
          <w:szCs w:val="20"/>
          <w:lang w:val="da-DK"/>
        </w:rPr>
        <w:t>Kravspecifikation for Alternativ dokumentation for bæredygtig biomasse i henhold til Brancheaftale om sikring af bæredygtig biomasse</w:t>
      </w:r>
      <w:r w:rsidR="00432B9E" w:rsidRPr="00924272">
        <w:rPr>
          <w:rFonts w:eastAsia="Times New Roman" w:cs="Arial"/>
          <w:color w:val="000000"/>
          <w:szCs w:val="20"/>
          <w:lang w:val="da-DK"/>
        </w:rPr>
        <w:t xml:space="preserve"> er opfyldt. </w:t>
      </w:r>
    </w:p>
    <w:p w14:paraId="7568F0B2" w14:textId="77777777" w:rsidR="009B3829" w:rsidRPr="00924272" w:rsidRDefault="00432B9E" w:rsidP="001B6C1E">
      <w:pPr>
        <w:autoSpaceDE w:val="0"/>
        <w:autoSpaceDN w:val="0"/>
        <w:adjustRightInd w:val="0"/>
        <w:snapToGrid w:val="0"/>
        <w:jc w:val="left"/>
        <w:rPr>
          <w:rFonts w:eastAsia="Times New Roman" w:cs="Arial"/>
          <w:color w:val="000000"/>
          <w:szCs w:val="20"/>
          <w:lang w:val="da-DK"/>
        </w:rPr>
      </w:pPr>
      <w:r w:rsidRPr="00924272">
        <w:rPr>
          <w:rFonts w:eastAsia="Times New Roman" w:cs="Arial"/>
          <w:color w:val="000000"/>
          <w:szCs w:val="20"/>
          <w:lang w:val="da-DK"/>
        </w:rPr>
        <w:t>Evalueringsprogrammet skal opfylde kravene til leverandørevaluering som specificeret i FSC-STD-40-005 V2.1</w:t>
      </w:r>
      <w:r w:rsidR="00A96003">
        <w:rPr>
          <w:rFonts w:eastAsia="Times New Roman" w:cs="Arial"/>
          <w:color w:val="000000"/>
          <w:szCs w:val="20"/>
          <w:lang w:val="da-DK"/>
        </w:rPr>
        <w:t>.</w:t>
      </w:r>
    </w:p>
    <w:p w14:paraId="55E6E3FC" w14:textId="77777777" w:rsidR="00454F0C" w:rsidRPr="00924272" w:rsidRDefault="00454F0C" w:rsidP="001B6C1E">
      <w:pPr>
        <w:rPr>
          <w:rFonts w:eastAsiaTheme="majorEastAsia" w:cstheme="majorBidi"/>
          <w:bCs/>
          <w:szCs w:val="20"/>
          <w:lang w:val="da-DK"/>
        </w:rPr>
      </w:pPr>
      <w:r w:rsidRPr="00924272">
        <w:rPr>
          <w:rFonts w:eastAsiaTheme="majorEastAsia" w:cstheme="majorBidi"/>
          <w:bCs/>
          <w:szCs w:val="20"/>
          <w:lang w:val="da-DK"/>
        </w:rPr>
        <w:t xml:space="preserve">Leverandørevalueringsprogrammet skal ikke omfatte leverandører, der kan fremlægge </w:t>
      </w:r>
      <w:r w:rsidR="00B43724" w:rsidRPr="00924272">
        <w:rPr>
          <w:rFonts w:eastAsiaTheme="majorEastAsia" w:cstheme="majorBidi"/>
          <w:bCs/>
          <w:szCs w:val="20"/>
          <w:lang w:val="da-DK"/>
        </w:rPr>
        <w:t xml:space="preserve">tilstrækkelig </w:t>
      </w:r>
      <w:r w:rsidRPr="00924272">
        <w:rPr>
          <w:rFonts w:eastAsiaTheme="majorEastAsia" w:cstheme="majorBidi"/>
          <w:bCs/>
          <w:szCs w:val="20"/>
          <w:lang w:val="da-DK"/>
        </w:rPr>
        <w:t>dokumentation for</w:t>
      </w:r>
      <w:r w:rsidR="00B43724" w:rsidRPr="00924272">
        <w:rPr>
          <w:rFonts w:eastAsiaTheme="majorEastAsia" w:cstheme="majorBidi"/>
          <w:bCs/>
          <w:szCs w:val="20"/>
          <w:lang w:val="da-DK"/>
        </w:rPr>
        <w:t>,</w:t>
      </w:r>
      <w:r w:rsidRPr="00924272">
        <w:rPr>
          <w:rFonts w:eastAsiaTheme="majorEastAsia" w:cstheme="majorBidi"/>
          <w:bCs/>
          <w:szCs w:val="20"/>
          <w:lang w:val="da-DK"/>
        </w:rPr>
        <w:t xml:space="preserve"> at de opfylder </w:t>
      </w:r>
      <w:r w:rsidRPr="00924272">
        <w:rPr>
          <w:rFonts w:eastAsia="Times New Roman" w:cs="Arial"/>
          <w:i/>
          <w:color w:val="000000"/>
          <w:szCs w:val="20"/>
          <w:lang w:val="da-DK"/>
        </w:rPr>
        <w:t>Kravspecifikation for Alternativ dokumentation for bæredygtig biomasse i henhold til Brancheaftale om sikring af bæredygtig biomasse</w:t>
      </w:r>
      <w:r w:rsidR="00B43724" w:rsidRPr="00924272">
        <w:rPr>
          <w:rFonts w:eastAsia="Times New Roman" w:cs="Arial"/>
          <w:i/>
          <w:color w:val="000000"/>
          <w:szCs w:val="20"/>
          <w:lang w:val="da-DK"/>
        </w:rPr>
        <w:t>.</w:t>
      </w:r>
      <w:r w:rsidR="00B43724" w:rsidRPr="00924272">
        <w:rPr>
          <w:rFonts w:eastAsiaTheme="majorEastAsia" w:cstheme="majorBidi"/>
          <w:bCs/>
          <w:szCs w:val="20"/>
          <w:lang w:val="da-DK"/>
        </w:rPr>
        <w:t xml:space="preserve"> Tilstrækkelig dokumentation omfatter evalueringsrapport, udarbejdet af kompetent tredjepart, som omfatter alle relevante krav i nævnte kravspecifikation.</w:t>
      </w:r>
    </w:p>
    <w:p w14:paraId="15C51630" w14:textId="77777777" w:rsidR="00E47311" w:rsidRPr="00924272" w:rsidRDefault="00E47311" w:rsidP="001B6C1E">
      <w:pPr>
        <w:rPr>
          <w:rFonts w:eastAsiaTheme="majorEastAsia" w:cstheme="majorBidi"/>
          <w:b/>
          <w:bCs/>
          <w:szCs w:val="20"/>
          <w:lang w:val="da-DK"/>
        </w:rPr>
      </w:pPr>
      <w:r w:rsidRPr="00924272">
        <w:rPr>
          <w:rFonts w:eastAsiaTheme="majorEastAsia" w:cstheme="majorBidi"/>
          <w:b/>
          <w:bCs/>
          <w:szCs w:val="20"/>
          <w:lang w:val="da-DK"/>
        </w:rPr>
        <w:t>PEFC</w:t>
      </w:r>
      <w:r w:rsidR="00DB503D" w:rsidRPr="00924272">
        <w:rPr>
          <w:rFonts w:eastAsiaTheme="majorEastAsia" w:cstheme="majorBidi"/>
          <w:b/>
          <w:bCs/>
          <w:szCs w:val="20"/>
          <w:lang w:val="da-DK"/>
        </w:rPr>
        <w:t xml:space="preserve"> </w:t>
      </w:r>
      <w:r w:rsidR="00DB503D" w:rsidRPr="00924272">
        <w:rPr>
          <w:rFonts w:eastAsiaTheme="majorEastAsia" w:cstheme="majorBidi"/>
          <w:bCs/>
          <w:szCs w:val="20"/>
          <w:lang w:val="da-DK"/>
        </w:rPr>
        <w:t xml:space="preserve">Se </w:t>
      </w:r>
      <w:r w:rsidR="009D3F2A" w:rsidRPr="00924272">
        <w:rPr>
          <w:rFonts w:eastAsiaTheme="majorEastAsia" w:cstheme="majorBidi"/>
          <w:bCs/>
          <w:szCs w:val="20"/>
          <w:lang w:val="da-DK"/>
        </w:rPr>
        <w:t>www.pefc.dk eller www.pefc.org</w:t>
      </w:r>
    </w:p>
    <w:p w14:paraId="44F0E888" w14:textId="77777777" w:rsidR="00E47311" w:rsidRPr="00924272" w:rsidRDefault="00E47311" w:rsidP="001B6C1E">
      <w:pPr>
        <w:rPr>
          <w:rFonts w:eastAsiaTheme="majorEastAsia" w:cstheme="majorBidi"/>
          <w:b/>
          <w:bCs/>
          <w:szCs w:val="20"/>
          <w:lang w:val="da-DK"/>
        </w:rPr>
      </w:pPr>
      <w:r w:rsidRPr="00924272">
        <w:rPr>
          <w:rFonts w:eastAsiaTheme="majorEastAsia" w:cstheme="majorBidi"/>
          <w:b/>
          <w:bCs/>
          <w:szCs w:val="20"/>
          <w:lang w:val="da-DK"/>
        </w:rPr>
        <w:t>SBP</w:t>
      </w:r>
      <w:r w:rsidR="00DB503D" w:rsidRPr="00924272">
        <w:rPr>
          <w:rFonts w:eastAsiaTheme="majorEastAsia" w:cstheme="majorBidi"/>
          <w:b/>
          <w:bCs/>
          <w:szCs w:val="20"/>
          <w:lang w:val="da-DK"/>
        </w:rPr>
        <w:t xml:space="preserve"> </w:t>
      </w:r>
      <w:r w:rsidR="00DB503D" w:rsidRPr="00924272">
        <w:rPr>
          <w:rFonts w:eastAsiaTheme="majorEastAsia" w:cstheme="majorBidi"/>
          <w:bCs/>
          <w:szCs w:val="20"/>
          <w:lang w:val="da-DK"/>
        </w:rPr>
        <w:t>Se www.sustinablebiomasspartnership.org</w:t>
      </w:r>
    </w:p>
    <w:p w14:paraId="691592FA" w14:textId="77777777" w:rsidR="00E05A8D" w:rsidRPr="00924272" w:rsidRDefault="00E05A8D" w:rsidP="001B6C1E">
      <w:pPr>
        <w:rPr>
          <w:rFonts w:eastAsiaTheme="majorEastAsia" w:cstheme="majorBidi"/>
          <w:b/>
          <w:bCs/>
          <w:szCs w:val="20"/>
          <w:lang w:val="da-DK"/>
        </w:rPr>
      </w:pPr>
      <w:r w:rsidRPr="00924272">
        <w:rPr>
          <w:rFonts w:cs="Times New Roman"/>
          <w:b/>
          <w:color w:val="000000"/>
          <w:szCs w:val="20"/>
          <w:lang w:val="da-DK"/>
        </w:rPr>
        <w:t>Skov</w:t>
      </w:r>
      <w:r w:rsidR="00DA4EC5" w:rsidRPr="00924272">
        <w:rPr>
          <w:rFonts w:cs="Times New Roman"/>
          <w:b/>
          <w:color w:val="000000"/>
          <w:szCs w:val="20"/>
          <w:lang w:val="da-DK"/>
        </w:rPr>
        <w:t>.</w:t>
      </w:r>
      <w:r w:rsidR="003967C7" w:rsidRPr="00924272">
        <w:rPr>
          <w:rFonts w:cs="Times New Roman"/>
          <w:b/>
          <w:color w:val="000000"/>
          <w:szCs w:val="20"/>
          <w:lang w:val="da-DK"/>
        </w:rPr>
        <w:t xml:space="preserve"> </w:t>
      </w:r>
      <w:r w:rsidR="00DA4EC5" w:rsidRPr="00924272">
        <w:rPr>
          <w:rFonts w:cs="Times New Roman"/>
          <w:color w:val="000000"/>
          <w:szCs w:val="20"/>
          <w:lang w:val="da-DK"/>
        </w:rPr>
        <w:t>Branchea</w:t>
      </w:r>
      <w:r w:rsidRPr="00924272">
        <w:rPr>
          <w:rFonts w:cs="Times New Roman"/>
          <w:color w:val="000000"/>
          <w:szCs w:val="20"/>
          <w:lang w:val="da-DK"/>
        </w:rPr>
        <w:t>ftalen dækker biomasse fra skov defineret som arealer st</w:t>
      </w:r>
      <w:r w:rsidR="00805E20">
        <w:rPr>
          <w:rFonts w:cs="Times New Roman"/>
          <w:color w:val="000000"/>
          <w:szCs w:val="20"/>
          <w:lang w:val="da-DK"/>
        </w:rPr>
        <w:t>ørre end 0,5 hektar med en mini</w:t>
      </w:r>
      <w:r w:rsidRPr="00924272">
        <w:rPr>
          <w:rFonts w:cs="Times New Roman"/>
          <w:color w:val="000000"/>
          <w:szCs w:val="20"/>
          <w:lang w:val="da-DK"/>
        </w:rPr>
        <w:t>mumsbredde på 20 m bevokset med træer højere end 5 meter med et kronedække på mere end 10 pct. eller med træer, der potentielt er i stand til at nå disse værdier på voksestedet. Definitionen inkluderer ikke arealer domineret af landbrug eller bymæssig anvendelse, herunder sommerhusområder</w:t>
      </w:r>
      <w:r w:rsidR="00A96003">
        <w:rPr>
          <w:rFonts w:cs="Times New Roman"/>
          <w:color w:val="000000"/>
          <w:szCs w:val="20"/>
          <w:lang w:val="da-DK"/>
        </w:rPr>
        <w:t>.</w:t>
      </w:r>
    </w:p>
    <w:p w14:paraId="7BB47E66" w14:textId="77777777" w:rsidR="00E05A8D" w:rsidRPr="00924272" w:rsidRDefault="00E05A8D" w:rsidP="001B6C1E">
      <w:pPr>
        <w:rPr>
          <w:rFonts w:eastAsiaTheme="majorEastAsia" w:cstheme="majorBidi"/>
          <w:b/>
          <w:bCs/>
          <w:szCs w:val="20"/>
          <w:lang w:val="da-DK"/>
        </w:rPr>
      </w:pPr>
    </w:p>
    <w:p w14:paraId="5661F960" w14:textId="77777777" w:rsidR="00E05A8D" w:rsidRPr="00924272" w:rsidRDefault="00E05A8D" w:rsidP="001B6C1E">
      <w:pPr>
        <w:rPr>
          <w:rFonts w:eastAsiaTheme="majorEastAsia" w:cstheme="majorBidi"/>
          <w:b/>
          <w:bCs/>
          <w:szCs w:val="20"/>
          <w:lang w:val="da-DK"/>
        </w:rPr>
      </w:pPr>
    </w:p>
    <w:p w14:paraId="07A8CE7E" w14:textId="77777777" w:rsidR="00DC1748" w:rsidRPr="00924272" w:rsidRDefault="00DC1748" w:rsidP="001B6C1E">
      <w:pPr>
        <w:rPr>
          <w:rFonts w:eastAsiaTheme="majorEastAsia" w:cstheme="majorBidi"/>
          <w:b/>
          <w:bCs/>
          <w:szCs w:val="20"/>
          <w:lang w:val="da-DK"/>
        </w:rPr>
      </w:pPr>
    </w:p>
    <w:p w14:paraId="7206597D" w14:textId="77777777" w:rsidR="00DC1748" w:rsidRPr="00924272" w:rsidRDefault="00BD0C4F" w:rsidP="0037623D">
      <w:pPr>
        <w:rPr>
          <w:rFonts w:eastAsiaTheme="majorEastAsia" w:cstheme="majorBidi"/>
          <w:b/>
          <w:bCs/>
          <w:szCs w:val="20"/>
          <w:lang w:val="da-DK"/>
        </w:rPr>
      </w:pPr>
      <w:r w:rsidRPr="00924272">
        <w:rPr>
          <w:noProof/>
          <w:lang w:val="da-DK" w:eastAsia="da-DK"/>
        </w:rPr>
        <w:lastRenderedPageBreak/>
        <mc:AlternateContent>
          <mc:Choice Requires="wpg">
            <w:drawing>
              <wp:anchor distT="0" distB="0" distL="114300" distR="114300" simplePos="0" relativeHeight="251723776" behindDoc="0" locked="0" layoutInCell="1" allowOverlap="1" wp14:anchorId="58645A16" wp14:editId="1CE0D3F0">
                <wp:simplePos x="0" y="0"/>
                <wp:positionH relativeFrom="column">
                  <wp:posOffset>-447012</wp:posOffset>
                </wp:positionH>
                <wp:positionV relativeFrom="paragraph">
                  <wp:posOffset>6394450</wp:posOffset>
                </wp:positionV>
                <wp:extent cx="7532370" cy="2338705"/>
                <wp:effectExtent l="0" t="0" r="0" b="4445"/>
                <wp:wrapNone/>
                <wp:docPr id="27" name="Group 27"/>
                <wp:cNvGraphicFramePr/>
                <a:graphic xmlns:a="http://schemas.openxmlformats.org/drawingml/2006/main">
                  <a:graphicData uri="http://schemas.microsoft.com/office/word/2010/wordprocessingGroup">
                    <wpg:wgp>
                      <wpg:cNvGrpSpPr/>
                      <wpg:grpSpPr>
                        <a:xfrm>
                          <a:off x="0" y="0"/>
                          <a:ext cx="7532370" cy="2338705"/>
                          <a:chOff x="0" y="0"/>
                          <a:chExt cx="7532370" cy="2338766"/>
                        </a:xfrm>
                      </wpg:grpSpPr>
                      <wps:wsp>
                        <wps:cNvPr id="7" name="Rectangle 7"/>
                        <wps:cNvSpPr/>
                        <wps:spPr>
                          <a:xfrm>
                            <a:off x="0" y="0"/>
                            <a:ext cx="7532370" cy="2332990"/>
                          </a:xfrm>
                          <a:prstGeom prst="rect">
                            <a:avLst/>
                          </a:prstGeom>
                          <a:solidFill>
                            <a:srgbClr val="005C4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3137" y="433136"/>
                            <a:ext cx="1638300" cy="1306195"/>
                          </a:xfrm>
                          <a:prstGeom prst="rect">
                            <a:avLst/>
                          </a:prstGeom>
                        </pic:spPr>
                      </pic:pic>
                      <wps:wsp>
                        <wps:cNvPr id="15" name="Text Box 15"/>
                        <wps:cNvSpPr txBox="1"/>
                        <wps:spPr>
                          <a:xfrm>
                            <a:off x="2454442" y="240631"/>
                            <a:ext cx="4978356" cy="209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2E0E0" w14:textId="77777777" w:rsidR="000E2FD8" w:rsidRPr="00693283" w:rsidRDefault="000E2FD8" w:rsidP="00A31709">
                              <w:pPr>
                                <w:jc w:val="left"/>
                                <w:rPr>
                                  <w:color w:val="FFFFFF" w:themeColor="background1"/>
                                  <w:sz w:val="36"/>
                                </w:rPr>
                              </w:pPr>
                              <w:r w:rsidRPr="009B0467">
                                <w:rPr>
                                  <w:color w:val="FFFFFF" w:themeColor="background1"/>
                                  <w:sz w:val="24"/>
                                </w:rPr>
                                <w:t>NEPCon (Nature Eco</w:t>
                              </w:r>
                              <w:r>
                                <w:rPr>
                                  <w:color w:val="FFFFFF" w:themeColor="background1"/>
                                  <w:sz w:val="24"/>
                                </w:rPr>
                                <w:t>nomy and People Connected) er en</w:t>
                              </w:r>
                              <w:r w:rsidRPr="009B0467">
                                <w:rPr>
                                  <w:color w:val="FFFFFF" w:themeColor="background1"/>
                                  <w:sz w:val="24"/>
                                </w:rPr>
                                <w:t xml:space="preserve"> international, non-profit organisation </w:t>
                              </w:r>
                              <w:r>
                                <w:rPr>
                                  <w:color w:val="FFFFFF" w:themeColor="background1"/>
                                  <w:sz w:val="24"/>
                                </w:rPr>
                                <w:t>som skaber engagement og kapapitet for at mainstreame bæredygtighed</w:t>
                              </w:r>
                              <w:r w:rsidRPr="009B0467">
                                <w:rPr>
                                  <w:color w:val="FFFFFF" w:themeColor="background1"/>
                                  <w:sz w:val="24"/>
                                </w:rPr>
                                <w:t xml:space="preserve">. </w:t>
                              </w:r>
                              <w:r>
                                <w:rPr>
                                  <w:color w:val="FFFFFF" w:themeColor="background1"/>
                                  <w:sz w:val="24"/>
                                </w:rPr>
                                <w:t>Sammen med vores parntere udvikler vi løsninger, der værner om vores naturlige ressourcer og beskytter vores klima.</w:t>
                              </w:r>
                            </w:p>
                            <w:p w14:paraId="7989AEBD" w14:textId="77777777" w:rsidR="000E2FD8" w:rsidRPr="009B0467" w:rsidRDefault="000E2FD8" w:rsidP="00A31709">
                              <w:pPr>
                                <w:jc w:val="left"/>
                                <w:rPr>
                                  <w:color w:val="FFFFFF" w:themeColor="background1"/>
                                </w:rPr>
                              </w:pPr>
                              <w:r>
                                <w:rPr>
                                  <w:color w:val="FFFFFF" w:themeColor="background1"/>
                                </w:rPr>
                                <w:br/>
                              </w:r>
                              <w:r w:rsidRPr="009B0467">
                                <w:rPr>
                                  <w:color w:val="FFFFFF" w:themeColor="background1"/>
                                </w:rPr>
                                <w:t>NEPCon | Ski</w:t>
                              </w:r>
                              <w:r>
                                <w:rPr>
                                  <w:color w:val="FFFFFF" w:themeColor="background1"/>
                                </w:rPr>
                                <w:t>ndergade 23, 3. l 1159 København K</w:t>
                              </w:r>
                              <w:r w:rsidRPr="009B0467">
                                <w:rPr>
                                  <w:color w:val="FFFFFF" w:themeColor="background1"/>
                                </w:rPr>
                                <w:t xml:space="preserve"> </w:t>
                              </w:r>
                              <w:r>
                                <w:rPr>
                                  <w:color w:val="FFFFFF" w:themeColor="background1"/>
                                </w:rPr>
                                <w:br/>
                              </w:r>
                              <w:r w:rsidRPr="009B0467">
                                <w:rPr>
                                  <w:color w:val="FFFFFF" w:themeColor="background1"/>
                                </w:rPr>
                                <w:t>FSC</w:t>
                              </w:r>
                              <w:r w:rsidRPr="00EC6D82">
                                <w:rPr>
                                  <w:color w:val="FFFFFF" w:themeColor="background1"/>
                                  <w:sz w:val="22"/>
                                  <w:vertAlign w:val="superscript"/>
                                </w:rPr>
                                <w:t>®</w:t>
                              </w:r>
                              <w:r w:rsidRPr="009B0467">
                                <w:rPr>
                                  <w:color w:val="FFFFFF" w:themeColor="background1"/>
                                </w:rPr>
                                <w:t xml:space="preserve"> A000535 | </w:t>
                              </w:r>
                              <w:r>
                                <w:rPr>
                                  <w:color w:val="FFFFFF" w:themeColor="background1"/>
                                </w:rPr>
                                <w:t xml:space="preserve">PEFC/09-44-02 | </w:t>
                              </w:r>
                              <w:hyperlink r:id="rId18" w:history="1">
                                <w:r w:rsidRPr="009B0467">
                                  <w:rPr>
                                    <w:color w:val="FFFFFF" w:themeColor="background1"/>
                                  </w:rPr>
                                  <w:t>info@nepcon.org</w:t>
                                </w:r>
                              </w:hyperlink>
                              <w:r w:rsidRPr="009B0467">
                                <w:rPr>
                                  <w:color w:val="FFFFFF" w:themeColor="background1"/>
                                </w:rPr>
                                <w:t xml:space="preserve"> </w:t>
                              </w:r>
                              <w:r>
                                <w:rPr>
                                  <w:color w:val="FFFFFF" w:themeColor="background1"/>
                                </w:rPr>
                                <w:t>| www.nepcon.org</w:t>
                              </w:r>
                              <w:r>
                                <w:rPr>
                                  <w:color w:val="FFFFFF" w:themeColor="background1"/>
                                </w:rPr>
                                <w:br/>
                                <w:t>Tlf</w:t>
                              </w:r>
                              <w:r w:rsidRPr="009B0467">
                                <w:rPr>
                                  <w:color w:val="FFFFFF" w:themeColor="background1"/>
                                </w:rPr>
                                <w:t>: + 45 86 18 08 66 |  Fax: + 45 86 18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645A16" id="Group 27" o:spid="_x0000_s1030" style="position:absolute;left:0;text-align:left;margin-left:-35.2pt;margin-top:503.5pt;width:593.1pt;height:184.15pt;z-index:251723776" coordsize="75323,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">
                <v:rect id="Rectangle 7" o:spid="_x0000_s1031" style="position:absolute;width:75323;height:2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" fillcolor="#005c40" stroked="f" strokeweight="2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style="position:absolute;left:4331;top:4331;width:16383;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">
                  <v:imagedata r:id="rId19" o:title=""/>
                  <v:path arrowok="t"/>
                </v:shape>
                <v:shapetype id="_x0000_t202" coordsize="21600,21600" o:spt="202" path="m,l,21600r21600,l21600,xe">
                  <v:stroke joinstyle="miter"/>
                  <v:path gradientshapeok="t" o:connecttype="rect"/>
                </v:shapetype>
                <v:shape id="Text Box 15" o:spid="_x0000_s1033" type="#_x0000_t202" style="position:absolute;left:24544;top:2406;width:49783;height:20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F52E0E0" w14:textId="77777777" w:rsidR="000E2FD8" w:rsidRPr="00693283" w:rsidRDefault="000E2FD8" w:rsidP="00A31709">
                        <w:pPr>
                          <w:jc w:val="left"/>
                          <w:rPr>
                            <w:color w:val="FFFFFF" w:themeColor="background1"/>
                            <w:sz w:val="36"/>
                          </w:rPr>
                        </w:pPr>
                        <w:r w:rsidRPr="009B0467">
                          <w:rPr>
                            <w:color w:val="FFFFFF" w:themeColor="background1"/>
                            <w:sz w:val="24"/>
                          </w:rPr>
                          <w:t>NEPCon (Nature Eco</w:t>
                        </w:r>
                        <w:r>
                          <w:rPr>
                            <w:color w:val="FFFFFF" w:themeColor="background1"/>
                            <w:sz w:val="24"/>
                          </w:rPr>
                          <w:t>nomy and People Connected) er en</w:t>
                        </w:r>
                        <w:r w:rsidRPr="009B0467">
                          <w:rPr>
                            <w:color w:val="FFFFFF" w:themeColor="background1"/>
                            <w:sz w:val="24"/>
                          </w:rPr>
                          <w:t xml:space="preserve"> international, non-profit organisation </w:t>
                        </w:r>
                        <w:r>
                          <w:rPr>
                            <w:color w:val="FFFFFF" w:themeColor="background1"/>
                            <w:sz w:val="24"/>
                          </w:rPr>
                          <w:t>som skaber engagement og kapapitet for at mainstreame bæredygtighed</w:t>
                        </w:r>
                        <w:r w:rsidRPr="009B0467">
                          <w:rPr>
                            <w:color w:val="FFFFFF" w:themeColor="background1"/>
                            <w:sz w:val="24"/>
                          </w:rPr>
                          <w:t xml:space="preserve">. </w:t>
                        </w:r>
                        <w:r>
                          <w:rPr>
                            <w:color w:val="FFFFFF" w:themeColor="background1"/>
                            <w:sz w:val="24"/>
                          </w:rPr>
                          <w:t>Sammen med vores parntere udvikler vi løsninger, der værner om vores naturlige ressourcer og beskytter vores klima.</w:t>
                        </w:r>
                      </w:p>
                      <w:p w14:paraId="7989AEBD" w14:textId="77777777" w:rsidR="000E2FD8" w:rsidRPr="009B0467" w:rsidRDefault="000E2FD8" w:rsidP="00A31709">
                        <w:pPr>
                          <w:jc w:val="left"/>
                          <w:rPr>
                            <w:color w:val="FFFFFF" w:themeColor="background1"/>
                          </w:rPr>
                        </w:pPr>
                        <w:r>
                          <w:rPr>
                            <w:color w:val="FFFFFF" w:themeColor="background1"/>
                          </w:rPr>
                          <w:br/>
                        </w:r>
                        <w:r w:rsidRPr="009B0467">
                          <w:rPr>
                            <w:color w:val="FFFFFF" w:themeColor="background1"/>
                          </w:rPr>
                          <w:t>NEPCon | Ski</w:t>
                        </w:r>
                        <w:r>
                          <w:rPr>
                            <w:color w:val="FFFFFF" w:themeColor="background1"/>
                          </w:rPr>
                          <w:t>ndergade 23, 3. l 1159 København K</w:t>
                        </w:r>
                        <w:r w:rsidRPr="009B0467">
                          <w:rPr>
                            <w:color w:val="FFFFFF" w:themeColor="background1"/>
                          </w:rPr>
                          <w:t xml:space="preserve"> </w:t>
                        </w:r>
                        <w:r>
                          <w:rPr>
                            <w:color w:val="FFFFFF" w:themeColor="background1"/>
                          </w:rPr>
                          <w:br/>
                        </w:r>
                        <w:r w:rsidRPr="009B0467">
                          <w:rPr>
                            <w:color w:val="FFFFFF" w:themeColor="background1"/>
                          </w:rPr>
                          <w:t>FSC</w:t>
                        </w:r>
                        <w:r w:rsidRPr="00EC6D82">
                          <w:rPr>
                            <w:color w:val="FFFFFF" w:themeColor="background1"/>
                            <w:sz w:val="22"/>
                            <w:vertAlign w:val="superscript"/>
                          </w:rPr>
                          <w:t>®</w:t>
                        </w:r>
                        <w:r w:rsidRPr="009B0467">
                          <w:rPr>
                            <w:color w:val="FFFFFF" w:themeColor="background1"/>
                          </w:rPr>
                          <w:t xml:space="preserve"> A000535 | </w:t>
                        </w:r>
                        <w:r>
                          <w:rPr>
                            <w:color w:val="FFFFFF" w:themeColor="background1"/>
                          </w:rPr>
                          <w:t xml:space="preserve">PEFC/09-44-02 | </w:t>
                        </w:r>
                        <w:hyperlink r:id="rId20" w:history="1">
                          <w:r w:rsidRPr="009B0467">
                            <w:rPr>
                              <w:color w:val="FFFFFF" w:themeColor="background1"/>
                            </w:rPr>
                            <w:t>info@nepcon.org</w:t>
                          </w:r>
                        </w:hyperlink>
                        <w:r w:rsidRPr="009B0467">
                          <w:rPr>
                            <w:color w:val="FFFFFF" w:themeColor="background1"/>
                          </w:rPr>
                          <w:t xml:space="preserve"> </w:t>
                        </w:r>
                        <w:r>
                          <w:rPr>
                            <w:color w:val="FFFFFF" w:themeColor="background1"/>
                          </w:rPr>
                          <w:t>| www.nepcon.org</w:t>
                        </w:r>
                        <w:r>
                          <w:rPr>
                            <w:color w:val="FFFFFF" w:themeColor="background1"/>
                          </w:rPr>
                          <w:br/>
                          <w:t>Tlf</w:t>
                        </w:r>
                        <w:r w:rsidRPr="009B0467">
                          <w:rPr>
                            <w:color w:val="FFFFFF" w:themeColor="background1"/>
                          </w:rPr>
                          <w:t>: + 45 86 18 08 66 |  Fax: + 45 86 18 10 12</w:t>
                        </w:r>
                      </w:p>
                    </w:txbxContent>
                  </v:textbox>
                </v:shape>
              </v:group>
            </w:pict>
          </mc:Fallback>
        </mc:AlternateContent>
      </w:r>
      <w:r w:rsidRPr="00924272">
        <w:rPr>
          <w:noProof/>
          <w:lang w:val="da-DK" w:eastAsia="da-DK"/>
        </w:rPr>
        <w:drawing>
          <wp:anchor distT="0" distB="0" distL="114300" distR="114300" simplePos="0" relativeHeight="251710464" behindDoc="1" locked="0" layoutInCell="1" allowOverlap="1" wp14:anchorId="782F5EC6" wp14:editId="4C53C1CC">
            <wp:simplePos x="0" y="0"/>
            <wp:positionH relativeFrom="margin">
              <wp:posOffset>-515762</wp:posOffset>
            </wp:positionH>
            <wp:positionV relativeFrom="page">
              <wp:posOffset>717550</wp:posOffset>
            </wp:positionV>
            <wp:extent cx="7599680" cy="10081895"/>
            <wp:effectExtent l="0" t="0" r="1270" b="0"/>
            <wp:wrapSquare wrapText="bothSides"/>
            <wp:docPr id="30" name="Picture 30" descr="The first audit against the new Controlled Wood Standard (V 3.0) with Stora Enso Oyj Wood Supply Russia in  Leningrad region, Russia. &#10;Photo by Peter Fei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first audit against the new Controlled Wood Standard (V 3.0) with Stora Enso Oyj Wood Supply Russia in  Leningrad region, Russia. &#10;Photo by Peter Feilberg"/>
                    <pic:cNvPicPr>
                      <a:picLocks noChangeAspect="1" noChangeArrowheads="1"/>
                    </pic:cNvPicPr>
                  </pic:nvPicPr>
                  <pic:blipFill rotWithShape="1">
                    <a:blip r:embed="rId21">
                      <a:extLst>
                        <a:ext uri="{28A0092B-C50C-407E-A947-70E740481C1C}">
                          <a14:useLocalDpi xmlns:a14="http://schemas.microsoft.com/office/drawing/2010/main" val="0"/>
                        </a:ext>
                      </a:extLst>
                    </a:blip>
                    <a:srcRect l="22247" t="2388" r="22953" b="373"/>
                    <a:stretch/>
                  </pic:blipFill>
                  <pic:spPr bwMode="auto">
                    <a:xfrm>
                      <a:off x="0" y="0"/>
                      <a:ext cx="7599680" cy="1008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C1748" w:rsidRPr="00924272" w:rsidSect="00DF57FB">
      <w:headerReference w:type="even" r:id="rId22"/>
      <w:headerReference w:type="default" r:id="rId23"/>
      <w:footerReference w:type="even" r:id="rId24"/>
      <w:footerReference w:type="default" r:id="rId25"/>
      <w:footerReference w:type="first" r:id="rId26"/>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6BF36" w14:textId="77777777" w:rsidR="001963DF" w:rsidRDefault="001963DF" w:rsidP="00B77916">
      <w:pPr>
        <w:spacing w:before="0" w:after="0"/>
      </w:pPr>
      <w:r>
        <w:separator/>
      </w:r>
    </w:p>
  </w:endnote>
  <w:endnote w:type="continuationSeparator" w:id="0">
    <w:p w14:paraId="1A21F837" w14:textId="77777777" w:rsidR="001963DF" w:rsidRDefault="001963DF" w:rsidP="00B7791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178737"/>
      <w:docPartObj>
        <w:docPartGallery w:val="Page Numbers (Bottom of Page)"/>
        <w:docPartUnique/>
      </w:docPartObj>
    </w:sdtPr>
    <w:sdtEndPr>
      <w:rPr>
        <w:color w:val="7F7F7F" w:themeColor="background1" w:themeShade="7F"/>
        <w:spacing w:val="60"/>
      </w:rPr>
    </w:sdtEndPr>
    <w:sdtContent>
      <w:p w14:paraId="072BFC35" w14:textId="77777777" w:rsidR="000E2FD8" w:rsidRPr="00760F8D" w:rsidRDefault="000E2FD8" w:rsidP="00AD44A3">
        <w:pPr>
          <w:pStyle w:val="Footer"/>
          <w:pBdr>
            <w:top w:val="single" w:sz="4" w:space="1" w:color="D9D9D9" w:themeColor="background1" w:themeShade="D9"/>
          </w:pBdr>
          <w:ind w:left="-540"/>
          <w:rPr>
            <w:color w:val="4D917B"/>
            <w:szCs w:val="20"/>
          </w:rPr>
        </w:pPr>
        <w:r w:rsidRPr="0074412B">
          <w:rPr>
            <w:color w:val="4D917B"/>
            <w:sz w:val="24"/>
            <w:szCs w:val="24"/>
          </w:rPr>
          <w:fldChar w:fldCharType="begin"/>
        </w:r>
        <w:r w:rsidRPr="0074412B">
          <w:rPr>
            <w:color w:val="4D917B"/>
            <w:sz w:val="24"/>
            <w:szCs w:val="24"/>
          </w:rPr>
          <w:instrText xml:space="preserve"> PAGE   \* MERGEFORMAT </w:instrText>
        </w:r>
        <w:r w:rsidRPr="0074412B">
          <w:rPr>
            <w:color w:val="4D917B"/>
            <w:sz w:val="24"/>
            <w:szCs w:val="24"/>
          </w:rPr>
          <w:fldChar w:fldCharType="separate"/>
        </w:r>
        <w:r>
          <w:rPr>
            <w:noProof/>
            <w:color w:val="4D917B"/>
            <w:sz w:val="24"/>
            <w:szCs w:val="24"/>
          </w:rPr>
          <w:t>2</w:t>
        </w:r>
        <w:r w:rsidRPr="0074412B">
          <w:rPr>
            <w:color w:val="4D917B"/>
            <w:sz w:val="24"/>
            <w:szCs w:val="24"/>
          </w:rPr>
          <w:fldChar w:fldCharType="end"/>
        </w:r>
        <w:r>
          <w:rPr>
            <w:color w:val="4D917B"/>
            <w:szCs w:val="20"/>
          </w:rPr>
          <w:t xml:space="preserve"> </w:t>
        </w:r>
        <w:r>
          <w:rPr>
            <w:color w:val="4D917B"/>
            <w:sz w:val="16"/>
            <w:szCs w:val="16"/>
          </w:rPr>
          <w:t xml:space="preserve">PEFC CoC Audit Rapport   </w:t>
        </w:r>
        <w:r>
          <w:rPr>
            <w:color w:val="4D917B"/>
            <w:sz w:val="16"/>
            <w:szCs w:val="16"/>
          </w:rPr>
          <w:tab/>
        </w:r>
        <w:r>
          <w:rPr>
            <w:color w:val="4D917B"/>
            <w:sz w:val="16"/>
            <w:szCs w:val="16"/>
          </w:rPr>
          <w:tab/>
          <w:t>Ver: 08Aug16</w:t>
        </w:r>
      </w:p>
    </w:sdtContent>
  </w:sdt>
  <w:p w14:paraId="3D774316" w14:textId="77777777" w:rsidR="000E2FD8" w:rsidRDefault="000E2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809901284"/>
      <w:docPartObj>
        <w:docPartGallery w:val="Page Numbers (Bottom of Page)"/>
        <w:docPartUnique/>
      </w:docPartObj>
    </w:sdtPr>
    <w:sdtEndPr>
      <w:rPr>
        <w:color w:val="7F7F7F" w:themeColor="background1" w:themeShade="7F"/>
        <w:spacing w:val="60"/>
      </w:rPr>
    </w:sdtEndPr>
    <w:sdtContent>
      <w:p w14:paraId="234C35EA" w14:textId="77777777" w:rsidR="000E2FD8" w:rsidRPr="0074412B" w:rsidRDefault="000E2FD8" w:rsidP="002965E4">
        <w:pPr>
          <w:pStyle w:val="Footer"/>
          <w:pBdr>
            <w:top w:val="single" w:sz="4" w:space="1" w:color="D9D9D9" w:themeColor="background1" w:themeShade="D9"/>
          </w:pBdr>
          <w:ind w:left="-540"/>
          <w:jc w:val="left"/>
          <w:rPr>
            <w:color w:val="4D917B"/>
            <w:sz w:val="16"/>
            <w:szCs w:val="16"/>
          </w:rPr>
        </w:pPr>
        <w:r>
          <w:rPr>
            <w:sz w:val="16"/>
            <w:szCs w:val="16"/>
          </w:rPr>
          <w:t>Rapportering vedr. bæredygtig biomasse for Danske Kraftvarme- og varmeværker</w:t>
        </w:r>
        <w:r>
          <w:rPr>
            <w:color w:val="4D917B"/>
            <w:sz w:val="16"/>
            <w:szCs w:val="16"/>
          </w:rPr>
          <w:tab/>
          <w:t>Ver: 1</w:t>
        </w:r>
      </w:p>
    </w:sdtContent>
  </w:sdt>
  <w:p w14:paraId="3DBD08EE" w14:textId="77777777" w:rsidR="000E2FD8" w:rsidRDefault="000E2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56E34" w14:textId="77777777" w:rsidR="000E2FD8" w:rsidRDefault="000E2FD8">
    <w:pPr>
      <w:pStyle w:val="Footer"/>
    </w:pPr>
    <w:r>
      <w:rPr>
        <w:noProof/>
        <w:lang w:val="da-DK" w:eastAsia="da-DK"/>
      </w:rPr>
      <mc:AlternateContent>
        <mc:Choice Requires="wps">
          <w:drawing>
            <wp:anchor distT="0" distB="0" distL="114300" distR="114300" simplePos="0" relativeHeight="251661312" behindDoc="0" locked="0" layoutInCell="1" allowOverlap="1" wp14:anchorId="5414BFE3" wp14:editId="3B124460">
              <wp:simplePos x="0" y="0"/>
              <wp:positionH relativeFrom="column">
                <wp:posOffset>-896495</wp:posOffset>
              </wp:positionH>
              <wp:positionV relativeFrom="paragraph">
                <wp:posOffset>-83308</wp:posOffset>
              </wp:positionV>
              <wp:extent cx="8439025" cy="698448"/>
              <wp:effectExtent l="0" t="0" r="19685" b="26035"/>
              <wp:wrapNone/>
              <wp:docPr id="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025" cy="698448"/>
                      </a:xfrm>
                      <a:prstGeom prst="rect">
                        <a:avLst/>
                      </a:prstGeom>
                      <a:solidFill>
                        <a:srgbClr val="7FAD9F"/>
                      </a:solidFill>
                      <a:ln w="9525">
                        <a:solidFill>
                          <a:srgbClr val="005C40"/>
                        </a:solidFill>
                        <a:miter lim="800000"/>
                        <a:headEnd/>
                        <a:tailEnd/>
                      </a:ln>
                    </wps:spPr>
                    <wps:bodyPr rot="0" vert="horz" wrap="square" lIns="91440" tIns="45720" rIns="91440" bIns="45720" anchor="t" anchorCtr="0" upright="1">
                      <a:noAutofit/>
                    </wps:bodyPr>
                  </wps:wsp>
                </a:graphicData>
              </a:graphic>
            </wp:anchor>
          </w:drawing>
        </mc:Choice>
        <mc:Fallback>
          <w:pict>
            <v:rect w14:anchorId="2A277209" id="Rectangle 24" o:spid="_x0000_s1026" style="position:absolute;margin-left:-70.6pt;margin-top:-6.55pt;width:664.5pt;height: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" fillcolor="#7fad9f" strokecolor="#005c40"/>
          </w:pict>
        </mc:Fallback>
      </mc:AlternateContent>
    </w:r>
    <w:r>
      <w:rPr>
        <w:noProof/>
        <w:lang w:val="da-DK" w:eastAsia="da-DK"/>
      </w:rPr>
      <mc:AlternateContent>
        <mc:Choice Requires="wps">
          <w:drawing>
            <wp:anchor distT="0" distB="0" distL="114300" distR="114300" simplePos="0" relativeHeight="251662336" behindDoc="0" locked="0" layoutInCell="1" allowOverlap="1" wp14:anchorId="46D5F9B5" wp14:editId="19D95EA3">
              <wp:simplePos x="0" y="0"/>
              <wp:positionH relativeFrom="column">
                <wp:posOffset>-474345</wp:posOffset>
              </wp:positionH>
              <wp:positionV relativeFrom="paragraph">
                <wp:posOffset>-141605</wp:posOffset>
              </wp:positionV>
              <wp:extent cx="7491095" cy="586740"/>
              <wp:effectExtent l="1905" t="1270"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109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4DE5E" w14:textId="77777777" w:rsidR="000E2FD8" w:rsidRPr="0079740A" w:rsidRDefault="000E2FD8" w:rsidP="00AD44A3">
                          <w:pPr>
                            <w:spacing w:after="0"/>
                            <w:jc w:val="left"/>
                            <w:rPr>
                              <w:rFonts w:cs="Lucida Sans Unicode"/>
                              <w:b/>
                              <w:color w:val="FFFFFF" w:themeColor="background1"/>
                              <w:sz w:val="18"/>
                              <w:szCs w:val="18"/>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D5F9B5" id="_x0000_t202" coordsize="21600,21600" o:spt="202" path="m,l,21600r21600,l21600,xe">
              <v:stroke joinstyle="miter"/>
              <v:path gradientshapeok="t" o:connecttype="rect"/>
            </v:shapetype>
            <v:shape id="Text Box 5" o:spid="_x0000_s1034" type="#_x0000_t202" style="position:absolute;left:0;text-align:left;margin-left:-37.35pt;margin-top:-11.15pt;width:589.85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0tgIAALk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" filled="f" stroked="f">
              <v:textbox>
                <w:txbxContent>
                  <w:p w14:paraId="09B4DE5E" w14:textId="77777777" w:rsidR="000E2FD8" w:rsidRPr="0079740A" w:rsidRDefault="000E2FD8" w:rsidP="00AD44A3">
                    <w:pPr>
                      <w:spacing w:after="0"/>
                      <w:jc w:val="left"/>
                      <w:rPr>
                        <w:rFonts w:cs="Lucida Sans Unicode"/>
                        <w:b/>
                        <w:color w:val="FFFFFF" w:themeColor="background1"/>
                        <w:sz w:val="18"/>
                        <w:szCs w:val="18"/>
                        <w:lang w:val="da-DK"/>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9B034" w14:textId="77777777" w:rsidR="001963DF" w:rsidRDefault="001963DF" w:rsidP="00B77916">
      <w:pPr>
        <w:spacing w:before="0" w:after="0"/>
      </w:pPr>
      <w:r>
        <w:separator/>
      </w:r>
    </w:p>
  </w:footnote>
  <w:footnote w:type="continuationSeparator" w:id="0">
    <w:p w14:paraId="3EC5AC1A" w14:textId="77777777" w:rsidR="001963DF" w:rsidRDefault="001963DF" w:rsidP="00B7791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32BCE" w14:textId="77777777" w:rsidR="000E2FD8" w:rsidRDefault="000E2FD8">
    <w:pPr>
      <w:pStyle w:val="Header"/>
    </w:pPr>
    <w:r>
      <w:rPr>
        <w:noProof/>
        <w:lang w:val="da-DK" w:eastAsia="da-DK"/>
      </w:rPr>
      <mc:AlternateContent>
        <mc:Choice Requires="wps">
          <w:drawing>
            <wp:anchor distT="0" distB="0" distL="114300" distR="114300" simplePos="0" relativeHeight="251659264" behindDoc="0" locked="0" layoutInCell="1" allowOverlap="1" wp14:anchorId="0E091E80" wp14:editId="0EE3D877">
              <wp:simplePos x="0" y="0"/>
              <wp:positionH relativeFrom="column">
                <wp:posOffset>577850</wp:posOffset>
              </wp:positionH>
              <wp:positionV relativeFrom="paragraph">
                <wp:posOffset>230505</wp:posOffset>
              </wp:positionV>
              <wp:extent cx="10800080" cy="0"/>
              <wp:effectExtent l="15875" t="11430" r="13970" b="1714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064681" id="_x0000_t32" coordsize="21600,21600" o:spt="32" o:oned="t" path="m,l21600,21600e" filled="f">
              <v:path arrowok="t" fillok="f" o:connecttype="none"/>
              <o:lock v:ext="edit" shapetype="t"/>
            </v:shapetype>
            <v:shape id="Straight Arrow Connector 19" o:spid="_x0000_s1026" type="#_x0000_t32" style="position:absolute;margin-left:45.5pt;margin-top:18.15pt;width:850.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" strokecolor="#91b11b" strokeweight="1.5pt"/>
          </w:pict>
        </mc:Fallback>
      </mc:AlternateContent>
    </w:r>
    <w:r>
      <w:rPr>
        <w:noProof/>
        <w:lang w:val="da-DK" w:eastAsia="da-DK"/>
      </w:rPr>
      <w:drawing>
        <wp:anchor distT="0" distB="0" distL="114300" distR="114300" simplePos="0" relativeHeight="251658240" behindDoc="0" locked="0" layoutInCell="1" allowOverlap="1" wp14:anchorId="55F3F70A" wp14:editId="0B59221D">
          <wp:simplePos x="0" y="0"/>
          <wp:positionH relativeFrom="column">
            <wp:posOffset>-494665</wp:posOffset>
          </wp:positionH>
          <wp:positionV relativeFrom="paragraph">
            <wp:posOffset>-298456</wp:posOffset>
          </wp:positionV>
          <wp:extent cx="914400" cy="702310"/>
          <wp:effectExtent l="0" t="0" r="0" b="2540"/>
          <wp:wrapNone/>
          <wp:docPr id="207" name="Picture 207"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tretch>
                    <a:fillRect/>
                  </a:stretch>
                </pic:blipFill>
                <pic:spPr bwMode="auto">
                  <a:xfrm>
                    <a:off x="0" y="0"/>
                    <a:ext cx="914400" cy="70231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ACFE1" w14:textId="77777777" w:rsidR="000E2FD8" w:rsidRDefault="000E2FD8" w:rsidP="00AD44A3">
    <w:pPr>
      <w:pStyle w:val="Header"/>
    </w:pPr>
    <w:r>
      <w:rPr>
        <w:noProof/>
        <w:lang w:val="da-DK" w:eastAsia="da-DK"/>
      </w:rPr>
      <w:drawing>
        <wp:anchor distT="0" distB="0" distL="114300" distR="114300" simplePos="0" relativeHeight="251666432" behindDoc="0" locked="0" layoutInCell="1" allowOverlap="1" wp14:anchorId="757E6017" wp14:editId="0C393CFB">
          <wp:simplePos x="0" y="0"/>
          <wp:positionH relativeFrom="rightMargin">
            <wp:posOffset>-376412</wp:posOffset>
          </wp:positionH>
          <wp:positionV relativeFrom="paragraph">
            <wp:posOffset>-191135</wp:posOffset>
          </wp:positionV>
          <wp:extent cx="614150" cy="315725"/>
          <wp:effectExtent l="0" t="0" r="0" b="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PCon logo-EN-White-Small-RGB.png"/>
                  <pic:cNvPicPr/>
                </pic:nvPicPr>
                <pic:blipFill>
                  <a:blip r:embed="rId1">
                    <a:extLst>
                      <a:ext uri="{28A0092B-C50C-407E-A947-70E740481C1C}">
                        <a14:useLocalDpi xmlns:a14="http://schemas.microsoft.com/office/drawing/2010/main" val="0"/>
                      </a:ext>
                    </a:extLst>
                  </a:blip>
                  <a:stretch>
                    <a:fillRect/>
                  </a:stretch>
                </pic:blipFill>
                <pic:spPr>
                  <a:xfrm>
                    <a:off x="0" y="0"/>
                    <a:ext cx="614150" cy="315725"/>
                  </a:xfrm>
                  <a:prstGeom prst="rect">
                    <a:avLst/>
                  </a:prstGeom>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65408" behindDoc="0" locked="0" layoutInCell="1" allowOverlap="1" wp14:anchorId="0AE52EF2" wp14:editId="1546B184">
              <wp:simplePos x="0" y="0"/>
              <wp:positionH relativeFrom="column">
                <wp:posOffset>-922655</wp:posOffset>
              </wp:positionH>
              <wp:positionV relativeFrom="paragraph">
                <wp:posOffset>-442933</wp:posOffset>
              </wp:positionV>
              <wp:extent cx="8439025" cy="698448"/>
              <wp:effectExtent l="0" t="0" r="19685" b="260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025" cy="698448"/>
                      </a:xfrm>
                      <a:prstGeom prst="rect">
                        <a:avLst/>
                      </a:prstGeom>
                      <a:solidFill>
                        <a:srgbClr val="7FAD9F"/>
                      </a:solidFill>
                      <a:ln w="9525">
                        <a:solidFill>
                          <a:srgbClr val="005C40"/>
                        </a:solidFill>
                        <a:miter lim="800000"/>
                        <a:headEnd/>
                        <a:tailEnd/>
                      </a:ln>
                    </wps:spPr>
                    <wps:bodyPr rot="0" vert="horz" wrap="square" lIns="91440" tIns="45720" rIns="91440" bIns="45720" anchor="t" anchorCtr="0" upright="1">
                      <a:noAutofit/>
                    </wps:bodyPr>
                  </wps:wsp>
                </a:graphicData>
              </a:graphic>
            </wp:anchor>
          </w:drawing>
        </mc:Choice>
        <mc:Fallback>
          <w:pict>
            <v:rect w14:anchorId="321B399C" id="Rectangle 24" o:spid="_x0000_s1026" style="position:absolute;margin-left:-72.65pt;margin-top:-34.9pt;width:664.5pt;height: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" fillcolor="#7fad9f" strokecolor="#005c40"/>
          </w:pict>
        </mc:Fallback>
      </mc:AlternateContent>
    </w:r>
  </w:p>
  <w:p w14:paraId="0655C242" w14:textId="77777777" w:rsidR="000E2FD8" w:rsidRDefault="000E2FD8" w:rsidP="00AD44A3">
    <w:pPr>
      <w:pStyle w:val="Header"/>
    </w:pPr>
  </w:p>
  <w:p w14:paraId="230A1773" w14:textId="77777777" w:rsidR="000E2FD8" w:rsidRPr="005965B2" w:rsidRDefault="000E2FD8" w:rsidP="00AD4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2FE5"/>
    <w:multiLevelType w:val="hybridMultilevel"/>
    <w:tmpl w:val="2CB8F12E"/>
    <w:lvl w:ilvl="0" w:tplc="FBC8B516">
      <w:start w:val="1"/>
      <w:numFmt w:val="decimal"/>
      <w:pStyle w:val="Heading4"/>
      <w:lvlText w:val="4.%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0468375B"/>
    <w:multiLevelType w:val="hybridMultilevel"/>
    <w:tmpl w:val="436621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4DA56E7"/>
    <w:multiLevelType w:val="hybridMultilevel"/>
    <w:tmpl w:val="45761226"/>
    <w:lvl w:ilvl="0" w:tplc="EC506C16">
      <w:start w:val="1"/>
      <w:numFmt w:val="decimal"/>
      <w:pStyle w:val="Heading6"/>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241F1"/>
    <w:multiLevelType w:val="hybridMultilevel"/>
    <w:tmpl w:val="F60A69F8"/>
    <w:lvl w:ilvl="0" w:tplc="322AF134">
      <w:start w:val="3"/>
      <w:numFmt w:val="decimal"/>
      <w:pStyle w:val="Heading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16CB7"/>
    <w:multiLevelType w:val="hybridMultilevel"/>
    <w:tmpl w:val="5A3042B2"/>
    <w:lvl w:ilvl="0" w:tplc="E51CF032">
      <w:start w:val="1"/>
      <w:numFmt w:val="lowerLetter"/>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DAA54C1"/>
    <w:multiLevelType w:val="hybridMultilevel"/>
    <w:tmpl w:val="5A3042B2"/>
    <w:lvl w:ilvl="0" w:tplc="E51CF032">
      <w:start w:val="1"/>
      <w:numFmt w:val="lowerLetter"/>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E7C295E"/>
    <w:multiLevelType w:val="hybridMultilevel"/>
    <w:tmpl w:val="82962160"/>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F78008E"/>
    <w:multiLevelType w:val="hybridMultilevel"/>
    <w:tmpl w:val="33A4A1DC"/>
    <w:lvl w:ilvl="0" w:tplc="722EF2AC">
      <w:start w:val="1"/>
      <w:numFmt w:val="lowerLetter"/>
      <w:lvlText w:val="%1)"/>
      <w:lvlJc w:val="left"/>
      <w:pPr>
        <w:ind w:left="720" w:hanging="360"/>
      </w:pPr>
      <w:rPr>
        <w:rFonts w:ascii="Arial" w:eastAsia="Times New Roman" w:hAnsi="Arial" w:cs="Arial" w:hint="default"/>
        <w:i/>
        <w:color w:val="00000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0773985"/>
    <w:multiLevelType w:val="hybridMultilevel"/>
    <w:tmpl w:val="436621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28F0AEB"/>
    <w:multiLevelType w:val="hybridMultilevel"/>
    <w:tmpl w:val="F634ADE0"/>
    <w:lvl w:ilvl="0" w:tplc="725497FA">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B39644D"/>
    <w:multiLevelType w:val="hybridMultilevel"/>
    <w:tmpl w:val="5B6A595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C8B1000"/>
    <w:multiLevelType w:val="multilevel"/>
    <w:tmpl w:val="527250FC"/>
    <w:lvl w:ilvl="0">
      <w:start w:val="1"/>
      <w:numFmt w:val="decimal"/>
      <w:pStyle w:val="Heading2"/>
      <w:lvlText w:val="%1."/>
      <w:lvlJc w:val="left"/>
      <w:pPr>
        <w:ind w:left="928" w:hanging="360"/>
      </w:pPr>
      <w:rPr>
        <w:rFonts w:ascii="MS Reference Sans Serif" w:hAnsi="MS Reference Sans Serif"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728" w:hanging="2160"/>
      </w:pPr>
      <w:rPr>
        <w:rFonts w:hint="default"/>
      </w:rPr>
    </w:lvl>
    <w:lvl w:ilvl="8">
      <w:start w:val="1"/>
      <w:numFmt w:val="decimal"/>
      <w:isLgl/>
      <w:lvlText w:val="%1.%2.%3.%4.%5.%6.%7.%8.%9"/>
      <w:lvlJc w:val="left"/>
      <w:pPr>
        <w:ind w:left="2728" w:hanging="2160"/>
      </w:pPr>
      <w:rPr>
        <w:rFonts w:hint="default"/>
      </w:rPr>
    </w:lvl>
  </w:abstractNum>
  <w:abstractNum w:abstractNumId="12" w15:restartNumberingAfterBreak="0">
    <w:nsid w:val="2CDE0F33"/>
    <w:multiLevelType w:val="hybridMultilevel"/>
    <w:tmpl w:val="A1908B0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D3C093E"/>
    <w:multiLevelType w:val="hybridMultilevel"/>
    <w:tmpl w:val="69101B5A"/>
    <w:lvl w:ilvl="0" w:tplc="51B4D906">
      <w:start w:val="1"/>
      <w:numFmt w:val="decimal"/>
      <w:pStyle w:val="Heading5"/>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7F54EF"/>
    <w:multiLevelType w:val="hybridMultilevel"/>
    <w:tmpl w:val="B0B24C9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EB27AE0"/>
    <w:multiLevelType w:val="hybridMultilevel"/>
    <w:tmpl w:val="436621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4DB4534"/>
    <w:multiLevelType w:val="hybridMultilevel"/>
    <w:tmpl w:val="5A3042B2"/>
    <w:lvl w:ilvl="0" w:tplc="E51CF032">
      <w:start w:val="1"/>
      <w:numFmt w:val="lowerLetter"/>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59C3886"/>
    <w:multiLevelType w:val="hybridMultilevel"/>
    <w:tmpl w:val="33E64B74"/>
    <w:lvl w:ilvl="0" w:tplc="04060017">
      <w:start w:val="1"/>
      <w:numFmt w:val="lowerLetter"/>
      <w:lvlText w:val="%1)"/>
      <w:lvlJc w:val="left"/>
      <w:pPr>
        <w:ind w:left="720" w:hanging="360"/>
      </w:pPr>
      <w:rPr>
        <w:rFonts w:hint="default"/>
        <w:lang w:val="da-DK"/>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5EE0C05"/>
    <w:multiLevelType w:val="hybridMultilevel"/>
    <w:tmpl w:val="A6046620"/>
    <w:lvl w:ilvl="0" w:tplc="4C7467C6">
      <w:start w:val="1"/>
      <w:numFmt w:val="lowerLetter"/>
      <w:lvlText w:val="%1."/>
      <w:lvlJc w:val="left"/>
      <w:pPr>
        <w:ind w:left="675" w:hanging="360"/>
      </w:pPr>
      <w:rPr>
        <w:rFonts w:hint="default"/>
      </w:rPr>
    </w:lvl>
    <w:lvl w:ilvl="1" w:tplc="04060019" w:tentative="1">
      <w:start w:val="1"/>
      <w:numFmt w:val="lowerLetter"/>
      <w:lvlText w:val="%2."/>
      <w:lvlJc w:val="left"/>
      <w:pPr>
        <w:ind w:left="1395" w:hanging="360"/>
      </w:pPr>
    </w:lvl>
    <w:lvl w:ilvl="2" w:tplc="0406001B" w:tentative="1">
      <w:start w:val="1"/>
      <w:numFmt w:val="lowerRoman"/>
      <w:lvlText w:val="%3."/>
      <w:lvlJc w:val="right"/>
      <w:pPr>
        <w:ind w:left="2115" w:hanging="180"/>
      </w:pPr>
    </w:lvl>
    <w:lvl w:ilvl="3" w:tplc="0406000F" w:tentative="1">
      <w:start w:val="1"/>
      <w:numFmt w:val="decimal"/>
      <w:lvlText w:val="%4."/>
      <w:lvlJc w:val="left"/>
      <w:pPr>
        <w:ind w:left="2835" w:hanging="360"/>
      </w:pPr>
    </w:lvl>
    <w:lvl w:ilvl="4" w:tplc="04060019" w:tentative="1">
      <w:start w:val="1"/>
      <w:numFmt w:val="lowerLetter"/>
      <w:lvlText w:val="%5."/>
      <w:lvlJc w:val="left"/>
      <w:pPr>
        <w:ind w:left="3555" w:hanging="360"/>
      </w:pPr>
    </w:lvl>
    <w:lvl w:ilvl="5" w:tplc="0406001B" w:tentative="1">
      <w:start w:val="1"/>
      <w:numFmt w:val="lowerRoman"/>
      <w:lvlText w:val="%6."/>
      <w:lvlJc w:val="right"/>
      <w:pPr>
        <w:ind w:left="4275" w:hanging="180"/>
      </w:pPr>
    </w:lvl>
    <w:lvl w:ilvl="6" w:tplc="0406000F" w:tentative="1">
      <w:start w:val="1"/>
      <w:numFmt w:val="decimal"/>
      <w:lvlText w:val="%7."/>
      <w:lvlJc w:val="left"/>
      <w:pPr>
        <w:ind w:left="4995" w:hanging="360"/>
      </w:pPr>
    </w:lvl>
    <w:lvl w:ilvl="7" w:tplc="04060019" w:tentative="1">
      <w:start w:val="1"/>
      <w:numFmt w:val="lowerLetter"/>
      <w:lvlText w:val="%8."/>
      <w:lvlJc w:val="left"/>
      <w:pPr>
        <w:ind w:left="5715" w:hanging="360"/>
      </w:pPr>
    </w:lvl>
    <w:lvl w:ilvl="8" w:tplc="0406001B" w:tentative="1">
      <w:start w:val="1"/>
      <w:numFmt w:val="lowerRoman"/>
      <w:lvlText w:val="%9."/>
      <w:lvlJc w:val="right"/>
      <w:pPr>
        <w:ind w:left="6435" w:hanging="180"/>
      </w:pPr>
    </w:lvl>
  </w:abstractNum>
  <w:abstractNum w:abstractNumId="19" w15:restartNumberingAfterBreak="0">
    <w:nsid w:val="4C330DFC"/>
    <w:multiLevelType w:val="hybridMultilevel"/>
    <w:tmpl w:val="F18C27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FA235E8"/>
    <w:multiLevelType w:val="hybridMultilevel"/>
    <w:tmpl w:val="5A3042B2"/>
    <w:lvl w:ilvl="0" w:tplc="E51CF032">
      <w:start w:val="1"/>
      <w:numFmt w:val="lowerLetter"/>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73B3F0A"/>
    <w:multiLevelType w:val="hybridMultilevel"/>
    <w:tmpl w:val="82B00A4E"/>
    <w:lvl w:ilvl="0" w:tplc="5A58568A">
      <w:numFmt w:val="bullet"/>
      <w:lvlText w:val="-"/>
      <w:lvlJc w:val="left"/>
      <w:pPr>
        <w:ind w:left="720" w:hanging="360"/>
      </w:pPr>
      <w:rPr>
        <w:rFonts w:ascii="MS Reference Sans Serif" w:eastAsia="Times New Roman" w:hAnsi="MS Reference Sans Serif"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9AA1AE2"/>
    <w:multiLevelType w:val="hybridMultilevel"/>
    <w:tmpl w:val="436621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26E601B"/>
    <w:multiLevelType w:val="hybridMultilevel"/>
    <w:tmpl w:val="F18C27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2E06DA2"/>
    <w:multiLevelType w:val="hybridMultilevel"/>
    <w:tmpl w:val="F18C27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60637D1"/>
    <w:multiLevelType w:val="hybridMultilevel"/>
    <w:tmpl w:val="57C8094E"/>
    <w:lvl w:ilvl="0" w:tplc="59D0D51E">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0820D05"/>
    <w:multiLevelType w:val="hybridMultilevel"/>
    <w:tmpl w:val="F18C27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9284519"/>
    <w:multiLevelType w:val="hybridMultilevel"/>
    <w:tmpl w:val="D7882C0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13"/>
  </w:num>
  <w:num w:numId="5">
    <w:abstractNumId w:val="2"/>
  </w:num>
  <w:num w:numId="6">
    <w:abstractNumId w:val="11"/>
    <w:lvlOverride w:ilvl="0">
      <w:startOverride w:val="5"/>
    </w:lvlOverride>
    <w:lvlOverride w:ilvl="1">
      <w:startOverride w:val="3"/>
    </w:lvlOverride>
  </w:num>
  <w:num w:numId="7">
    <w:abstractNumId w:val="12"/>
  </w:num>
  <w:num w:numId="8">
    <w:abstractNumId w:val="25"/>
  </w:num>
  <w:num w:numId="9">
    <w:abstractNumId w:val="1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9"/>
  </w:num>
  <w:num w:numId="13">
    <w:abstractNumId w:val="22"/>
  </w:num>
  <w:num w:numId="14">
    <w:abstractNumId w:val="7"/>
  </w:num>
  <w:num w:numId="15">
    <w:abstractNumId w:val="5"/>
  </w:num>
  <w:num w:numId="16">
    <w:abstractNumId w:val="24"/>
  </w:num>
  <w:num w:numId="17">
    <w:abstractNumId w:val="16"/>
  </w:num>
  <w:num w:numId="18">
    <w:abstractNumId w:val="23"/>
  </w:num>
  <w:num w:numId="19">
    <w:abstractNumId w:val="4"/>
  </w:num>
  <w:num w:numId="20">
    <w:abstractNumId w:val="26"/>
  </w:num>
  <w:num w:numId="21">
    <w:abstractNumId w:val="19"/>
  </w:num>
  <w:num w:numId="22">
    <w:abstractNumId w:val="20"/>
  </w:num>
  <w:num w:numId="23">
    <w:abstractNumId w:val="27"/>
  </w:num>
  <w:num w:numId="24">
    <w:abstractNumId w:val="17"/>
  </w:num>
  <w:num w:numId="25">
    <w:abstractNumId w:val="10"/>
  </w:num>
  <w:num w:numId="26">
    <w:abstractNumId w:val="1"/>
  </w:num>
  <w:num w:numId="27">
    <w:abstractNumId w:val="8"/>
  </w:num>
  <w:num w:numId="28">
    <w:abstractNumId w:val="15"/>
  </w:num>
  <w:num w:numId="29">
    <w:abstractNumId w:val="6"/>
  </w:num>
  <w:num w:numId="30">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ocumentProtection w:edit="forms" w:formatting="1" w:enforcement="1" w:cryptProviderType="rsaAES" w:cryptAlgorithmClass="hash" w:cryptAlgorithmType="typeAny" w:cryptAlgorithmSid="14" w:cryptSpinCount="100000" w:hash="yAYhLn9FEqhxtGlwHCubrk+Ko6CNNPGPUEbELDZQJFlZ7ZxrnthTIAiT1uQUbmtgmV+AfkXLkfoEZqBoCqK0iA==" w:salt="daJTnrIjZBAK5bj8RgQ83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1C"/>
    <w:rsid w:val="00010EFF"/>
    <w:rsid w:val="000207A7"/>
    <w:rsid w:val="000312EA"/>
    <w:rsid w:val="00034A25"/>
    <w:rsid w:val="000505DD"/>
    <w:rsid w:val="000518E9"/>
    <w:rsid w:val="00052B75"/>
    <w:rsid w:val="000616D2"/>
    <w:rsid w:val="000621CE"/>
    <w:rsid w:val="000635F2"/>
    <w:rsid w:val="0007159F"/>
    <w:rsid w:val="0007295B"/>
    <w:rsid w:val="0008086C"/>
    <w:rsid w:val="00082FBC"/>
    <w:rsid w:val="00085326"/>
    <w:rsid w:val="00087F9F"/>
    <w:rsid w:val="00091C96"/>
    <w:rsid w:val="0009281D"/>
    <w:rsid w:val="0009483A"/>
    <w:rsid w:val="000964AA"/>
    <w:rsid w:val="00096926"/>
    <w:rsid w:val="000A4168"/>
    <w:rsid w:val="000A7846"/>
    <w:rsid w:val="000A7E24"/>
    <w:rsid w:val="000B6A81"/>
    <w:rsid w:val="000B6EBA"/>
    <w:rsid w:val="000C3B4E"/>
    <w:rsid w:val="000D78A0"/>
    <w:rsid w:val="000D7CE2"/>
    <w:rsid w:val="000D7E8E"/>
    <w:rsid w:val="000E204F"/>
    <w:rsid w:val="000E2FD8"/>
    <w:rsid w:val="000E66B7"/>
    <w:rsid w:val="000E706E"/>
    <w:rsid w:val="00104487"/>
    <w:rsid w:val="00107D9B"/>
    <w:rsid w:val="00111171"/>
    <w:rsid w:val="00112550"/>
    <w:rsid w:val="00113D70"/>
    <w:rsid w:val="00123132"/>
    <w:rsid w:val="00123B15"/>
    <w:rsid w:val="0013436F"/>
    <w:rsid w:val="001352F3"/>
    <w:rsid w:val="001445E4"/>
    <w:rsid w:val="001475C8"/>
    <w:rsid w:val="001530E9"/>
    <w:rsid w:val="00155BF7"/>
    <w:rsid w:val="00156629"/>
    <w:rsid w:val="00160C24"/>
    <w:rsid w:val="00161F00"/>
    <w:rsid w:val="001636CE"/>
    <w:rsid w:val="00163DB8"/>
    <w:rsid w:val="001642E8"/>
    <w:rsid w:val="001647F5"/>
    <w:rsid w:val="00165242"/>
    <w:rsid w:val="00165E27"/>
    <w:rsid w:val="00167E88"/>
    <w:rsid w:val="00171F23"/>
    <w:rsid w:val="0017592F"/>
    <w:rsid w:val="001809A1"/>
    <w:rsid w:val="00181D7C"/>
    <w:rsid w:val="001828E8"/>
    <w:rsid w:val="001850DF"/>
    <w:rsid w:val="00185B58"/>
    <w:rsid w:val="0018655B"/>
    <w:rsid w:val="001908B5"/>
    <w:rsid w:val="00193467"/>
    <w:rsid w:val="001962CF"/>
    <w:rsid w:val="001963DF"/>
    <w:rsid w:val="00197628"/>
    <w:rsid w:val="001A1CBE"/>
    <w:rsid w:val="001A5D66"/>
    <w:rsid w:val="001B0FBC"/>
    <w:rsid w:val="001B6C1E"/>
    <w:rsid w:val="001C202F"/>
    <w:rsid w:val="001D673D"/>
    <w:rsid w:val="001E305A"/>
    <w:rsid w:val="001F0630"/>
    <w:rsid w:val="001F0B98"/>
    <w:rsid w:val="001F0E21"/>
    <w:rsid w:val="001F35DD"/>
    <w:rsid w:val="002006B0"/>
    <w:rsid w:val="00207592"/>
    <w:rsid w:val="00210403"/>
    <w:rsid w:val="00211FB5"/>
    <w:rsid w:val="002160BC"/>
    <w:rsid w:val="00216130"/>
    <w:rsid w:val="0021666B"/>
    <w:rsid w:val="00223E7C"/>
    <w:rsid w:val="0022442B"/>
    <w:rsid w:val="0022510F"/>
    <w:rsid w:val="002259AE"/>
    <w:rsid w:val="00232DB1"/>
    <w:rsid w:val="002405D2"/>
    <w:rsid w:val="00242F44"/>
    <w:rsid w:val="0024649D"/>
    <w:rsid w:val="0025122A"/>
    <w:rsid w:val="00254D1C"/>
    <w:rsid w:val="002574ED"/>
    <w:rsid w:val="00257AE4"/>
    <w:rsid w:val="00261651"/>
    <w:rsid w:val="00266FC5"/>
    <w:rsid w:val="0027035E"/>
    <w:rsid w:val="0027246B"/>
    <w:rsid w:val="002737E8"/>
    <w:rsid w:val="00276D67"/>
    <w:rsid w:val="0028041C"/>
    <w:rsid w:val="00282B41"/>
    <w:rsid w:val="00284B72"/>
    <w:rsid w:val="00284F73"/>
    <w:rsid w:val="00285729"/>
    <w:rsid w:val="00295B15"/>
    <w:rsid w:val="002965E4"/>
    <w:rsid w:val="002A26C6"/>
    <w:rsid w:val="002A2B21"/>
    <w:rsid w:val="002A6F6A"/>
    <w:rsid w:val="002B1752"/>
    <w:rsid w:val="002B3B2F"/>
    <w:rsid w:val="002B4680"/>
    <w:rsid w:val="002B6B70"/>
    <w:rsid w:val="002C00EB"/>
    <w:rsid w:val="002C30FD"/>
    <w:rsid w:val="002C5525"/>
    <w:rsid w:val="002C7A45"/>
    <w:rsid w:val="002D1032"/>
    <w:rsid w:val="002D57C9"/>
    <w:rsid w:val="002D73BC"/>
    <w:rsid w:val="002E2313"/>
    <w:rsid w:val="002E59EB"/>
    <w:rsid w:val="002F379E"/>
    <w:rsid w:val="002F3D81"/>
    <w:rsid w:val="002F4E05"/>
    <w:rsid w:val="002F7CC1"/>
    <w:rsid w:val="00303BCA"/>
    <w:rsid w:val="0030552A"/>
    <w:rsid w:val="00305F15"/>
    <w:rsid w:val="00307323"/>
    <w:rsid w:val="00310FAC"/>
    <w:rsid w:val="0031123D"/>
    <w:rsid w:val="00314E6D"/>
    <w:rsid w:val="00316D59"/>
    <w:rsid w:val="00323ECC"/>
    <w:rsid w:val="00325177"/>
    <w:rsid w:val="003313D8"/>
    <w:rsid w:val="00333A28"/>
    <w:rsid w:val="00333DEF"/>
    <w:rsid w:val="00334AC9"/>
    <w:rsid w:val="00334AF0"/>
    <w:rsid w:val="0034442A"/>
    <w:rsid w:val="00354500"/>
    <w:rsid w:val="003618E3"/>
    <w:rsid w:val="0037250E"/>
    <w:rsid w:val="00372C5D"/>
    <w:rsid w:val="0037623D"/>
    <w:rsid w:val="00377A49"/>
    <w:rsid w:val="00380B8A"/>
    <w:rsid w:val="00384B8C"/>
    <w:rsid w:val="00391142"/>
    <w:rsid w:val="00391D88"/>
    <w:rsid w:val="00392B51"/>
    <w:rsid w:val="0039370F"/>
    <w:rsid w:val="00394496"/>
    <w:rsid w:val="00394D4B"/>
    <w:rsid w:val="003967C7"/>
    <w:rsid w:val="00397912"/>
    <w:rsid w:val="00397F5D"/>
    <w:rsid w:val="00397F81"/>
    <w:rsid w:val="003A0848"/>
    <w:rsid w:val="003A5A8C"/>
    <w:rsid w:val="003A5FF7"/>
    <w:rsid w:val="003A6E5B"/>
    <w:rsid w:val="003B0DBC"/>
    <w:rsid w:val="003B0FD7"/>
    <w:rsid w:val="003B1D2A"/>
    <w:rsid w:val="003B7A63"/>
    <w:rsid w:val="003C3E09"/>
    <w:rsid w:val="003C486C"/>
    <w:rsid w:val="003C5163"/>
    <w:rsid w:val="003D27DF"/>
    <w:rsid w:val="003E3838"/>
    <w:rsid w:val="003E3CA8"/>
    <w:rsid w:val="003E455B"/>
    <w:rsid w:val="003F1F03"/>
    <w:rsid w:val="003F2498"/>
    <w:rsid w:val="00400862"/>
    <w:rsid w:val="00401EC6"/>
    <w:rsid w:val="00406F02"/>
    <w:rsid w:val="004077E5"/>
    <w:rsid w:val="00410190"/>
    <w:rsid w:val="00412D91"/>
    <w:rsid w:val="004133E6"/>
    <w:rsid w:val="00415D53"/>
    <w:rsid w:val="00431E03"/>
    <w:rsid w:val="00432B9E"/>
    <w:rsid w:val="004331DF"/>
    <w:rsid w:val="00433E87"/>
    <w:rsid w:val="00444DDB"/>
    <w:rsid w:val="00450FCB"/>
    <w:rsid w:val="004513CB"/>
    <w:rsid w:val="00454F0C"/>
    <w:rsid w:val="00460904"/>
    <w:rsid w:val="004653FA"/>
    <w:rsid w:val="0046726D"/>
    <w:rsid w:val="00471663"/>
    <w:rsid w:val="00471894"/>
    <w:rsid w:val="0047575C"/>
    <w:rsid w:val="00476ECB"/>
    <w:rsid w:val="00495011"/>
    <w:rsid w:val="004A311D"/>
    <w:rsid w:val="004A5D66"/>
    <w:rsid w:val="004A6A53"/>
    <w:rsid w:val="004A7D83"/>
    <w:rsid w:val="004B3C0A"/>
    <w:rsid w:val="004D0C11"/>
    <w:rsid w:val="004D0F0E"/>
    <w:rsid w:val="004D405C"/>
    <w:rsid w:val="004E1D53"/>
    <w:rsid w:val="004E36EE"/>
    <w:rsid w:val="004E3D12"/>
    <w:rsid w:val="004E4D80"/>
    <w:rsid w:val="004E66DB"/>
    <w:rsid w:val="004F1D74"/>
    <w:rsid w:val="004F65BD"/>
    <w:rsid w:val="004F6AB3"/>
    <w:rsid w:val="00510F1A"/>
    <w:rsid w:val="005139E4"/>
    <w:rsid w:val="00514DC2"/>
    <w:rsid w:val="0052325B"/>
    <w:rsid w:val="005273B7"/>
    <w:rsid w:val="0053154D"/>
    <w:rsid w:val="0053485B"/>
    <w:rsid w:val="00534BBB"/>
    <w:rsid w:val="00535C5A"/>
    <w:rsid w:val="00537EC4"/>
    <w:rsid w:val="00542A60"/>
    <w:rsid w:val="00543538"/>
    <w:rsid w:val="00543969"/>
    <w:rsid w:val="005457AD"/>
    <w:rsid w:val="005473A2"/>
    <w:rsid w:val="00552736"/>
    <w:rsid w:val="005578DB"/>
    <w:rsid w:val="005615B4"/>
    <w:rsid w:val="005621F6"/>
    <w:rsid w:val="00563C7F"/>
    <w:rsid w:val="005641A7"/>
    <w:rsid w:val="0056593D"/>
    <w:rsid w:val="00565CAC"/>
    <w:rsid w:val="005660D2"/>
    <w:rsid w:val="00566FB7"/>
    <w:rsid w:val="005712D6"/>
    <w:rsid w:val="00572CDB"/>
    <w:rsid w:val="005733C6"/>
    <w:rsid w:val="005746F5"/>
    <w:rsid w:val="00577F2C"/>
    <w:rsid w:val="00580171"/>
    <w:rsid w:val="005833C2"/>
    <w:rsid w:val="005839C5"/>
    <w:rsid w:val="00587D4A"/>
    <w:rsid w:val="005A0ED9"/>
    <w:rsid w:val="005A42B8"/>
    <w:rsid w:val="005A75F9"/>
    <w:rsid w:val="005B02FE"/>
    <w:rsid w:val="005B18F0"/>
    <w:rsid w:val="005B20EB"/>
    <w:rsid w:val="005B44B4"/>
    <w:rsid w:val="005B6577"/>
    <w:rsid w:val="005D216F"/>
    <w:rsid w:val="005D38FD"/>
    <w:rsid w:val="005D398C"/>
    <w:rsid w:val="005E5A32"/>
    <w:rsid w:val="005F06E4"/>
    <w:rsid w:val="005F3B50"/>
    <w:rsid w:val="005F5247"/>
    <w:rsid w:val="005F68C3"/>
    <w:rsid w:val="005F73FC"/>
    <w:rsid w:val="00600361"/>
    <w:rsid w:val="00615E04"/>
    <w:rsid w:val="00617D70"/>
    <w:rsid w:val="00620E09"/>
    <w:rsid w:val="00636F33"/>
    <w:rsid w:val="006413CE"/>
    <w:rsid w:val="00650289"/>
    <w:rsid w:val="0066004E"/>
    <w:rsid w:val="0066342F"/>
    <w:rsid w:val="00664EB0"/>
    <w:rsid w:val="00665DFC"/>
    <w:rsid w:val="006666EB"/>
    <w:rsid w:val="00672266"/>
    <w:rsid w:val="0067328C"/>
    <w:rsid w:val="00683548"/>
    <w:rsid w:val="00685C07"/>
    <w:rsid w:val="006B265B"/>
    <w:rsid w:val="006C0745"/>
    <w:rsid w:val="006C534E"/>
    <w:rsid w:val="006D106F"/>
    <w:rsid w:val="006D192F"/>
    <w:rsid w:val="006D1AB7"/>
    <w:rsid w:val="006D1DF2"/>
    <w:rsid w:val="006D2AF6"/>
    <w:rsid w:val="006E02E3"/>
    <w:rsid w:val="006E7629"/>
    <w:rsid w:val="006F3AEB"/>
    <w:rsid w:val="007045DC"/>
    <w:rsid w:val="007117C8"/>
    <w:rsid w:val="007147FE"/>
    <w:rsid w:val="00715A13"/>
    <w:rsid w:val="0071627F"/>
    <w:rsid w:val="00717FC9"/>
    <w:rsid w:val="00720285"/>
    <w:rsid w:val="00721609"/>
    <w:rsid w:val="00733D8C"/>
    <w:rsid w:val="00737546"/>
    <w:rsid w:val="00741D40"/>
    <w:rsid w:val="0074267A"/>
    <w:rsid w:val="00743F28"/>
    <w:rsid w:val="007533E1"/>
    <w:rsid w:val="00757C68"/>
    <w:rsid w:val="00772836"/>
    <w:rsid w:val="007736BE"/>
    <w:rsid w:val="00774E8E"/>
    <w:rsid w:val="00776D5E"/>
    <w:rsid w:val="00777FAA"/>
    <w:rsid w:val="00785C98"/>
    <w:rsid w:val="00792F8F"/>
    <w:rsid w:val="00797780"/>
    <w:rsid w:val="00797EF7"/>
    <w:rsid w:val="007A208C"/>
    <w:rsid w:val="007A2D12"/>
    <w:rsid w:val="007A65E3"/>
    <w:rsid w:val="007B059B"/>
    <w:rsid w:val="007B0F34"/>
    <w:rsid w:val="007B48CE"/>
    <w:rsid w:val="007C0223"/>
    <w:rsid w:val="007C3986"/>
    <w:rsid w:val="007D009B"/>
    <w:rsid w:val="007D059C"/>
    <w:rsid w:val="007D3F52"/>
    <w:rsid w:val="007D45C0"/>
    <w:rsid w:val="007D7F19"/>
    <w:rsid w:val="007F0FA1"/>
    <w:rsid w:val="007F2591"/>
    <w:rsid w:val="00802478"/>
    <w:rsid w:val="008046B5"/>
    <w:rsid w:val="00805E20"/>
    <w:rsid w:val="008106E5"/>
    <w:rsid w:val="00811520"/>
    <w:rsid w:val="00816AE5"/>
    <w:rsid w:val="0082375A"/>
    <w:rsid w:val="0083124D"/>
    <w:rsid w:val="008313B3"/>
    <w:rsid w:val="008313EE"/>
    <w:rsid w:val="008331DB"/>
    <w:rsid w:val="008358D4"/>
    <w:rsid w:val="00840B25"/>
    <w:rsid w:val="00845163"/>
    <w:rsid w:val="00847D9F"/>
    <w:rsid w:val="008501BC"/>
    <w:rsid w:val="008505A3"/>
    <w:rsid w:val="008529AF"/>
    <w:rsid w:val="0086421A"/>
    <w:rsid w:val="00866DAC"/>
    <w:rsid w:val="008751C5"/>
    <w:rsid w:val="00881CB6"/>
    <w:rsid w:val="00884B38"/>
    <w:rsid w:val="00884D2A"/>
    <w:rsid w:val="00886936"/>
    <w:rsid w:val="00887A73"/>
    <w:rsid w:val="008956B8"/>
    <w:rsid w:val="0089746D"/>
    <w:rsid w:val="008A3F14"/>
    <w:rsid w:val="008A4161"/>
    <w:rsid w:val="008A4D30"/>
    <w:rsid w:val="008A5366"/>
    <w:rsid w:val="008A768F"/>
    <w:rsid w:val="008B053F"/>
    <w:rsid w:val="008B06FF"/>
    <w:rsid w:val="008B0EEF"/>
    <w:rsid w:val="008B3BA0"/>
    <w:rsid w:val="008C50D7"/>
    <w:rsid w:val="008C7D69"/>
    <w:rsid w:val="008D3B34"/>
    <w:rsid w:val="008D54A7"/>
    <w:rsid w:val="008D7416"/>
    <w:rsid w:val="008D7F7C"/>
    <w:rsid w:val="008E667A"/>
    <w:rsid w:val="008F034F"/>
    <w:rsid w:val="008F2555"/>
    <w:rsid w:val="008F3B7F"/>
    <w:rsid w:val="00906D93"/>
    <w:rsid w:val="00910DF2"/>
    <w:rsid w:val="00915A36"/>
    <w:rsid w:val="00916A0A"/>
    <w:rsid w:val="00922109"/>
    <w:rsid w:val="00924272"/>
    <w:rsid w:val="00925062"/>
    <w:rsid w:val="009312A4"/>
    <w:rsid w:val="00935151"/>
    <w:rsid w:val="00937732"/>
    <w:rsid w:val="00937943"/>
    <w:rsid w:val="00937C94"/>
    <w:rsid w:val="00942558"/>
    <w:rsid w:val="00945A5F"/>
    <w:rsid w:val="00952029"/>
    <w:rsid w:val="00956F7D"/>
    <w:rsid w:val="0096038F"/>
    <w:rsid w:val="00965A44"/>
    <w:rsid w:val="00965EF8"/>
    <w:rsid w:val="00970489"/>
    <w:rsid w:val="00973268"/>
    <w:rsid w:val="00986B34"/>
    <w:rsid w:val="00987509"/>
    <w:rsid w:val="009928B7"/>
    <w:rsid w:val="00995711"/>
    <w:rsid w:val="0099750F"/>
    <w:rsid w:val="0099784A"/>
    <w:rsid w:val="009A2752"/>
    <w:rsid w:val="009B2925"/>
    <w:rsid w:val="009B3829"/>
    <w:rsid w:val="009C0715"/>
    <w:rsid w:val="009C4CC2"/>
    <w:rsid w:val="009C708D"/>
    <w:rsid w:val="009D3F2A"/>
    <w:rsid w:val="009D751E"/>
    <w:rsid w:val="009D78A9"/>
    <w:rsid w:val="009D7FE8"/>
    <w:rsid w:val="009E05CD"/>
    <w:rsid w:val="009E13B1"/>
    <w:rsid w:val="009E5E33"/>
    <w:rsid w:val="009F34FA"/>
    <w:rsid w:val="009F674D"/>
    <w:rsid w:val="00A01227"/>
    <w:rsid w:val="00A01E6C"/>
    <w:rsid w:val="00A11007"/>
    <w:rsid w:val="00A1368B"/>
    <w:rsid w:val="00A31709"/>
    <w:rsid w:val="00A32157"/>
    <w:rsid w:val="00A34878"/>
    <w:rsid w:val="00A36DBC"/>
    <w:rsid w:val="00A44CB9"/>
    <w:rsid w:val="00A47AFD"/>
    <w:rsid w:val="00A51F0A"/>
    <w:rsid w:val="00A5256A"/>
    <w:rsid w:val="00A54007"/>
    <w:rsid w:val="00A54E96"/>
    <w:rsid w:val="00A55B33"/>
    <w:rsid w:val="00A55EB7"/>
    <w:rsid w:val="00A63117"/>
    <w:rsid w:val="00A63603"/>
    <w:rsid w:val="00A67BEA"/>
    <w:rsid w:val="00A71E9C"/>
    <w:rsid w:val="00A76170"/>
    <w:rsid w:val="00A80408"/>
    <w:rsid w:val="00A81594"/>
    <w:rsid w:val="00A8438A"/>
    <w:rsid w:val="00A850E7"/>
    <w:rsid w:val="00A8596C"/>
    <w:rsid w:val="00A87EB2"/>
    <w:rsid w:val="00A92DD1"/>
    <w:rsid w:val="00A96003"/>
    <w:rsid w:val="00AA23A6"/>
    <w:rsid w:val="00AA29E3"/>
    <w:rsid w:val="00AA40D3"/>
    <w:rsid w:val="00AA7993"/>
    <w:rsid w:val="00AB17DB"/>
    <w:rsid w:val="00AB2C7D"/>
    <w:rsid w:val="00AC1627"/>
    <w:rsid w:val="00AC48E0"/>
    <w:rsid w:val="00AD44A3"/>
    <w:rsid w:val="00AF2CC5"/>
    <w:rsid w:val="00AF61F5"/>
    <w:rsid w:val="00AF6BF3"/>
    <w:rsid w:val="00AF72F8"/>
    <w:rsid w:val="00AF7FBA"/>
    <w:rsid w:val="00B113CE"/>
    <w:rsid w:val="00B17358"/>
    <w:rsid w:val="00B17BCB"/>
    <w:rsid w:val="00B21A9D"/>
    <w:rsid w:val="00B220A1"/>
    <w:rsid w:val="00B23C85"/>
    <w:rsid w:val="00B30C70"/>
    <w:rsid w:val="00B32DDB"/>
    <w:rsid w:val="00B33524"/>
    <w:rsid w:val="00B34CB3"/>
    <w:rsid w:val="00B43724"/>
    <w:rsid w:val="00B47DD1"/>
    <w:rsid w:val="00B56C3E"/>
    <w:rsid w:val="00B57105"/>
    <w:rsid w:val="00B57A9A"/>
    <w:rsid w:val="00B61BBC"/>
    <w:rsid w:val="00B65763"/>
    <w:rsid w:val="00B73354"/>
    <w:rsid w:val="00B7431B"/>
    <w:rsid w:val="00B768F6"/>
    <w:rsid w:val="00B77916"/>
    <w:rsid w:val="00B86B3F"/>
    <w:rsid w:val="00B87C1F"/>
    <w:rsid w:val="00B92D0E"/>
    <w:rsid w:val="00BA2B93"/>
    <w:rsid w:val="00BA32CA"/>
    <w:rsid w:val="00BA5C87"/>
    <w:rsid w:val="00BA742E"/>
    <w:rsid w:val="00BB74A7"/>
    <w:rsid w:val="00BD0C4F"/>
    <w:rsid w:val="00BD48B4"/>
    <w:rsid w:val="00BD77C9"/>
    <w:rsid w:val="00BD7B5A"/>
    <w:rsid w:val="00BE01B6"/>
    <w:rsid w:val="00BE2CD3"/>
    <w:rsid w:val="00BE5AEA"/>
    <w:rsid w:val="00BE7280"/>
    <w:rsid w:val="00BE7740"/>
    <w:rsid w:val="00BE7F1D"/>
    <w:rsid w:val="00BF3275"/>
    <w:rsid w:val="00BF4778"/>
    <w:rsid w:val="00BF7465"/>
    <w:rsid w:val="00BF7668"/>
    <w:rsid w:val="00C01539"/>
    <w:rsid w:val="00C028FD"/>
    <w:rsid w:val="00C177EB"/>
    <w:rsid w:val="00C17FCF"/>
    <w:rsid w:val="00C20F04"/>
    <w:rsid w:val="00C242B5"/>
    <w:rsid w:val="00C24D96"/>
    <w:rsid w:val="00C24DB6"/>
    <w:rsid w:val="00C250F2"/>
    <w:rsid w:val="00C26A14"/>
    <w:rsid w:val="00C32CC6"/>
    <w:rsid w:val="00C336F0"/>
    <w:rsid w:val="00C34D2E"/>
    <w:rsid w:val="00C35865"/>
    <w:rsid w:val="00C376B6"/>
    <w:rsid w:val="00C4520E"/>
    <w:rsid w:val="00C51F40"/>
    <w:rsid w:val="00C545A2"/>
    <w:rsid w:val="00C578F9"/>
    <w:rsid w:val="00C600B9"/>
    <w:rsid w:val="00C61834"/>
    <w:rsid w:val="00C639B9"/>
    <w:rsid w:val="00C6601F"/>
    <w:rsid w:val="00C66D6B"/>
    <w:rsid w:val="00C67FAD"/>
    <w:rsid w:val="00C745B2"/>
    <w:rsid w:val="00C75C79"/>
    <w:rsid w:val="00C80084"/>
    <w:rsid w:val="00C807A2"/>
    <w:rsid w:val="00C80CD1"/>
    <w:rsid w:val="00C91E30"/>
    <w:rsid w:val="00C96711"/>
    <w:rsid w:val="00C96CBC"/>
    <w:rsid w:val="00C97BDF"/>
    <w:rsid w:val="00C97E18"/>
    <w:rsid w:val="00CA4DA5"/>
    <w:rsid w:val="00CB0ACB"/>
    <w:rsid w:val="00CB2181"/>
    <w:rsid w:val="00CB3B43"/>
    <w:rsid w:val="00CC6345"/>
    <w:rsid w:val="00CD263C"/>
    <w:rsid w:val="00CD7ACB"/>
    <w:rsid w:val="00CE0301"/>
    <w:rsid w:val="00CF076B"/>
    <w:rsid w:val="00CF11D0"/>
    <w:rsid w:val="00CF1AB4"/>
    <w:rsid w:val="00CF21D0"/>
    <w:rsid w:val="00CF376F"/>
    <w:rsid w:val="00CF4B28"/>
    <w:rsid w:val="00CF5276"/>
    <w:rsid w:val="00D03EBE"/>
    <w:rsid w:val="00D06ADB"/>
    <w:rsid w:val="00D06D2D"/>
    <w:rsid w:val="00D17D33"/>
    <w:rsid w:val="00D24BA5"/>
    <w:rsid w:val="00D308DF"/>
    <w:rsid w:val="00D363B5"/>
    <w:rsid w:val="00D4680F"/>
    <w:rsid w:val="00D50AAD"/>
    <w:rsid w:val="00D50DA5"/>
    <w:rsid w:val="00D51F79"/>
    <w:rsid w:val="00D550BE"/>
    <w:rsid w:val="00D554DB"/>
    <w:rsid w:val="00D56B47"/>
    <w:rsid w:val="00D61F3A"/>
    <w:rsid w:val="00D64683"/>
    <w:rsid w:val="00D663F5"/>
    <w:rsid w:val="00D71C59"/>
    <w:rsid w:val="00D76E34"/>
    <w:rsid w:val="00D80584"/>
    <w:rsid w:val="00D87FED"/>
    <w:rsid w:val="00D9046C"/>
    <w:rsid w:val="00D95397"/>
    <w:rsid w:val="00DA4EC5"/>
    <w:rsid w:val="00DA519F"/>
    <w:rsid w:val="00DA77C8"/>
    <w:rsid w:val="00DB0B8D"/>
    <w:rsid w:val="00DB503D"/>
    <w:rsid w:val="00DC14A0"/>
    <w:rsid w:val="00DC1748"/>
    <w:rsid w:val="00DC7DF8"/>
    <w:rsid w:val="00DD14C9"/>
    <w:rsid w:val="00DD3B38"/>
    <w:rsid w:val="00DD7B63"/>
    <w:rsid w:val="00DE5745"/>
    <w:rsid w:val="00DF17DA"/>
    <w:rsid w:val="00DF1881"/>
    <w:rsid w:val="00DF26A4"/>
    <w:rsid w:val="00DF57FB"/>
    <w:rsid w:val="00E01A1C"/>
    <w:rsid w:val="00E02955"/>
    <w:rsid w:val="00E05A8D"/>
    <w:rsid w:val="00E11038"/>
    <w:rsid w:val="00E13189"/>
    <w:rsid w:val="00E1425C"/>
    <w:rsid w:val="00E241CB"/>
    <w:rsid w:val="00E31B60"/>
    <w:rsid w:val="00E33121"/>
    <w:rsid w:val="00E402B5"/>
    <w:rsid w:val="00E458F8"/>
    <w:rsid w:val="00E47311"/>
    <w:rsid w:val="00E51853"/>
    <w:rsid w:val="00E5378F"/>
    <w:rsid w:val="00E5476C"/>
    <w:rsid w:val="00E5642A"/>
    <w:rsid w:val="00E56E1B"/>
    <w:rsid w:val="00E70EC7"/>
    <w:rsid w:val="00E71103"/>
    <w:rsid w:val="00E71D5B"/>
    <w:rsid w:val="00E73F44"/>
    <w:rsid w:val="00E7452E"/>
    <w:rsid w:val="00E76C32"/>
    <w:rsid w:val="00E820CD"/>
    <w:rsid w:val="00E84C42"/>
    <w:rsid w:val="00E8631A"/>
    <w:rsid w:val="00E9167D"/>
    <w:rsid w:val="00E97C95"/>
    <w:rsid w:val="00EA11E4"/>
    <w:rsid w:val="00EA3352"/>
    <w:rsid w:val="00EB4C52"/>
    <w:rsid w:val="00EB589C"/>
    <w:rsid w:val="00EC5293"/>
    <w:rsid w:val="00EC6D82"/>
    <w:rsid w:val="00ED16F4"/>
    <w:rsid w:val="00EE2C40"/>
    <w:rsid w:val="00EE4575"/>
    <w:rsid w:val="00EE6307"/>
    <w:rsid w:val="00EF039F"/>
    <w:rsid w:val="00EF0CE2"/>
    <w:rsid w:val="00F0038D"/>
    <w:rsid w:val="00F0268C"/>
    <w:rsid w:val="00F03C46"/>
    <w:rsid w:val="00F10999"/>
    <w:rsid w:val="00F1151C"/>
    <w:rsid w:val="00F1293C"/>
    <w:rsid w:val="00F2204D"/>
    <w:rsid w:val="00F34050"/>
    <w:rsid w:val="00F438AB"/>
    <w:rsid w:val="00F44CD4"/>
    <w:rsid w:val="00F467E4"/>
    <w:rsid w:val="00F56004"/>
    <w:rsid w:val="00F572E9"/>
    <w:rsid w:val="00F61FA0"/>
    <w:rsid w:val="00F6625D"/>
    <w:rsid w:val="00F71F04"/>
    <w:rsid w:val="00F73EB5"/>
    <w:rsid w:val="00F74356"/>
    <w:rsid w:val="00F80B81"/>
    <w:rsid w:val="00F815A7"/>
    <w:rsid w:val="00F86852"/>
    <w:rsid w:val="00F9052D"/>
    <w:rsid w:val="00F91D53"/>
    <w:rsid w:val="00FA33ED"/>
    <w:rsid w:val="00FA6962"/>
    <w:rsid w:val="00FA74D7"/>
    <w:rsid w:val="00FA7B05"/>
    <w:rsid w:val="00FB52E4"/>
    <w:rsid w:val="00FC0E5C"/>
    <w:rsid w:val="00FC400C"/>
    <w:rsid w:val="00FC4DB9"/>
    <w:rsid w:val="00FC6CBA"/>
    <w:rsid w:val="00FC7143"/>
    <w:rsid w:val="00FD1AE5"/>
    <w:rsid w:val="00FD41C7"/>
    <w:rsid w:val="00FD75DE"/>
    <w:rsid w:val="00FE6272"/>
    <w:rsid w:val="00FF2F93"/>
    <w:rsid w:val="00FF50E3"/>
    <w:rsid w:val="00FF7743"/>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D3204"/>
  <w15:docId w15:val="{724E6770-B80B-48AC-8A95-71CA0EFCB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aliases w:val="Body"/>
    <w:qFormat/>
    <w:rsid w:val="00A76170"/>
    <w:pPr>
      <w:spacing w:before="120" w:line="240" w:lineRule="auto"/>
      <w:jc w:val="both"/>
    </w:pPr>
    <w:rPr>
      <w:rFonts w:ascii="MS Reference Sans Serif" w:hAnsi="MS Reference Sans Serif"/>
      <w:sz w:val="20"/>
    </w:rPr>
  </w:style>
  <w:style w:type="paragraph" w:styleId="Heading1">
    <w:name w:val="heading 1"/>
    <w:basedOn w:val="Normal"/>
    <w:next w:val="Normal"/>
    <w:link w:val="Heading1Char"/>
    <w:uiPriority w:val="9"/>
    <w:qFormat/>
    <w:rsid w:val="00394D4B"/>
    <w:pPr>
      <w:keepNext/>
      <w:keepLines/>
      <w:spacing w:before="480" w:after="0"/>
      <w:ind w:left="432" w:hanging="432"/>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56F7D"/>
    <w:pPr>
      <w:keepNext/>
      <w:keepLines/>
      <w:numPr>
        <w:numId w:val="1"/>
      </w:numPr>
      <w:spacing w:before="200" w:after="12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C26A14"/>
    <w:pPr>
      <w:keepNext/>
      <w:keepLines/>
      <w:numPr>
        <w:numId w:val="2"/>
      </w:numPr>
      <w:spacing w:before="200" w:after="1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8A3F14"/>
    <w:pPr>
      <w:numPr>
        <w:numId w:val="3"/>
      </w:numPr>
      <w:tabs>
        <w:tab w:val="left" w:pos="270"/>
      </w:tabs>
      <w:spacing w:before="0"/>
      <w:ind w:left="1068"/>
      <w:jc w:val="left"/>
      <w:outlineLvl w:val="3"/>
    </w:pPr>
    <w:rPr>
      <w:rFonts w:eastAsiaTheme="majorEastAsia" w:cs="Tahoma"/>
      <w:b/>
      <w:color w:val="808080" w:themeColor="background1" w:themeShade="80"/>
      <w:kern w:val="32"/>
      <w:szCs w:val="20"/>
      <w:lang w:val="en-GB"/>
    </w:rPr>
  </w:style>
  <w:style w:type="paragraph" w:styleId="Heading5">
    <w:name w:val="heading 5"/>
    <w:basedOn w:val="Normal"/>
    <w:next w:val="Normal"/>
    <w:link w:val="Heading5Char"/>
    <w:uiPriority w:val="9"/>
    <w:unhideWhenUsed/>
    <w:qFormat/>
    <w:rsid w:val="006413CE"/>
    <w:pPr>
      <w:keepNext/>
      <w:keepLines/>
      <w:numPr>
        <w:numId w:val="4"/>
      </w:numPr>
      <w:spacing w:before="40" w:after="0"/>
      <w:outlineLvl w:val="4"/>
    </w:pPr>
    <w:rPr>
      <w:rFonts w:eastAsiaTheme="majorEastAsia" w:cstheme="majorBidi"/>
      <w:b/>
      <w:color w:val="808080" w:themeColor="background1" w:themeShade="80"/>
    </w:rPr>
  </w:style>
  <w:style w:type="paragraph" w:styleId="Heading6">
    <w:name w:val="heading 6"/>
    <w:basedOn w:val="Normal"/>
    <w:next w:val="Normal"/>
    <w:link w:val="Heading6Char"/>
    <w:uiPriority w:val="9"/>
    <w:unhideWhenUsed/>
    <w:qFormat/>
    <w:rsid w:val="007D009B"/>
    <w:pPr>
      <w:keepNext/>
      <w:keepLines/>
      <w:numPr>
        <w:numId w:val="5"/>
      </w:numPr>
      <w:spacing w:before="40" w:after="0"/>
      <w:outlineLvl w:val="5"/>
    </w:pPr>
    <w:rPr>
      <w:rFonts w:eastAsiaTheme="majorEastAsia" w:cstheme="majorBidi"/>
      <w:b/>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D4B"/>
    <w:rPr>
      <w:rFonts w:ascii="MS Reference Sans Serif" w:eastAsiaTheme="majorEastAsia" w:hAnsi="MS Reference Sans Serif" w:cstheme="majorBidi"/>
      <w:b/>
      <w:bCs/>
      <w:sz w:val="28"/>
      <w:szCs w:val="28"/>
    </w:rPr>
  </w:style>
  <w:style w:type="character" w:customStyle="1" w:styleId="Heading2Char">
    <w:name w:val="Heading 2 Char"/>
    <w:basedOn w:val="DefaultParagraphFont"/>
    <w:link w:val="Heading2"/>
    <w:uiPriority w:val="9"/>
    <w:rsid w:val="00956F7D"/>
    <w:rPr>
      <w:rFonts w:ascii="MS Reference Sans Serif" w:eastAsiaTheme="majorEastAsia" w:hAnsi="MS Reference Sans Serif" w:cstheme="majorBidi"/>
      <w:b/>
      <w:bCs/>
      <w:color w:val="000000" w:themeColor="text1"/>
      <w:sz w:val="24"/>
      <w:szCs w:val="26"/>
    </w:rPr>
  </w:style>
  <w:style w:type="character" w:customStyle="1" w:styleId="Heading3Char">
    <w:name w:val="Heading 3 Char"/>
    <w:basedOn w:val="DefaultParagraphFont"/>
    <w:link w:val="Heading3"/>
    <w:uiPriority w:val="9"/>
    <w:rsid w:val="00C26A14"/>
    <w:rPr>
      <w:rFonts w:ascii="MS Reference Sans Serif" w:eastAsiaTheme="majorEastAsia" w:hAnsi="MS Reference Sans Serif" w:cstheme="majorBidi"/>
      <w:b/>
      <w:bCs/>
      <w:color w:val="000000" w:themeColor="text1"/>
      <w:sz w:val="20"/>
    </w:rPr>
  </w:style>
  <w:style w:type="paragraph" w:styleId="NormalWeb">
    <w:name w:val="Normal (Web)"/>
    <w:basedOn w:val="Normal"/>
    <w:rsid w:val="006666EB"/>
    <w:pPr>
      <w:spacing w:before="100" w:after="100"/>
      <w:jc w:val="left"/>
    </w:pPr>
    <w:rPr>
      <w:rFonts w:ascii="Times New Roman" w:eastAsia="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6666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6EB"/>
    <w:rPr>
      <w:rFonts w:ascii="Tahoma" w:hAnsi="Tahoma" w:cs="Tahoma"/>
      <w:sz w:val="16"/>
      <w:szCs w:val="16"/>
    </w:rPr>
  </w:style>
  <w:style w:type="character" w:styleId="CommentReference">
    <w:name w:val="annotation reference"/>
    <w:basedOn w:val="DefaultParagraphFont"/>
    <w:uiPriority w:val="99"/>
    <w:unhideWhenUsed/>
    <w:rsid w:val="00171F23"/>
    <w:rPr>
      <w:sz w:val="16"/>
      <w:szCs w:val="16"/>
    </w:rPr>
  </w:style>
  <w:style w:type="paragraph" w:styleId="CommentText">
    <w:name w:val="annotation text"/>
    <w:basedOn w:val="Normal"/>
    <w:link w:val="CommentTextChar"/>
    <w:uiPriority w:val="99"/>
    <w:unhideWhenUsed/>
    <w:rsid w:val="00171F23"/>
    <w:rPr>
      <w:szCs w:val="20"/>
    </w:rPr>
  </w:style>
  <w:style w:type="character" w:customStyle="1" w:styleId="CommentTextChar">
    <w:name w:val="Comment Text Char"/>
    <w:basedOn w:val="DefaultParagraphFont"/>
    <w:link w:val="CommentText"/>
    <w:uiPriority w:val="99"/>
    <w:rsid w:val="00171F23"/>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171F23"/>
    <w:rPr>
      <w:b/>
      <w:bCs/>
    </w:rPr>
  </w:style>
  <w:style w:type="character" w:customStyle="1" w:styleId="CommentSubjectChar">
    <w:name w:val="Comment Subject Char"/>
    <w:basedOn w:val="CommentTextChar"/>
    <w:link w:val="CommentSubject"/>
    <w:uiPriority w:val="99"/>
    <w:semiHidden/>
    <w:rsid w:val="00171F23"/>
    <w:rPr>
      <w:rFonts w:ascii="MS Reference Sans Serif" w:hAnsi="MS Reference Sans Serif"/>
      <w:b/>
      <w:bCs/>
      <w:sz w:val="20"/>
      <w:szCs w:val="20"/>
    </w:rPr>
  </w:style>
  <w:style w:type="table" w:customStyle="1" w:styleId="LightShading1">
    <w:name w:val="Light Shading1"/>
    <w:basedOn w:val="TableNormal"/>
    <w:uiPriority w:val="60"/>
    <w:rsid w:val="00D554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D55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2752"/>
    <w:rPr>
      <w:color w:val="0000FF" w:themeColor="hyperlink"/>
      <w:u w:val="single"/>
    </w:rPr>
  </w:style>
  <w:style w:type="character" w:styleId="FollowedHyperlink">
    <w:name w:val="FollowedHyperlink"/>
    <w:basedOn w:val="DefaultParagraphFont"/>
    <w:uiPriority w:val="99"/>
    <w:semiHidden/>
    <w:unhideWhenUsed/>
    <w:rsid w:val="009A2752"/>
    <w:rPr>
      <w:color w:val="800080" w:themeColor="followedHyperlink"/>
      <w:u w:val="single"/>
    </w:rPr>
  </w:style>
  <w:style w:type="paragraph" w:styleId="ListParagraph">
    <w:name w:val="List Paragraph"/>
    <w:basedOn w:val="Normal"/>
    <w:link w:val="ListParagraphChar"/>
    <w:qFormat/>
    <w:rsid w:val="002A6F6A"/>
    <w:pPr>
      <w:ind w:left="720"/>
      <w:contextualSpacing/>
    </w:pPr>
  </w:style>
  <w:style w:type="paragraph" w:styleId="TOC1">
    <w:name w:val="toc 1"/>
    <w:basedOn w:val="Normal"/>
    <w:next w:val="Normal"/>
    <w:autoRedefine/>
    <w:uiPriority w:val="39"/>
    <w:unhideWhenUsed/>
    <w:qFormat/>
    <w:rsid w:val="005457AD"/>
    <w:pPr>
      <w:tabs>
        <w:tab w:val="right" w:leader="dot" w:pos="9062"/>
      </w:tabs>
      <w:spacing w:after="100"/>
    </w:pPr>
    <w:rPr>
      <w:b/>
      <w:noProof/>
      <w:lang w:val="en-GB"/>
    </w:rPr>
  </w:style>
  <w:style w:type="paragraph" w:styleId="TOC2">
    <w:name w:val="toc 2"/>
    <w:basedOn w:val="Normal"/>
    <w:next w:val="Normal"/>
    <w:autoRedefine/>
    <w:uiPriority w:val="39"/>
    <w:unhideWhenUsed/>
    <w:qFormat/>
    <w:rsid w:val="002A6F6A"/>
    <w:pPr>
      <w:spacing w:after="100"/>
      <w:ind w:left="200"/>
    </w:pPr>
  </w:style>
  <w:style w:type="paragraph" w:styleId="Header">
    <w:name w:val="header"/>
    <w:basedOn w:val="Normal"/>
    <w:link w:val="HeaderChar"/>
    <w:unhideWhenUsed/>
    <w:rsid w:val="002A6F6A"/>
    <w:pPr>
      <w:tabs>
        <w:tab w:val="center" w:pos="4536"/>
        <w:tab w:val="right" w:pos="9072"/>
      </w:tabs>
      <w:spacing w:before="0" w:after="0"/>
    </w:pPr>
  </w:style>
  <w:style w:type="character" w:customStyle="1" w:styleId="HeaderChar">
    <w:name w:val="Header Char"/>
    <w:basedOn w:val="DefaultParagraphFont"/>
    <w:link w:val="Header"/>
    <w:rsid w:val="002A6F6A"/>
    <w:rPr>
      <w:rFonts w:ascii="MS Reference Sans Serif" w:hAnsi="MS Reference Sans Serif"/>
      <w:sz w:val="20"/>
    </w:rPr>
  </w:style>
  <w:style w:type="paragraph" w:styleId="Footer">
    <w:name w:val="footer"/>
    <w:basedOn w:val="Normal"/>
    <w:link w:val="FooterChar"/>
    <w:unhideWhenUsed/>
    <w:rsid w:val="002A6F6A"/>
    <w:pPr>
      <w:tabs>
        <w:tab w:val="center" w:pos="4536"/>
        <w:tab w:val="right" w:pos="9072"/>
      </w:tabs>
      <w:spacing w:before="0" w:after="0"/>
    </w:pPr>
  </w:style>
  <w:style w:type="character" w:customStyle="1" w:styleId="FooterChar">
    <w:name w:val="Footer Char"/>
    <w:basedOn w:val="DefaultParagraphFont"/>
    <w:link w:val="Footer"/>
    <w:uiPriority w:val="99"/>
    <w:rsid w:val="002A6F6A"/>
    <w:rPr>
      <w:rFonts w:ascii="MS Reference Sans Serif" w:hAnsi="MS Reference Sans Serif"/>
      <w:sz w:val="20"/>
    </w:rPr>
  </w:style>
  <w:style w:type="character" w:styleId="PageNumber">
    <w:name w:val="page number"/>
    <w:basedOn w:val="DefaultParagraphFont"/>
    <w:uiPriority w:val="99"/>
    <w:unhideWhenUsed/>
    <w:rsid w:val="002A6F6A"/>
    <w:rPr>
      <w:rFonts w:eastAsia="Times New Roman" w:cs="Times New Roman"/>
      <w:bCs w:val="0"/>
      <w:iCs w:val="0"/>
      <w:szCs w:val="22"/>
      <w:lang w:val="en-US"/>
    </w:rPr>
  </w:style>
  <w:style w:type="paragraph" w:styleId="BodyTextIndent">
    <w:name w:val="Body Text Indent"/>
    <w:basedOn w:val="Normal"/>
    <w:link w:val="BodyTextIndentChar"/>
    <w:rsid w:val="002A6F6A"/>
    <w:pPr>
      <w:spacing w:before="0" w:after="0"/>
      <w:ind w:left="1440"/>
      <w:jc w:val="left"/>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2A6F6A"/>
    <w:rPr>
      <w:rFonts w:ascii="Times New Roman" w:eastAsia="Times New Roman" w:hAnsi="Times New Roman" w:cs="Times New Roman"/>
      <w:sz w:val="20"/>
      <w:szCs w:val="20"/>
      <w:lang w:val="en-US"/>
    </w:rPr>
  </w:style>
  <w:style w:type="table" w:styleId="LightList-Accent3">
    <w:name w:val="Light List Accent 3"/>
    <w:basedOn w:val="TableNormal"/>
    <w:uiPriority w:val="61"/>
    <w:rsid w:val="00E7110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4Char">
    <w:name w:val="Heading 4 Char"/>
    <w:basedOn w:val="DefaultParagraphFont"/>
    <w:link w:val="Heading4"/>
    <w:uiPriority w:val="9"/>
    <w:rsid w:val="008A3F14"/>
    <w:rPr>
      <w:rFonts w:ascii="MS Reference Sans Serif" w:eastAsiaTheme="majorEastAsia" w:hAnsi="MS Reference Sans Serif" w:cs="Tahoma"/>
      <w:b/>
      <w:color w:val="808080" w:themeColor="background1" w:themeShade="80"/>
      <w:kern w:val="32"/>
      <w:sz w:val="20"/>
      <w:szCs w:val="20"/>
      <w:lang w:val="en-GB"/>
    </w:rPr>
  </w:style>
  <w:style w:type="character" w:customStyle="1" w:styleId="ListParagraphChar">
    <w:name w:val="List Paragraph Char"/>
    <w:basedOn w:val="DefaultParagraphFont"/>
    <w:link w:val="ListParagraph"/>
    <w:uiPriority w:val="34"/>
    <w:rsid w:val="003F1F03"/>
    <w:rPr>
      <w:rFonts w:ascii="MS Reference Sans Serif" w:hAnsi="MS Reference Sans Serif"/>
      <w:sz w:val="20"/>
    </w:rPr>
  </w:style>
  <w:style w:type="paragraph" w:styleId="Revision">
    <w:name w:val="Revision"/>
    <w:hidden/>
    <w:uiPriority w:val="99"/>
    <w:semiHidden/>
    <w:rsid w:val="00FE6272"/>
    <w:pPr>
      <w:spacing w:after="0" w:line="240" w:lineRule="auto"/>
    </w:pPr>
    <w:rPr>
      <w:rFonts w:ascii="MS Reference Sans Serif" w:hAnsi="MS Reference Sans Serif"/>
      <w:sz w:val="20"/>
    </w:rPr>
  </w:style>
  <w:style w:type="paragraph" w:styleId="TOCHeading">
    <w:name w:val="TOC Heading"/>
    <w:basedOn w:val="Heading1"/>
    <w:next w:val="Normal"/>
    <w:uiPriority w:val="39"/>
    <w:unhideWhenUsed/>
    <w:qFormat/>
    <w:rsid w:val="002C30FD"/>
    <w:pPr>
      <w:spacing w:line="276" w:lineRule="auto"/>
      <w:ind w:left="0" w:firstLine="0"/>
      <w:jc w:val="left"/>
      <w:outlineLvl w:val="9"/>
    </w:pPr>
    <w:rPr>
      <w:rFonts w:asciiTheme="majorHAnsi" w:hAnsiTheme="majorHAnsi"/>
      <w:color w:val="365F91" w:themeColor="accent1" w:themeShade="BF"/>
      <w:lang w:val="en-US" w:eastAsia="ja-JP"/>
    </w:rPr>
  </w:style>
  <w:style w:type="paragraph" w:styleId="TOC3">
    <w:name w:val="toc 3"/>
    <w:basedOn w:val="Normal"/>
    <w:next w:val="Normal"/>
    <w:autoRedefine/>
    <w:uiPriority w:val="39"/>
    <w:unhideWhenUsed/>
    <w:qFormat/>
    <w:rsid w:val="002C30FD"/>
    <w:pPr>
      <w:spacing w:before="0" w:after="100" w:line="276" w:lineRule="auto"/>
      <w:ind w:left="440"/>
      <w:jc w:val="left"/>
    </w:pPr>
    <w:rPr>
      <w:rFonts w:asciiTheme="minorHAnsi" w:eastAsiaTheme="minorEastAsia" w:hAnsiTheme="minorHAnsi"/>
      <w:sz w:val="22"/>
      <w:lang w:val="en-US" w:eastAsia="ja-JP"/>
    </w:rPr>
  </w:style>
  <w:style w:type="character" w:styleId="FootnoteReference">
    <w:name w:val="footnote reference"/>
    <w:basedOn w:val="DefaultParagraphFont"/>
    <w:rsid w:val="000E706E"/>
    <w:rPr>
      <w:vertAlign w:val="superscript"/>
    </w:rPr>
  </w:style>
  <w:style w:type="paragraph" w:styleId="FootnoteText">
    <w:name w:val="footnote text"/>
    <w:basedOn w:val="Normal"/>
    <w:link w:val="FootnoteTextChar"/>
    <w:uiPriority w:val="99"/>
    <w:unhideWhenUsed/>
    <w:rsid w:val="000E706E"/>
    <w:pPr>
      <w:spacing w:before="0" w:after="0"/>
      <w:jc w:val="left"/>
    </w:pPr>
    <w:rPr>
      <w:szCs w:val="20"/>
      <w:lang w:val="en-GB"/>
    </w:rPr>
  </w:style>
  <w:style w:type="character" w:customStyle="1" w:styleId="FootnoteTextChar">
    <w:name w:val="Footnote Text Char"/>
    <w:basedOn w:val="DefaultParagraphFont"/>
    <w:link w:val="FootnoteText"/>
    <w:uiPriority w:val="99"/>
    <w:rsid w:val="000E706E"/>
    <w:rPr>
      <w:rFonts w:ascii="MS Reference Sans Serif" w:hAnsi="MS Reference Sans Serif"/>
      <w:sz w:val="20"/>
      <w:szCs w:val="20"/>
      <w:lang w:val="en-GB"/>
    </w:rPr>
  </w:style>
  <w:style w:type="character" w:customStyle="1" w:styleId="Heading5Char">
    <w:name w:val="Heading 5 Char"/>
    <w:basedOn w:val="DefaultParagraphFont"/>
    <w:link w:val="Heading5"/>
    <w:uiPriority w:val="9"/>
    <w:rsid w:val="006413CE"/>
    <w:rPr>
      <w:rFonts w:ascii="MS Reference Sans Serif" w:eastAsiaTheme="majorEastAsia" w:hAnsi="MS Reference Sans Serif" w:cstheme="majorBidi"/>
      <w:b/>
      <w:color w:val="808080" w:themeColor="background1" w:themeShade="80"/>
      <w:sz w:val="20"/>
    </w:rPr>
  </w:style>
  <w:style w:type="character" w:customStyle="1" w:styleId="Heading6Char">
    <w:name w:val="Heading 6 Char"/>
    <w:basedOn w:val="DefaultParagraphFont"/>
    <w:link w:val="Heading6"/>
    <w:uiPriority w:val="9"/>
    <w:rsid w:val="007D009B"/>
    <w:rPr>
      <w:rFonts w:ascii="MS Reference Sans Serif" w:eastAsiaTheme="majorEastAsia" w:hAnsi="MS Reference Sans Serif" w:cstheme="majorBidi"/>
      <w:b/>
      <w:color w:val="808080" w:themeColor="background1" w:themeShade="80"/>
      <w:sz w:val="20"/>
    </w:rPr>
  </w:style>
  <w:style w:type="character" w:styleId="PlaceholderText">
    <w:name w:val="Placeholder Text"/>
    <w:basedOn w:val="DefaultParagraphFont"/>
    <w:uiPriority w:val="99"/>
    <w:semiHidden/>
    <w:rsid w:val="00995711"/>
    <w:rPr>
      <w:color w:val="808080"/>
    </w:rPr>
  </w:style>
  <w:style w:type="paragraph" w:customStyle="1" w:styleId="Default">
    <w:name w:val="Default"/>
    <w:rsid w:val="00543538"/>
    <w:pPr>
      <w:autoSpaceDE w:val="0"/>
      <w:autoSpaceDN w:val="0"/>
      <w:adjustRightInd w:val="0"/>
      <w:spacing w:after="0" w:line="240" w:lineRule="auto"/>
    </w:pPr>
    <w:rPr>
      <w:rFonts w:ascii="Arial" w:hAnsi="Arial" w:cs="Arial"/>
      <w:color w:val="000000"/>
      <w:sz w:val="24"/>
      <w:szCs w:val="24"/>
      <w:lang w:val="da-DK"/>
    </w:rPr>
  </w:style>
  <w:style w:type="character" w:customStyle="1" w:styleId="Organisation">
    <w:name w:val="Organisation"/>
    <w:basedOn w:val="Heading1Char"/>
    <w:uiPriority w:val="1"/>
    <w:rsid w:val="00111171"/>
    <w:rPr>
      <w:rFonts w:ascii="MS Reference Sans Serif" w:eastAsiaTheme="majorEastAsia" w:hAnsi="MS Reference Sans Serif" w:cstheme="majorBidi"/>
      <w:b/>
      <w:bCs/>
      <w:color w:val="FFFFFF" w:themeColor="background1"/>
      <w:sz w:val="36"/>
      <w:szCs w:val="28"/>
    </w:rPr>
  </w:style>
  <w:style w:type="character" w:customStyle="1" w:styleId="Kontaktinfo">
    <w:name w:val="Kontaktinfo"/>
    <w:basedOn w:val="DefaultParagraphFont"/>
    <w:uiPriority w:val="1"/>
    <w:rsid w:val="001F0630"/>
    <w:rPr>
      <w:rFonts w:ascii="MS Reference Sans Serif" w:hAnsi="MS Reference Sans Serif"/>
      <w:b/>
      <w:color w:val="7FAD9F"/>
      <w:sz w:val="20"/>
    </w:rPr>
  </w:style>
  <w:style w:type="character" w:customStyle="1" w:styleId="Style1">
    <w:name w:val="Style1"/>
    <w:basedOn w:val="DefaultParagraphFont"/>
    <w:uiPriority w:val="1"/>
    <w:rsid w:val="00FA6962"/>
    <w:rPr>
      <w:rFonts w:ascii="MS Reference Sans Serif" w:hAnsi="MS Reference Sans Serif"/>
      <w:b w:val="0"/>
      <w:i w:val="0"/>
      <w:sz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098237">
      <w:bodyDiv w:val="1"/>
      <w:marLeft w:val="0"/>
      <w:marRight w:val="0"/>
      <w:marTop w:val="0"/>
      <w:marBottom w:val="0"/>
      <w:divBdr>
        <w:top w:val="none" w:sz="0" w:space="0" w:color="auto"/>
        <w:left w:val="none" w:sz="0" w:space="0" w:color="auto"/>
        <w:bottom w:val="none" w:sz="0" w:space="0" w:color="auto"/>
        <w:right w:val="none" w:sz="0" w:space="0" w:color="auto"/>
      </w:divBdr>
    </w:div>
    <w:div w:id="1351645282">
      <w:bodyDiv w:val="1"/>
      <w:marLeft w:val="0"/>
      <w:marRight w:val="0"/>
      <w:marTop w:val="0"/>
      <w:marBottom w:val="0"/>
      <w:divBdr>
        <w:top w:val="none" w:sz="0" w:space="0" w:color="auto"/>
        <w:left w:val="none" w:sz="0" w:space="0" w:color="auto"/>
        <w:bottom w:val="none" w:sz="0" w:space="0" w:color="auto"/>
        <w:right w:val="none" w:sz="0" w:space="0" w:color="auto"/>
      </w:divBdr>
    </w:div>
    <w:div w:id="1658879695">
      <w:bodyDiv w:val="1"/>
      <w:marLeft w:val="0"/>
      <w:marRight w:val="0"/>
      <w:marTop w:val="0"/>
      <w:marBottom w:val="0"/>
      <w:divBdr>
        <w:top w:val="none" w:sz="0" w:space="0" w:color="auto"/>
        <w:left w:val="none" w:sz="0" w:space="0" w:color="auto"/>
        <w:bottom w:val="none" w:sz="0" w:space="0" w:color="auto"/>
        <w:right w:val="none" w:sz="0" w:space="0" w:color="auto"/>
      </w:divBdr>
    </w:div>
    <w:div w:id="191843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utr.dk/wp-content/uploads/2016/08/Vejledning_til_skovejere_20160831_billedversion_lille.pdf" TargetMode="External"/><Relationship Id="rId18" Type="http://schemas.openxmlformats.org/officeDocument/2006/relationships/hyperlink" Target="mailto:info@nepcon.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info@nepco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ograce.net/biograce2/" TargetMode="External"/><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utr.dk/wp-content/uploads/2016/08/Vejledning_til_skovejere_20160831_billedversion_lille.pdf"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e\AppData\Roaming\Skype\My%20Skype%20Received%20Files\Rapportskabelon%20for%20kraftvarmev&#230;rker%2001Dec16.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a-DK" sz="1200"/>
              <a:t>Andelen</a:t>
            </a:r>
            <a:r>
              <a:rPr lang="da-DK" sz="1200" baseline="0"/>
              <a:t> af den totale skov</a:t>
            </a:r>
            <a:r>
              <a:rPr lang="da-DK" sz="1200"/>
              <a:t>biomasse, der opfylder dokumentationskrav baseret på certificering og alternativ dokumentation,</a:t>
            </a:r>
            <a:r>
              <a:rPr lang="da-DK" sz="1200" baseline="0"/>
              <a:t> </a:t>
            </a:r>
            <a:r>
              <a:rPr lang="da-DK" sz="1200"/>
              <a:t>
Periode: 1. august - 31. december 2016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pieChart>
        <c:varyColors val="1"/>
        <c:ser>
          <c:idx val="0"/>
          <c:order val="0"/>
          <c:tx>
            <c:strRef>
              <c:f>Sheet1!$B$1</c:f>
              <c:strCache>
                <c:ptCount val="1"/>
                <c:pt idx="0">
                  <c:v>Dokumenteret bæredygtig biomasse fra skov
Periode: 1. august - 31. december 2016</c:v>
                </c:pt>
              </c:strCache>
            </c:strRef>
          </c:tx>
          <c:dPt>
            <c:idx val="0"/>
            <c:bubble3D val="0"/>
            <c:spPr>
              <a:solidFill>
                <a:srgbClr val="005C40"/>
              </a:solidFill>
              <a:ln w="19050">
                <a:solidFill>
                  <a:schemeClr val="lt1"/>
                </a:solidFill>
              </a:ln>
              <a:effectLst/>
            </c:spPr>
            <c:extLst>
              <c:ext xmlns:c16="http://schemas.microsoft.com/office/drawing/2014/chart" uri="{C3380CC4-5D6E-409C-BE32-E72D297353CC}">
                <c16:uniqueId val="{00000001-05E7-496E-BDB2-F0DA368F31EE}"/>
              </c:ext>
            </c:extLst>
          </c:dPt>
          <c:dPt>
            <c:idx val="1"/>
            <c:bubble3D val="0"/>
            <c:spPr>
              <a:solidFill>
                <a:srgbClr val="7FAD9F"/>
              </a:solidFill>
              <a:ln w="19050">
                <a:solidFill>
                  <a:schemeClr val="lt1"/>
                </a:solidFill>
              </a:ln>
              <a:effectLst/>
            </c:spPr>
            <c:extLst>
              <c:ext xmlns:c16="http://schemas.microsoft.com/office/drawing/2014/chart" uri="{C3380CC4-5D6E-409C-BE32-E72D297353CC}">
                <c16:uniqueId val="{00000003-05E7-496E-BDB2-F0DA368F31EE}"/>
              </c:ext>
            </c:extLst>
          </c:dPt>
          <c:dPt>
            <c:idx val="2"/>
            <c:bubble3D val="0"/>
            <c:spPr>
              <a:solidFill>
                <a:srgbClr val="91B11B"/>
              </a:solidFill>
              <a:ln w="19050">
                <a:solidFill>
                  <a:schemeClr val="lt1"/>
                </a:solidFill>
              </a:ln>
              <a:effectLst/>
            </c:spPr>
            <c:extLst>
              <c:ext xmlns:c16="http://schemas.microsoft.com/office/drawing/2014/chart" uri="{C3380CC4-5D6E-409C-BE32-E72D297353CC}">
                <c16:uniqueId val="{00000005-05E7-496E-BDB2-F0DA368F31EE}"/>
              </c:ext>
            </c:extLst>
          </c:dPt>
          <c:cat>
            <c:strRef>
              <c:f>Sheet1!$A$2:$A$4</c:f>
              <c:strCache>
                <c:ptCount val="3"/>
                <c:pt idx="0">
                  <c:v>Certificeret</c:v>
                </c:pt>
                <c:pt idx="1">
                  <c:v>Alternativ dokumentation</c:v>
                </c:pt>
                <c:pt idx="2">
                  <c:v>Uden dokumentation</c:v>
                </c:pt>
              </c:strCache>
            </c:strRef>
          </c:cat>
          <c:val>
            <c:numRef>
              <c:f>Sheet1!$B$2:$B$4</c:f>
              <c:numCache>
                <c:formatCode>General</c:formatCode>
                <c:ptCount val="3"/>
                <c:pt idx="0">
                  <c:v>10</c:v>
                </c:pt>
                <c:pt idx="1">
                  <c:v>10</c:v>
                </c:pt>
                <c:pt idx="2">
                  <c:v>10</c:v>
                </c:pt>
              </c:numCache>
            </c:numRef>
          </c:val>
          <c:extLst>
            <c:ext xmlns:c16="http://schemas.microsoft.com/office/drawing/2014/chart" uri="{C3380CC4-5D6E-409C-BE32-E72D297353CC}">
              <c16:uniqueId val="{00000000-BA5E-4342-9B35-C3C8E5D39B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0C7B53B0EEB4D9EA26DC2DF63C24EB0"/>
        <w:category>
          <w:name w:val="General"/>
          <w:gallery w:val="placeholder"/>
        </w:category>
        <w:types>
          <w:type w:val="bbPlcHdr"/>
        </w:types>
        <w:behaviors>
          <w:behavior w:val="content"/>
        </w:behaviors>
        <w:guid w:val="{16986820-525F-40D1-9058-0ABD70FE0486}"/>
      </w:docPartPr>
      <w:docPartBody>
        <w:p w:rsidR="00602271" w:rsidRDefault="00602271">
          <w:pPr>
            <w:pStyle w:val="C0C7B53B0EEB4D9EA26DC2DF63C24EB0"/>
          </w:pPr>
          <w:r w:rsidRPr="0014741E">
            <w:rPr>
              <w:rStyle w:val="PlaceholderText"/>
            </w:rPr>
            <w:t>Click or tap here to enter text.</w:t>
          </w:r>
        </w:p>
      </w:docPartBody>
    </w:docPart>
    <w:docPart>
      <w:docPartPr>
        <w:name w:val="0957C511299948AEADD7A93B0662FF37"/>
        <w:category>
          <w:name w:val="General"/>
          <w:gallery w:val="placeholder"/>
        </w:category>
        <w:types>
          <w:type w:val="bbPlcHdr"/>
        </w:types>
        <w:behaviors>
          <w:behavior w:val="content"/>
        </w:behaviors>
        <w:guid w:val="{1ACF7AD8-9B1F-4DF9-9BC2-992A85C775DB}"/>
      </w:docPartPr>
      <w:docPartBody>
        <w:p w:rsidR="00602271" w:rsidRDefault="00602271">
          <w:pPr>
            <w:pStyle w:val="0957C511299948AEADD7A93B0662FF37"/>
          </w:pPr>
          <w:r w:rsidRPr="0014741E">
            <w:rPr>
              <w:rStyle w:val="PlaceholderText"/>
            </w:rPr>
            <w:t>Click or tap here to enter text.</w:t>
          </w:r>
        </w:p>
      </w:docPartBody>
    </w:docPart>
    <w:docPart>
      <w:docPartPr>
        <w:name w:val="6D05DE30B9A24E5694DFC76F693BD9D8"/>
        <w:category>
          <w:name w:val="General"/>
          <w:gallery w:val="placeholder"/>
        </w:category>
        <w:types>
          <w:type w:val="bbPlcHdr"/>
        </w:types>
        <w:behaviors>
          <w:behavior w:val="content"/>
        </w:behaviors>
        <w:guid w:val="{ED609599-0103-4370-868F-00A3E0A73889}"/>
      </w:docPartPr>
      <w:docPartBody>
        <w:p w:rsidR="00602271" w:rsidRDefault="00602271">
          <w:pPr>
            <w:pStyle w:val="6D05DE30B9A24E5694DFC76F693BD9D8"/>
          </w:pPr>
          <w:r w:rsidRPr="0014741E">
            <w:rPr>
              <w:rStyle w:val="PlaceholderText"/>
            </w:rPr>
            <w:t>Click or tap here to enter text.</w:t>
          </w:r>
        </w:p>
      </w:docPartBody>
    </w:docPart>
    <w:docPart>
      <w:docPartPr>
        <w:name w:val="B5CED54A276B447D9FBE45C9EBD0AA0C"/>
        <w:category>
          <w:name w:val="General"/>
          <w:gallery w:val="placeholder"/>
        </w:category>
        <w:types>
          <w:type w:val="bbPlcHdr"/>
        </w:types>
        <w:behaviors>
          <w:behavior w:val="content"/>
        </w:behaviors>
        <w:guid w:val="{0E1031A3-C39A-4AA0-82DB-AAFC88980171}"/>
      </w:docPartPr>
      <w:docPartBody>
        <w:p w:rsidR="00602271" w:rsidRDefault="00602271">
          <w:pPr>
            <w:pStyle w:val="B5CED54A276B447D9FBE45C9EBD0AA0C"/>
          </w:pPr>
          <w:r w:rsidRPr="0014741E">
            <w:rPr>
              <w:rStyle w:val="PlaceholderText"/>
            </w:rPr>
            <w:t>Click or tap here to enter text.</w:t>
          </w:r>
        </w:p>
      </w:docPartBody>
    </w:docPart>
    <w:docPart>
      <w:docPartPr>
        <w:name w:val="70F59906492B4C4C8EB312A3A7D4F343"/>
        <w:category>
          <w:name w:val="General"/>
          <w:gallery w:val="placeholder"/>
        </w:category>
        <w:types>
          <w:type w:val="bbPlcHdr"/>
        </w:types>
        <w:behaviors>
          <w:behavior w:val="content"/>
        </w:behaviors>
        <w:guid w:val="{9D9CC3E8-EC22-4705-8157-24585C2DF68B}"/>
      </w:docPartPr>
      <w:docPartBody>
        <w:p w:rsidR="00602271" w:rsidRDefault="00602271">
          <w:pPr>
            <w:pStyle w:val="70F59906492B4C4C8EB312A3A7D4F343"/>
          </w:pPr>
          <w:r w:rsidRPr="0014741E">
            <w:rPr>
              <w:rStyle w:val="PlaceholderText"/>
            </w:rPr>
            <w:t>Click or tap here to enter text.</w:t>
          </w:r>
        </w:p>
      </w:docPartBody>
    </w:docPart>
    <w:docPart>
      <w:docPartPr>
        <w:name w:val="527F1A3F286F4319B66E770270908E74"/>
        <w:category>
          <w:name w:val="General"/>
          <w:gallery w:val="placeholder"/>
        </w:category>
        <w:types>
          <w:type w:val="bbPlcHdr"/>
        </w:types>
        <w:behaviors>
          <w:behavior w:val="content"/>
        </w:behaviors>
        <w:guid w:val="{C532D7AF-726A-43FD-9D41-F68602F187E3}"/>
      </w:docPartPr>
      <w:docPartBody>
        <w:p w:rsidR="00602271" w:rsidRDefault="00602271">
          <w:pPr>
            <w:pStyle w:val="527F1A3F286F4319B66E770270908E74"/>
          </w:pPr>
          <w:r w:rsidRPr="0014741E">
            <w:rPr>
              <w:rStyle w:val="PlaceholderText"/>
            </w:rPr>
            <w:t>Click or tap here to enter text.</w:t>
          </w:r>
        </w:p>
      </w:docPartBody>
    </w:docPart>
    <w:docPart>
      <w:docPartPr>
        <w:name w:val="17258153DCCB41BA9584B11E5A8D776D"/>
        <w:category>
          <w:name w:val="General"/>
          <w:gallery w:val="placeholder"/>
        </w:category>
        <w:types>
          <w:type w:val="bbPlcHdr"/>
        </w:types>
        <w:behaviors>
          <w:behavior w:val="content"/>
        </w:behaviors>
        <w:guid w:val="{76305B99-0F4E-4329-85BA-2977012F323C}"/>
      </w:docPartPr>
      <w:docPartBody>
        <w:p w:rsidR="00602271" w:rsidRDefault="00602271">
          <w:pPr>
            <w:pStyle w:val="17258153DCCB41BA9584B11E5A8D776D"/>
          </w:pPr>
          <w:r w:rsidRPr="0014741E">
            <w:rPr>
              <w:rStyle w:val="PlaceholderText"/>
            </w:rPr>
            <w:t>Click or tap here to enter text.</w:t>
          </w:r>
        </w:p>
      </w:docPartBody>
    </w:docPart>
    <w:docPart>
      <w:docPartPr>
        <w:name w:val="19EE39E9CA88481DA3C8CA6C44BBEA4D"/>
        <w:category>
          <w:name w:val="General"/>
          <w:gallery w:val="placeholder"/>
        </w:category>
        <w:types>
          <w:type w:val="bbPlcHdr"/>
        </w:types>
        <w:behaviors>
          <w:behavior w:val="content"/>
        </w:behaviors>
        <w:guid w:val="{42623E3D-BF7A-4A1B-A6CB-946424254CCD}"/>
      </w:docPartPr>
      <w:docPartBody>
        <w:p w:rsidR="00602271" w:rsidRDefault="00602271">
          <w:pPr>
            <w:pStyle w:val="19EE39E9CA88481DA3C8CA6C44BBEA4D"/>
          </w:pPr>
          <w:r w:rsidRPr="0014741E">
            <w:rPr>
              <w:rStyle w:val="PlaceholderText"/>
            </w:rPr>
            <w:t>Click or tap here to enter text.</w:t>
          </w:r>
        </w:p>
      </w:docPartBody>
    </w:docPart>
    <w:docPart>
      <w:docPartPr>
        <w:name w:val="E2F13B55CACC4BDBA0A2D2334465B78E"/>
        <w:category>
          <w:name w:val="General"/>
          <w:gallery w:val="placeholder"/>
        </w:category>
        <w:types>
          <w:type w:val="bbPlcHdr"/>
        </w:types>
        <w:behaviors>
          <w:behavior w:val="content"/>
        </w:behaviors>
        <w:guid w:val="{6C7CE1CE-BEFA-468F-91FC-99F0C6787B66}"/>
      </w:docPartPr>
      <w:docPartBody>
        <w:p w:rsidR="00602271" w:rsidRDefault="00602271">
          <w:pPr>
            <w:pStyle w:val="E2F13B55CACC4BDBA0A2D2334465B78E"/>
          </w:pPr>
          <w:r w:rsidRPr="0014741E">
            <w:rPr>
              <w:rStyle w:val="PlaceholderText"/>
            </w:rPr>
            <w:t>Click or tap here to enter text.</w:t>
          </w:r>
        </w:p>
      </w:docPartBody>
    </w:docPart>
    <w:docPart>
      <w:docPartPr>
        <w:name w:val="DEE89FF3166B4B639F57A178DBD654F4"/>
        <w:category>
          <w:name w:val="General"/>
          <w:gallery w:val="placeholder"/>
        </w:category>
        <w:types>
          <w:type w:val="bbPlcHdr"/>
        </w:types>
        <w:behaviors>
          <w:behavior w:val="content"/>
        </w:behaviors>
        <w:guid w:val="{15BFB745-ACF0-48DF-B92C-1A87484967AA}"/>
      </w:docPartPr>
      <w:docPartBody>
        <w:p w:rsidR="00602271" w:rsidRDefault="00602271">
          <w:pPr>
            <w:pStyle w:val="DEE89FF3166B4B639F57A178DBD654F4"/>
          </w:pPr>
          <w:r w:rsidRPr="0014741E">
            <w:rPr>
              <w:rStyle w:val="PlaceholderText"/>
            </w:rPr>
            <w:t>Click or tap here to enter text.</w:t>
          </w:r>
        </w:p>
      </w:docPartBody>
    </w:docPart>
    <w:docPart>
      <w:docPartPr>
        <w:name w:val="347E3C2ACCE64F048E9B1A5CA84C7131"/>
        <w:category>
          <w:name w:val="General"/>
          <w:gallery w:val="placeholder"/>
        </w:category>
        <w:types>
          <w:type w:val="bbPlcHdr"/>
        </w:types>
        <w:behaviors>
          <w:behavior w:val="content"/>
        </w:behaviors>
        <w:guid w:val="{375EFBA7-2027-41E0-9901-E7A5FDF6E4FF}"/>
      </w:docPartPr>
      <w:docPartBody>
        <w:p w:rsidR="00602271" w:rsidRDefault="00602271">
          <w:pPr>
            <w:pStyle w:val="347E3C2ACCE64F048E9B1A5CA84C7131"/>
          </w:pPr>
          <w:r w:rsidRPr="0014741E">
            <w:rPr>
              <w:rStyle w:val="PlaceholderText"/>
            </w:rPr>
            <w:t>Click or tap here to enter text.</w:t>
          </w:r>
        </w:p>
      </w:docPartBody>
    </w:docPart>
    <w:docPart>
      <w:docPartPr>
        <w:name w:val="0A89DD9F6A79499989660CC0335CB94D"/>
        <w:category>
          <w:name w:val="General"/>
          <w:gallery w:val="placeholder"/>
        </w:category>
        <w:types>
          <w:type w:val="bbPlcHdr"/>
        </w:types>
        <w:behaviors>
          <w:behavior w:val="content"/>
        </w:behaviors>
        <w:guid w:val="{A0831D4D-13A0-4331-A6A4-774B27AB3744}"/>
      </w:docPartPr>
      <w:docPartBody>
        <w:p w:rsidR="00602271" w:rsidRDefault="00602271">
          <w:pPr>
            <w:pStyle w:val="0A89DD9F6A79499989660CC0335CB94D"/>
          </w:pPr>
          <w:r w:rsidRPr="0014741E">
            <w:rPr>
              <w:rStyle w:val="PlaceholderText"/>
            </w:rPr>
            <w:t>Click or tap here to enter text.</w:t>
          </w:r>
        </w:p>
      </w:docPartBody>
    </w:docPart>
    <w:docPart>
      <w:docPartPr>
        <w:name w:val="6A7ED3C27A894247A9AFA2EC9CF32729"/>
        <w:category>
          <w:name w:val="General"/>
          <w:gallery w:val="placeholder"/>
        </w:category>
        <w:types>
          <w:type w:val="bbPlcHdr"/>
        </w:types>
        <w:behaviors>
          <w:behavior w:val="content"/>
        </w:behaviors>
        <w:guid w:val="{D27A09A1-2D3F-41D3-9CC5-64D703784714}"/>
      </w:docPartPr>
      <w:docPartBody>
        <w:p w:rsidR="00602271" w:rsidRDefault="00602271">
          <w:pPr>
            <w:pStyle w:val="6A7ED3C27A894247A9AFA2EC9CF32729"/>
          </w:pPr>
          <w:r w:rsidRPr="0014741E">
            <w:rPr>
              <w:rStyle w:val="PlaceholderText"/>
            </w:rPr>
            <w:t>Click or tap here to enter text.</w:t>
          </w:r>
        </w:p>
      </w:docPartBody>
    </w:docPart>
    <w:docPart>
      <w:docPartPr>
        <w:name w:val="03188969AB144316909FF543CF6C8D77"/>
        <w:category>
          <w:name w:val="General"/>
          <w:gallery w:val="placeholder"/>
        </w:category>
        <w:types>
          <w:type w:val="bbPlcHdr"/>
        </w:types>
        <w:behaviors>
          <w:behavior w:val="content"/>
        </w:behaviors>
        <w:guid w:val="{D92ADDB0-9B70-443E-BD8F-29B182DA0163}"/>
      </w:docPartPr>
      <w:docPartBody>
        <w:p w:rsidR="00602271" w:rsidRDefault="00602271">
          <w:pPr>
            <w:pStyle w:val="03188969AB144316909FF543CF6C8D77"/>
          </w:pPr>
          <w:r w:rsidRPr="0014741E">
            <w:rPr>
              <w:rStyle w:val="PlaceholderText"/>
            </w:rPr>
            <w:t>Click or tap here to enter text.</w:t>
          </w:r>
        </w:p>
      </w:docPartBody>
    </w:docPart>
    <w:docPart>
      <w:docPartPr>
        <w:name w:val="41166AE46A7447CF9C0A3444DB7D29ED"/>
        <w:category>
          <w:name w:val="General"/>
          <w:gallery w:val="placeholder"/>
        </w:category>
        <w:types>
          <w:type w:val="bbPlcHdr"/>
        </w:types>
        <w:behaviors>
          <w:behavior w:val="content"/>
        </w:behaviors>
        <w:guid w:val="{87CC90D4-C8A7-4772-8AB1-F3D2BB651F76}"/>
      </w:docPartPr>
      <w:docPartBody>
        <w:p w:rsidR="00602271" w:rsidRDefault="00602271">
          <w:pPr>
            <w:pStyle w:val="41166AE46A7447CF9C0A3444DB7D29ED"/>
          </w:pPr>
          <w:r w:rsidRPr="0014741E">
            <w:rPr>
              <w:rStyle w:val="PlaceholderText"/>
            </w:rPr>
            <w:t>Click or tap here to enter text.</w:t>
          </w:r>
        </w:p>
      </w:docPartBody>
    </w:docPart>
    <w:docPart>
      <w:docPartPr>
        <w:name w:val="2E4A9C04D6604A4DBC01E15973C46486"/>
        <w:category>
          <w:name w:val="General"/>
          <w:gallery w:val="placeholder"/>
        </w:category>
        <w:types>
          <w:type w:val="bbPlcHdr"/>
        </w:types>
        <w:behaviors>
          <w:behavior w:val="content"/>
        </w:behaviors>
        <w:guid w:val="{52321449-570D-42D9-8D9A-6ED2E15C6CEE}"/>
      </w:docPartPr>
      <w:docPartBody>
        <w:p w:rsidR="00602271" w:rsidRDefault="00602271">
          <w:pPr>
            <w:pStyle w:val="2E4A9C04D6604A4DBC01E15973C46486"/>
          </w:pPr>
          <w:r w:rsidRPr="0014741E">
            <w:rPr>
              <w:rStyle w:val="PlaceholderText"/>
            </w:rPr>
            <w:t>Click or tap here to enter text.</w:t>
          </w:r>
        </w:p>
      </w:docPartBody>
    </w:docPart>
    <w:docPart>
      <w:docPartPr>
        <w:name w:val="5167C8D212104363B2506246F5BF4348"/>
        <w:category>
          <w:name w:val="General"/>
          <w:gallery w:val="placeholder"/>
        </w:category>
        <w:types>
          <w:type w:val="bbPlcHdr"/>
        </w:types>
        <w:behaviors>
          <w:behavior w:val="content"/>
        </w:behaviors>
        <w:guid w:val="{26679FBE-5116-4CD6-AC30-F9C849B01D62}"/>
      </w:docPartPr>
      <w:docPartBody>
        <w:p w:rsidR="00602271" w:rsidRDefault="00602271">
          <w:pPr>
            <w:pStyle w:val="5167C8D212104363B2506246F5BF4348"/>
          </w:pPr>
          <w:r w:rsidRPr="0014741E">
            <w:rPr>
              <w:rStyle w:val="PlaceholderText"/>
            </w:rPr>
            <w:t>Click or tap here to enter text.</w:t>
          </w:r>
        </w:p>
      </w:docPartBody>
    </w:docPart>
    <w:docPart>
      <w:docPartPr>
        <w:name w:val="5531224DCF9643209F6DD518C4C8E546"/>
        <w:category>
          <w:name w:val="General"/>
          <w:gallery w:val="placeholder"/>
        </w:category>
        <w:types>
          <w:type w:val="bbPlcHdr"/>
        </w:types>
        <w:behaviors>
          <w:behavior w:val="content"/>
        </w:behaviors>
        <w:guid w:val="{736A473C-2315-4BBD-814D-959B7D099826}"/>
      </w:docPartPr>
      <w:docPartBody>
        <w:p w:rsidR="00602271" w:rsidRDefault="00602271">
          <w:pPr>
            <w:pStyle w:val="5531224DCF9643209F6DD518C4C8E546"/>
          </w:pPr>
          <w:r w:rsidRPr="0014741E">
            <w:rPr>
              <w:rStyle w:val="PlaceholderText"/>
            </w:rPr>
            <w:t>Click or tap here to enter text.</w:t>
          </w:r>
        </w:p>
      </w:docPartBody>
    </w:docPart>
    <w:docPart>
      <w:docPartPr>
        <w:name w:val="A4B0D4B520DD46E28CD06E1B29E5F21B"/>
        <w:category>
          <w:name w:val="General"/>
          <w:gallery w:val="placeholder"/>
        </w:category>
        <w:types>
          <w:type w:val="bbPlcHdr"/>
        </w:types>
        <w:behaviors>
          <w:behavior w:val="content"/>
        </w:behaviors>
        <w:guid w:val="{75A3409D-4677-47A6-A38D-C20E445952D9}"/>
      </w:docPartPr>
      <w:docPartBody>
        <w:p w:rsidR="00602271" w:rsidRDefault="00602271">
          <w:pPr>
            <w:pStyle w:val="A4B0D4B520DD46E28CD06E1B29E5F21B"/>
          </w:pPr>
          <w:r w:rsidRPr="0014741E">
            <w:rPr>
              <w:rStyle w:val="PlaceholderText"/>
            </w:rPr>
            <w:t>Click or tap here to enter text.</w:t>
          </w:r>
        </w:p>
      </w:docPartBody>
    </w:docPart>
    <w:docPart>
      <w:docPartPr>
        <w:name w:val="635C9549DC42436EB7C66180FA08D446"/>
        <w:category>
          <w:name w:val="General"/>
          <w:gallery w:val="placeholder"/>
        </w:category>
        <w:types>
          <w:type w:val="bbPlcHdr"/>
        </w:types>
        <w:behaviors>
          <w:behavior w:val="content"/>
        </w:behaviors>
        <w:guid w:val="{357D8BC8-600C-4785-9AD0-75CC22F0BD42}"/>
      </w:docPartPr>
      <w:docPartBody>
        <w:p w:rsidR="00602271" w:rsidRDefault="00602271">
          <w:pPr>
            <w:pStyle w:val="635C9549DC42436EB7C66180FA08D446"/>
          </w:pPr>
          <w:r w:rsidRPr="0014741E">
            <w:rPr>
              <w:rStyle w:val="PlaceholderText"/>
            </w:rPr>
            <w:t>Click or tap here to enter text.</w:t>
          </w:r>
        </w:p>
      </w:docPartBody>
    </w:docPart>
    <w:docPart>
      <w:docPartPr>
        <w:name w:val="53906B3CE65D4A52BA96B3F46FD3CC39"/>
        <w:category>
          <w:name w:val="General"/>
          <w:gallery w:val="placeholder"/>
        </w:category>
        <w:types>
          <w:type w:val="bbPlcHdr"/>
        </w:types>
        <w:behaviors>
          <w:behavior w:val="content"/>
        </w:behaviors>
        <w:guid w:val="{453A9FAA-6729-4169-A678-7880E93B4BF8}"/>
      </w:docPartPr>
      <w:docPartBody>
        <w:p w:rsidR="00602271" w:rsidRDefault="00602271">
          <w:pPr>
            <w:pStyle w:val="53906B3CE65D4A52BA96B3F46FD3CC39"/>
          </w:pPr>
          <w:r w:rsidRPr="0014741E">
            <w:rPr>
              <w:rStyle w:val="PlaceholderText"/>
            </w:rPr>
            <w:t>Click or tap here to enter text.</w:t>
          </w:r>
        </w:p>
      </w:docPartBody>
    </w:docPart>
    <w:docPart>
      <w:docPartPr>
        <w:name w:val="2E5A72ED29DF4FB184D57D09252DEC6F"/>
        <w:category>
          <w:name w:val="General"/>
          <w:gallery w:val="placeholder"/>
        </w:category>
        <w:types>
          <w:type w:val="bbPlcHdr"/>
        </w:types>
        <w:behaviors>
          <w:behavior w:val="content"/>
        </w:behaviors>
        <w:guid w:val="{C24BD876-E1AE-47AC-8F43-8160671C4717}"/>
      </w:docPartPr>
      <w:docPartBody>
        <w:p w:rsidR="00602271" w:rsidRDefault="00602271">
          <w:pPr>
            <w:pStyle w:val="2E5A72ED29DF4FB184D57D09252DEC6F"/>
          </w:pPr>
          <w:r w:rsidRPr="009E3C71">
            <w:rPr>
              <w:rStyle w:val="PlaceholderText"/>
            </w:rPr>
            <w:t>Choose an item.</w:t>
          </w:r>
        </w:p>
      </w:docPartBody>
    </w:docPart>
    <w:docPart>
      <w:docPartPr>
        <w:name w:val="50D4000911DA496E8CB8A5BBAF04FACC"/>
        <w:category>
          <w:name w:val="General"/>
          <w:gallery w:val="placeholder"/>
        </w:category>
        <w:types>
          <w:type w:val="bbPlcHdr"/>
        </w:types>
        <w:behaviors>
          <w:behavior w:val="content"/>
        </w:behaviors>
        <w:guid w:val="{577AA865-9013-43E2-8282-5506B25687F7}"/>
      </w:docPartPr>
      <w:docPartBody>
        <w:p w:rsidR="00602271" w:rsidRDefault="00602271">
          <w:pPr>
            <w:pStyle w:val="50D4000911DA496E8CB8A5BBAF04FACC"/>
          </w:pPr>
          <w:r w:rsidRPr="009E3C71">
            <w:rPr>
              <w:rStyle w:val="PlaceholderText"/>
            </w:rPr>
            <w:t>Choose an item.</w:t>
          </w:r>
        </w:p>
      </w:docPartBody>
    </w:docPart>
    <w:docPart>
      <w:docPartPr>
        <w:name w:val="3D999EEB62E941629377175BE1AB617D"/>
        <w:category>
          <w:name w:val="General"/>
          <w:gallery w:val="placeholder"/>
        </w:category>
        <w:types>
          <w:type w:val="bbPlcHdr"/>
        </w:types>
        <w:behaviors>
          <w:behavior w:val="content"/>
        </w:behaviors>
        <w:guid w:val="{A0CC3EF7-980E-4A93-8380-7163ECE0D047}"/>
      </w:docPartPr>
      <w:docPartBody>
        <w:p w:rsidR="00602271" w:rsidRDefault="00602271">
          <w:pPr>
            <w:pStyle w:val="3D999EEB62E941629377175BE1AB617D"/>
          </w:pPr>
          <w:r w:rsidRPr="009E3C71">
            <w:rPr>
              <w:rStyle w:val="PlaceholderText"/>
            </w:rPr>
            <w:t>Choose an item.</w:t>
          </w:r>
        </w:p>
      </w:docPartBody>
    </w:docPart>
    <w:docPart>
      <w:docPartPr>
        <w:name w:val="FB3B70F58CB74B07842C6A93607E9524"/>
        <w:category>
          <w:name w:val="General"/>
          <w:gallery w:val="placeholder"/>
        </w:category>
        <w:types>
          <w:type w:val="bbPlcHdr"/>
        </w:types>
        <w:behaviors>
          <w:behavior w:val="content"/>
        </w:behaviors>
        <w:guid w:val="{F2E437B1-4595-4948-80E7-642B031D92D3}"/>
      </w:docPartPr>
      <w:docPartBody>
        <w:p w:rsidR="00602271" w:rsidRDefault="00602271">
          <w:pPr>
            <w:pStyle w:val="FB3B70F58CB74B07842C6A93607E9524"/>
          </w:pPr>
          <w:r w:rsidRPr="0014741E">
            <w:rPr>
              <w:rStyle w:val="PlaceholderText"/>
            </w:rPr>
            <w:t>Click or tap here to enter text.</w:t>
          </w:r>
        </w:p>
      </w:docPartBody>
    </w:docPart>
    <w:docPart>
      <w:docPartPr>
        <w:name w:val="E59AB828D9414C8D8D03A72D8B20DB29"/>
        <w:category>
          <w:name w:val="General"/>
          <w:gallery w:val="placeholder"/>
        </w:category>
        <w:types>
          <w:type w:val="bbPlcHdr"/>
        </w:types>
        <w:behaviors>
          <w:behavior w:val="content"/>
        </w:behaviors>
        <w:guid w:val="{FA88180C-7AFB-446F-AA32-5823A9AD355B}"/>
      </w:docPartPr>
      <w:docPartBody>
        <w:p w:rsidR="00602271" w:rsidRDefault="00602271">
          <w:pPr>
            <w:pStyle w:val="E59AB828D9414C8D8D03A72D8B20DB29"/>
          </w:pPr>
          <w:r w:rsidRPr="0014741E">
            <w:rPr>
              <w:rStyle w:val="PlaceholderText"/>
            </w:rPr>
            <w:t>Click or tap here to enter text.</w:t>
          </w:r>
        </w:p>
      </w:docPartBody>
    </w:docPart>
    <w:docPart>
      <w:docPartPr>
        <w:name w:val="E2D62A22DC4148D097D129DC81E051CA"/>
        <w:category>
          <w:name w:val="General"/>
          <w:gallery w:val="placeholder"/>
        </w:category>
        <w:types>
          <w:type w:val="bbPlcHdr"/>
        </w:types>
        <w:behaviors>
          <w:behavior w:val="content"/>
        </w:behaviors>
        <w:guid w:val="{F43162E0-91A4-4628-B5DC-934562AB3CB9}"/>
      </w:docPartPr>
      <w:docPartBody>
        <w:p w:rsidR="00602271" w:rsidRDefault="00602271">
          <w:pPr>
            <w:pStyle w:val="E2D62A22DC4148D097D129DC81E051CA"/>
          </w:pPr>
          <w:r w:rsidRPr="0014741E">
            <w:rPr>
              <w:rStyle w:val="PlaceholderText"/>
            </w:rPr>
            <w:t>Click or tap here to enter text.</w:t>
          </w:r>
        </w:p>
      </w:docPartBody>
    </w:docPart>
    <w:docPart>
      <w:docPartPr>
        <w:name w:val="475C1A281EF74C57B3263171846E9AA7"/>
        <w:category>
          <w:name w:val="General"/>
          <w:gallery w:val="placeholder"/>
        </w:category>
        <w:types>
          <w:type w:val="bbPlcHdr"/>
        </w:types>
        <w:behaviors>
          <w:behavior w:val="content"/>
        </w:behaviors>
        <w:guid w:val="{63E180DE-6FC6-47D5-93CB-219B13FBB86F}"/>
      </w:docPartPr>
      <w:docPartBody>
        <w:p w:rsidR="00602271" w:rsidRDefault="00602271">
          <w:pPr>
            <w:pStyle w:val="475C1A281EF74C57B3263171846E9AA7"/>
          </w:pPr>
          <w:r w:rsidRPr="0014741E">
            <w:rPr>
              <w:rStyle w:val="PlaceholderText"/>
            </w:rPr>
            <w:t>Click or tap here to enter text.</w:t>
          </w:r>
        </w:p>
      </w:docPartBody>
    </w:docPart>
    <w:docPart>
      <w:docPartPr>
        <w:name w:val="F82ACE17DAAF4B009CF039D45F5877FD"/>
        <w:category>
          <w:name w:val="General"/>
          <w:gallery w:val="placeholder"/>
        </w:category>
        <w:types>
          <w:type w:val="bbPlcHdr"/>
        </w:types>
        <w:behaviors>
          <w:behavior w:val="content"/>
        </w:behaviors>
        <w:guid w:val="{364019AD-4CF6-4E2C-97C9-1850987C59C4}"/>
      </w:docPartPr>
      <w:docPartBody>
        <w:p w:rsidR="00602271" w:rsidRDefault="00602271">
          <w:pPr>
            <w:pStyle w:val="F82ACE17DAAF4B009CF039D45F5877FD"/>
          </w:pPr>
          <w:r w:rsidRPr="0014741E">
            <w:rPr>
              <w:rStyle w:val="PlaceholderText"/>
            </w:rPr>
            <w:t>Click or tap here to enter text.</w:t>
          </w:r>
        </w:p>
      </w:docPartBody>
    </w:docPart>
    <w:docPart>
      <w:docPartPr>
        <w:name w:val="9EB49CEC8DB94E3AA47234E1A04E4571"/>
        <w:category>
          <w:name w:val="General"/>
          <w:gallery w:val="placeholder"/>
        </w:category>
        <w:types>
          <w:type w:val="bbPlcHdr"/>
        </w:types>
        <w:behaviors>
          <w:behavior w:val="content"/>
        </w:behaviors>
        <w:guid w:val="{30D2F978-5400-4437-8942-72BCE04990CE}"/>
      </w:docPartPr>
      <w:docPartBody>
        <w:p w:rsidR="00602271" w:rsidRDefault="00602271">
          <w:pPr>
            <w:pStyle w:val="9EB49CEC8DB94E3AA47234E1A04E4571"/>
          </w:pPr>
          <w:r w:rsidRPr="0014741E">
            <w:rPr>
              <w:rStyle w:val="PlaceholderText"/>
            </w:rPr>
            <w:t>Click or tap here to enter text.</w:t>
          </w:r>
        </w:p>
      </w:docPartBody>
    </w:docPart>
    <w:docPart>
      <w:docPartPr>
        <w:name w:val="CD54F45B877E4EAAAABD19C329497283"/>
        <w:category>
          <w:name w:val="General"/>
          <w:gallery w:val="placeholder"/>
        </w:category>
        <w:types>
          <w:type w:val="bbPlcHdr"/>
        </w:types>
        <w:behaviors>
          <w:behavior w:val="content"/>
        </w:behaviors>
        <w:guid w:val="{D89BE8ED-D116-468D-9ECF-AB0B80E52B88}"/>
      </w:docPartPr>
      <w:docPartBody>
        <w:p w:rsidR="00602271" w:rsidRDefault="00602271">
          <w:pPr>
            <w:pStyle w:val="CD54F45B877E4EAAAABD19C329497283"/>
          </w:pPr>
          <w:r w:rsidRPr="0014741E">
            <w:rPr>
              <w:rStyle w:val="PlaceholderText"/>
            </w:rPr>
            <w:t>Click or tap here to enter text.</w:t>
          </w:r>
        </w:p>
      </w:docPartBody>
    </w:docPart>
    <w:docPart>
      <w:docPartPr>
        <w:name w:val="E867096965224959BBC4204EB309F75A"/>
        <w:category>
          <w:name w:val="General"/>
          <w:gallery w:val="placeholder"/>
        </w:category>
        <w:types>
          <w:type w:val="bbPlcHdr"/>
        </w:types>
        <w:behaviors>
          <w:behavior w:val="content"/>
        </w:behaviors>
        <w:guid w:val="{AF08CCFC-4531-4C3D-A142-1D2FCBC3864D}"/>
      </w:docPartPr>
      <w:docPartBody>
        <w:p w:rsidR="00602271" w:rsidRDefault="00602271">
          <w:pPr>
            <w:pStyle w:val="E867096965224959BBC4204EB309F75A"/>
          </w:pPr>
          <w:r w:rsidRPr="0014741E">
            <w:rPr>
              <w:rStyle w:val="PlaceholderText"/>
            </w:rPr>
            <w:t>Click or tap here to enter text.</w:t>
          </w:r>
        </w:p>
      </w:docPartBody>
    </w:docPart>
    <w:docPart>
      <w:docPartPr>
        <w:name w:val="FCB9C7569B814AD8A7F1DAB93D46DF8A"/>
        <w:category>
          <w:name w:val="General"/>
          <w:gallery w:val="placeholder"/>
        </w:category>
        <w:types>
          <w:type w:val="bbPlcHdr"/>
        </w:types>
        <w:behaviors>
          <w:behavior w:val="content"/>
        </w:behaviors>
        <w:guid w:val="{24E85777-AD05-4EAE-8DD1-6F4817D6A4D9}"/>
      </w:docPartPr>
      <w:docPartBody>
        <w:p w:rsidR="00602271" w:rsidRDefault="00602271">
          <w:pPr>
            <w:pStyle w:val="FCB9C7569B814AD8A7F1DAB93D46DF8A"/>
          </w:pPr>
          <w:r w:rsidRPr="009E3C71">
            <w:rPr>
              <w:rStyle w:val="PlaceholderText"/>
            </w:rPr>
            <w:t>Choose an item.</w:t>
          </w:r>
        </w:p>
      </w:docPartBody>
    </w:docPart>
    <w:docPart>
      <w:docPartPr>
        <w:name w:val="5EFC305BDC844C4AA4D5EE911318A3F6"/>
        <w:category>
          <w:name w:val="General"/>
          <w:gallery w:val="placeholder"/>
        </w:category>
        <w:types>
          <w:type w:val="bbPlcHdr"/>
        </w:types>
        <w:behaviors>
          <w:behavior w:val="content"/>
        </w:behaviors>
        <w:guid w:val="{FE1CE7E8-53F9-4602-B847-856CE0A596AA}"/>
      </w:docPartPr>
      <w:docPartBody>
        <w:p w:rsidR="00602271" w:rsidRDefault="00602271">
          <w:pPr>
            <w:pStyle w:val="5EFC305BDC844C4AA4D5EE911318A3F6"/>
          </w:pPr>
          <w:r w:rsidRPr="0014741E">
            <w:rPr>
              <w:rStyle w:val="PlaceholderText"/>
            </w:rPr>
            <w:t>Click or tap here to enter text.</w:t>
          </w:r>
        </w:p>
      </w:docPartBody>
    </w:docPart>
    <w:docPart>
      <w:docPartPr>
        <w:name w:val="6145CC81DF004AA1942FC413D237079C"/>
        <w:category>
          <w:name w:val="General"/>
          <w:gallery w:val="placeholder"/>
        </w:category>
        <w:types>
          <w:type w:val="bbPlcHdr"/>
        </w:types>
        <w:behaviors>
          <w:behavior w:val="content"/>
        </w:behaviors>
        <w:guid w:val="{CC81E308-5685-48B4-A97B-99846978316C}"/>
      </w:docPartPr>
      <w:docPartBody>
        <w:p w:rsidR="00602271" w:rsidRDefault="00602271">
          <w:pPr>
            <w:pStyle w:val="6145CC81DF004AA1942FC413D237079C"/>
          </w:pPr>
          <w:r w:rsidRPr="009E3C71">
            <w:rPr>
              <w:rStyle w:val="PlaceholderText"/>
            </w:rPr>
            <w:t>Choose an item.</w:t>
          </w:r>
        </w:p>
      </w:docPartBody>
    </w:docPart>
    <w:docPart>
      <w:docPartPr>
        <w:name w:val="CE214C0DF45142058611327FFBF90A99"/>
        <w:category>
          <w:name w:val="General"/>
          <w:gallery w:val="placeholder"/>
        </w:category>
        <w:types>
          <w:type w:val="bbPlcHdr"/>
        </w:types>
        <w:behaviors>
          <w:behavior w:val="content"/>
        </w:behaviors>
        <w:guid w:val="{A85C4EF5-C25D-4D5B-993F-DF487F5309F1}"/>
      </w:docPartPr>
      <w:docPartBody>
        <w:p w:rsidR="00602271" w:rsidRDefault="00602271">
          <w:pPr>
            <w:pStyle w:val="CE214C0DF45142058611327FFBF90A99"/>
          </w:pPr>
          <w:r w:rsidRPr="0014741E">
            <w:rPr>
              <w:rStyle w:val="PlaceholderText"/>
            </w:rPr>
            <w:t>Click or tap here to enter text.</w:t>
          </w:r>
        </w:p>
      </w:docPartBody>
    </w:docPart>
    <w:docPart>
      <w:docPartPr>
        <w:name w:val="E42AE7013D994891A0650C98860B650D"/>
        <w:category>
          <w:name w:val="General"/>
          <w:gallery w:val="placeholder"/>
        </w:category>
        <w:types>
          <w:type w:val="bbPlcHdr"/>
        </w:types>
        <w:behaviors>
          <w:behavior w:val="content"/>
        </w:behaviors>
        <w:guid w:val="{262D79C7-EE3B-42D9-BDC1-C405C9F7057B}"/>
      </w:docPartPr>
      <w:docPartBody>
        <w:p w:rsidR="00602271" w:rsidRDefault="00602271">
          <w:pPr>
            <w:pStyle w:val="E42AE7013D994891A0650C98860B650D"/>
          </w:pPr>
          <w:r w:rsidRPr="009E3C71">
            <w:rPr>
              <w:rStyle w:val="PlaceholderText"/>
            </w:rPr>
            <w:t>Choose an item.</w:t>
          </w:r>
        </w:p>
      </w:docPartBody>
    </w:docPart>
    <w:docPart>
      <w:docPartPr>
        <w:name w:val="2E47B65F54DD4B93818CE374CA96AA74"/>
        <w:category>
          <w:name w:val="General"/>
          <w:gallery w:val="placeholder"/>
        </w:category>
        <w:types>
          <w:type w:val="bbPlcHdr"/>
        </w:types>
        <w:behaviors>
          <w:behavior w:val="content"/>
        </w:behaviors>
        <w:guid w:val="{63CD09B9-2ED7-475E-9D8E-11468C26B002}"/>
      </w:docPartPr>
      <w:docPartBody>
        <w:p w:rsidR="00602271" w:rsidRDefault="00602271">
          <w:pPr>
            <w:pStyle w:val="2E47B65F54DD4B93818CE374CA96AA74"/>
          </w:pPr>
          <w:r w:rsidRPr="0014741E">
            <w:rPr>
              <w:rStyle w:val="PlaceholderText"/>
            </w:rPr>
            <w:t>Click or tap here to enter text.</w:t>
          </w:r>
        </w:p>
      </w:docPartBody>
    </w:docPart>
    <w:docPart>
      <w:docPartPr>
        <w:name w:val="23572A70DFE04FFB81A85CD970A62784"/>
        <w:category>
          <w:name w:val="General"/>
          <w:gallery w:val="placeholder"/>
        </w:category>
        <w:types>
          <w:type w:val="bbPlcHdr"/>
        </w:types>
        <w:behaviors>
          <w:behavior w:val="content"/>
        </w:behaviors>
        <w:guid w:val="{02FB6036-F998-4A0B-87D3-401530DE62BA}"/>
      </w:docPartPr>
      <w:docPartBody>
        <w:p w:rsidR="00602271" w:rsidRDefault="00602271">
          <w:pPr>
            <w:pStyle w:val="23572A70DFE04FFB81A85CD970A62784"/>
          </w:pPr>
          <w:r w:rsidRPr="009E3C71">
            <w:rPr>
              <w:rStyle w:val="PlaceholderText"/>
            </w:rPr>
            <w:t>Choose an item.</w:t>
          </w:r>
        </w:p>
      </w:docPartBody>
    </w:docPart>
    <w:docPart>
      <w:docPartPr>
        <w:name w:val="C164E22ABCDF42628D66D79F955A7307"/>
        <w:category>
          <w:name w:val="General"/>
          <w:gallery w:val="placeholder"/>
        </w:category>
        <w:types>
          <w:type w:val="bbPlcHdr"/>
        </w:types>
        <w:behaviors>
          <w:behavior w:val="content"/>
        </w:behaviors>
        <w:guid w:val="{C631DD98-1260-4BBA-BCAF-A4096E5FDA1B}"/>
      </w:docPartPr>
      <w:docPartBody>
        <w:p w:rsidR="00602271" w:rsidRDefault="00602271">
          <w:pPr>
            <w:pStyle w:val="C164E22ABCDF42628D66D79F955A7307"/>
          </w:pPr>
          <w:r w:rsidRPr="0014741E">
            <w:rPr>
              <w:rStyle w:val="PlaceholderText"/>
            </w:rPr>
            <w:t>Click or tap here to enter text.</w:t>
          </w:r>
        </w:p>
      </w:docPartBody>
    </w:docPart>
    <w:docPart>
      <w:docPartPr>
        <w:name w:val="01E7779EA2ED401B90D540958B1529D9"/>
        <w:category>
          <w:name w:val="General"/>
          <w:gallery w:val="placeholder"/>
        </w:category>
        <w:types>
          <w:type w:val="bbPlcHdr"/>
        </w:types>
        <w:behaviors>
          <w:behavior w:val="content"/>
        </w:behaviors>
        <w:guid w:val="{C1D718D4-BB79-41E8-91DD-3867866ED468}"/>
      </w:docPartPr>
      <w:docPartBody>
        <w:p w:rsidR="00602271" w:rsidRDefault="00602271">
          <w:pPr>
            <w:pStyle w:val="01E7779EA2ED401B90D540958B1529D9"/>
          </w:pPr>
          <w:r w:rsidRPr="009E3C71">
            <w:rPr>
              <w:rStyle w:val="PlaceholderText"/>
            </w:rPr>
            <w:t>Choose an item.</w:t>
          </w:r>
        </w:p>
      </w:docPartBody>
    </w:docPart>
    <w:docPart>
      <w:docPartPr>
        <w:name w:val="61760F051FBE485084489FB726742F2B"/>
        <w:category>
          <w:name w:val="General"/>
          <w:gallery w:val="placeholder"/>
        </w:category>
        <w:types>
          <w:type w:val="bbPlcHdr"/>
        </w:types>
        <w:behaviors>
          <w:behavior w:val="content"/>
        </w:behaviors>
        <w:guid w:val="{495EEBB9-D577-4642-9138-D489EFA7C13B}"/>
      </w:docPartPr>
      <w:docPartBody>
        <w:p w:rsidR="00602271" w:rsidRDefault="00602271">
          <w:pPr>
            <w:pStyle w:val="61760F051FBE485084489FB726742F2B"/>
          </w:pPr>
          <w:r w:rsidRPr="0014741E">
            <w:rPr>
              <w:rStyle w:val="PlaceholderText"/>
            </w:rPr>
            <w:t>Click or tap here to enter text.</w:t>
          </w:r>
        </w:p>
      </w:docPartBody>
    </w:docPart>
    <w:docPart>
      <w:docPartPr>
        <w:name w:val="08D80351A8564B3FB2AE507A108054EA"/>
        <w:category>
          <w:name w:val="General"/>
          <w:gallery w:val="placeholder"/>
        </w:category>
        <w:types>
          <w:type w:val="bbPlcHdr"/>
        </w:types>
        <w:behaviors>
          <w:behavior w:val="content"/>
        </w:behaviors>
        <w:guid w:val="{7F65818E-3FA3-47DB-8050-B8F04100AF1D}"/>
      </w:docPartPr>
      <w:docPartBody>
        <w:p w:rsidR="00602271" w:rsidRDefault="00602271">
          <w:pPr>
            <w:pStyle w:val="08D80351A8564B3FB2AE507A108054EA"/>
          </w:pPr>
          <w:r w:rsidRPr="009E3C71">
            <w:rPr>
              <w:rStyle w:val="PlaceholderText"/>
            </w:rPr>
            <w:t>Choose an item.</w:t>
          </w:r>
        </w:p>
      </w:docPartBody>
    </w:docPart>
    <w:docPart>
      <w:docPartPr>
        <w:name w:val="08AEBE737AC245E8A9EB88F6B24D90D6"/>
        <w:category>
          <w:name w:val="General"/>
          <w:gallery w:val="placeholder"/>
        </w:category>
        <w:types>
          <w:type w:val="bbPlcHdr"/>
        </w:types>
        <w:behaviors>
          <w:behavior w:val="content"/>
        </w:behaviors>
        <w:guid w:val="{0489C76E-A905-40BE-939F-53DC20103799}"/>
      </w:docPartPr>
      <w:docPartBody>
        <w:p w:rsidR="00602271" w:rsidRDefault="00602271">
          <w:pPr>
            <w:pStyle w:val="08AEBE737AC245E8A9EB88F6B24D90D6"/>
          </w:pPr>
          <w:r w:rsidRPr="0014741E">
            <w:rPr>
              <w:rStyle w:val="PlaceholderText"/>
            </w:rPr>
            <w:t>Click or tap here to enter text.</w:t>
          </w:r>
        </w:p>
      </w:docPartBody>
    </w:docPart>
    <w:docPart>
      <w:docPartPr>
        <w:name w:val="6E886A4062B345578D8C653485F3816C"/>
        <w:category>
          <w:name w:val="General"/>
          <w:gallery w:val="placeholder"/>
        </w:category>
        <w:types>
          <w:type w:val="bbPlcHdr"/>
        </w:types>
        <w:behaviors>
          <w:behavior w:val="content"/>
        </w:behaviors>
        <w:guid w:val="{DE3C399F-A3B8-43E2-A63E-73A51D028F5A}"/>
      </w:docPartPr>
      <w:docPartBody>
        <w:p w:rsidR="00602271" w:rsidRDefault="00602271">
          <w:pPr>
            <w:pStyle w:val="6E886A4062B345578D8C653485F3816C"/>
          </w:pPr>
          <w:r w:rsidRPr="009E3C71">
            <w:rPr>
              <w:rStyle w:val="PlaceholderText"/>
            </w:rPr>
            <w:t>Choose an item.</w:t>
          </w:r>
        </w:p>
      </w:docPartBody>
    </w:docPart>
    <w:docPart>
      <w:docPartPr>
        <w:name w:val="F22AA508C58340819C276B0294C2C261"/>
        <w:category>
          <w:name w:val="General"/>
          <w:gallery w:val="placeholder"/>
        </w:category>
        <w:types>
          <w:type w:val="bbPlcHdr"/>
        </w:types>
        <w:behaviors>
          <w:behavior w:val="content"/>
        </w:behaviors>
        <w:guid w:val="{0ED8DC86-940E-43CB-8812-D08437EEBCD2}"/>
      </w:docPartPr>
      <w:docPartBody>
        <w:p w:rsidR="00602271" w:rsidRDefault="00602271">
          <w:pPr>
            <w:pStyle w:val="F22AA508C58340819C276B0294C2C261"/>
          </w:pPr>
          <w:r w:rsidRPr="0014741E">
            <w:rPr>
              <w:rStyle w:val="PlaceholderText"/>
            </w:rPr>
            <w:t>Click or tap here to enter text.</w:t>
          </w:r>
        </w:p>
      </w:docPartBody>
    </w:docPart>
    <w:docPart>
      <w:docPartPr>
        <w:name w:val="6B202878B2CB4752A10D1DFF1802B5E8"/>
        <w:category>
          <w:name w:val="General"/>
          <w:gallery w:val="placeholder"/>
        </w:category>
        <w:types>
          <w:type w:val="bbPlcHdr"/>
        </w:types>
        <w:behaviors>
          <w:behavior w:val="content"/>
        </w:behaviors>
        <w:guid w:val="{B9D88F5E-3A08-4911-B8D0-F0EBBA802BA2}"/>
      </w:docPartPr>
      <w:docPartBody>
        <w:p w:rsidR="00602271" w:rsidRDefault="00602271">
          <w:pPr>
            <w:pStyle w:val="6B202878B2CB4752A10D1DFF1802B5E8"/>
          </w:pPr>
          <w:r w:rsidRPr="009E3C71">
            <w:rPr>
              <w:rStyle w:val="PlaceholderText"/>
            </w:rPr>
            <w:t>Choose an item.</w:t>
          </w:r>
        </w:p>
      </w:docPartBody>
    </w:docPart>
    <w:docPart>
      <w:docPartPr>
        <w:name w:val="B6C382F5D6EC484DA2D44448C768DB88"/>
        <w:category>
          <w:name w:val="General"/>
          <w:gallery w:val="placeholder"/>
        </w:category>
        <w:types>
          <w:type w:val="bbPlcHdr"/>
        </w:types>
        <w:behaviors>
          <w:behavior w:val="content"/>
        </w:behaviors>
        <w:guid w:val="{8EBC9C21-F3AA-4E47-8BBE-AE67A00009FD}"/>
      </w:docPartPr>
      <w:docPartBody>
        <w:p w:rsidR="00602271" w:rsidRDefault="00602271">
          <w:pPr>
            <w:pStyle w:val="B6C382F5D6EC484DA2D44448C768DB88"/>
          </w:pPr>
          <w:r w:rsidRPr="0014741E">
            <w:rPr>
              <w:rStyle w:val="PlaceholderText"/>
            </w:rPr>
            <w:t>Click or tap here to enter text.</w:t>
          </w:r>
        </w:p>
      </w:docPartBody>
    </w:docPart>
    <w:docPart>
      <w:docPartPr>
        <w:name w:val="82ABD29956ED4BCFA69C2BD36318C8A0"/>
        <w:category>
          <w:name w:val="General"/>
          <w:gallery w:val="placeholder"/>
        </w:category>
        <w:types>
          <w:type w:val="bbPlcHdr"/>
        </w:types>
        <w:behaviors>
          <w:behavior w:val="content"/>
        </w:behaviors>
        <w:guid w:val="{96935EC4-78F2-4351-9186-341B7C8F8CF9}"/>
      </w:docPartPr>
      <w:docPartBody>
        <w:p w:rsidR="00602271" w:rsidRDefault="00602271">
          <w:pPr>
            <w:pStyle w:val="82ABD29956ED4BCFA69C2BD36318C8A0"/>
          </w:pPr>
          <w:r w:rsidRPr="009E3C71">
            <w:rPr>
              <w:rStyle w:val="PlaceholderText"/>
            </w:rPr>
            <w:t>Choose an item.</w:t>
          </w:r>
        </w:p>
      </w:docPartBody>
    </w:docPart>
    <w:docPart>
      <w:docPartPr>
        <w:name w:val="34E71D734309463E93785EFE82623B00"/>
        <w:category>
          <w:name w:val="General"/>
          <w:gallery w:val="placeholder"/>
        </w:category>
        <w:types>
          <w:type w:val="bbPlcHdr"/>
        </w:types>
        <w:behaviors>
          <w:behavior w:val="content"/>
        </w:behaviors>
        <w:guid w:val="{24F478E1-C1CF-41D4-8E0B-E3D0AF60FC50}"/>
      </w:docPartPr>
      <w:docPartBody>
        <w:p w:rsidR="00602271" w:rsidRDefault="00602271">
          <w:pPr>
            <w:pStyle w:val="34E71D734309463E93785EFE82623B00"/>
          </w:pPr>
          <w:r w:rsidRPr="0014741E">
            <w:rPr>
              <w:rStyle w:val="PlaceholderText"/>
            </w:rPr>
            <w:t>Click or tap here to enter text.</w:t>
          </w:r>
        </w:p>
      </w:docPartBody>
    </w:docPart>
    <w:docPart>
      <w:docPartPr>
        <w:name w:val="6870F7971AB44D80BF4D639CCE5469CB"/>
        <w:category>
          <w:name w:val="General"/>
          <w:gallery w:val="placeholder"/>
        </w:category>
        <w:types>
          <w:type w:val="bbPlcHdr"/>
        </w:types>
        <w:behaviors>
          <w:behavior w:val="content"/>
        </w:behaviors>
        <w:guid w:val="{F58C81BA-0606-4D3E-8A97-422EA3326B64}"/>
      </w:docPartPr>
      <w:docPartBody>
        <w:p w:rsidR="00602271" w:rsidRDefault="00602271">
          <w:pPr>
            <w:pStyle w:val="6870F7971AB44D80BF4D639CCE5469CB"/>
          </w:pPr>
          <w:r w:rsidRPr="009E3C71">
            <w:rPr>
              <w:rStyle w:val="PlaceholderText"/>
            </w:rPr>
            <w:t>Choose an item.</w:t>
          </w:r>
        </w:p>
      </w:docPartBody>
    </w:docPart>
    <w:docPart>
      <w:docPartPr>
        <w:name w:val="7E0CC7FA187C46C6B8313637E1247B0D"/>
        <w:category>
          <w:name w:val="General"/>
          <w:gallery w:val="placeholder"/>
        </w:category>
        <w:types>
          <w:type w:val="bbPlcHdr"/>
        </w:types>
        <w:behaviors>
          <w:behavior w:val="content"/>
        </w:behaviors>
        <w:guid w:val="{79333391-FB9D-4B63-B9A2-54FE3D3B04A4}"/>
      </w:docPartPr>
      <w:docPartBody>
        <w:p w:rsidR="00602271" w:rsidRDefault="00602271">
          <w:pPr>
            <w:pStyle w:val="7E0CC7FA187C46C6B8313637E1247B0D"/>
          </w:pPr>
          <w:r w:rsidRPr="0014741E">
            <w:rPr>
              <w:rStyle w:val="PlaceholderText"/>
            </w:rPr>
            <w:t>Click or tap here to enter text.</w:t>
          </w:r>
        </w:p>
      </w:docPartBody>
    </w:docPart>
    <w:docPart>
      <w:docPartPr>
        <w:name w:val="9BF02AA3034A477EB176A1E582664EC4"/>
        <w:category>
          <w:name w:val="General"/>
          <w:gallery w:val="placeholder"/>
        </w:category>
        <w:types>
          <w:type w:val="bbPlcHdr"/>
        </w:types>
        <w:behaviors>
          <w:behavior w:val="content"/>
        </w:behaviors>
        <w:guid w:val="{08E4C4DF-7536-4724-AEBB-4E04018006E7}"/>
      </w:docPartPr>
      <w:docPartBody>
        <w:p w:rsidR="00602271" w:rsidRDefault="00602271">
          <w:pPr>
            <w:pStyle w:val="9BF02AA3034A477EB176A1E582664EC4"/>
          </w:pPr>
          <w:r w:rsidRPr="009E3C71">
            <w:rPr>
              <w:rStyle w:val="PlaceholderText"/>
            </w:rPr>
            <w:t>Choose an item.</w:t>
          </w:r>
        </w:p>
      </w:docPartBody>
    </w:docPart>
    <w:docPart>
      <w:docPartPr>
        <w:name w:val="87F23F07BA7C4033902A235060412B62"/>
        <w:category>
          <w:name w:val="General"/>
          <w:gallery w:val="placeholder"/>
        </w:category>
        <w:types>
          <w:type w:val="bbPlcHdr"/>
        </w:types>
        <w:behaviors>
          <w:behavior w:val="content"/>
        </w:behaviors>
        <w:guid w:val="{A08C93F4-C25A-4E02-95CA-122B66CFDD82}"/>
      </w:docPartPr>
      <w:docPartBody>
        <w:p w:rsidR="00602271" w:rsidRDefault="00602271">
          <w:pPr>
            <w:pStyle w:val="87F23F07BA7C4033902A235060412B62"/>
          </w:pPr>
          <w:r w:rsidRPr="0014741E">
            <w:rPr>
              <w:rStyle w:val="PlaceholderText"/>
            </w:rPr>
            <w:t>Click or tap here to enter text.</w:t>
          </w:r>
        </w:p>
      </w:docPartBody>
    </w:docPart>
    <w:docPart>
      <w:docPartPr>
        <w:name w:val="B6AE84D14F994A8A845A3AD74C96A00C"/>
        <w:category>
          <w:name w:val="General"/>
          <w:gallery w:val="placeholder"/>
        </w:category>
        <w:types>
          <w:type w:val="bbPlcHdr"/>
        </w:types>
        <w:behaviors>
          <w:behavior w:val="content"/>
        </w:behaviors>
        <w:guid w:val="{C804BBC1-03F2-453C-AF8F-AF56690DC920}"/>
      </w:docPartPr>
      <w:docPartBody>
        <w:p w:rsidR="00602271" w:rsidRDefault="00602271">
          <w:pPr>
            <w:pStyle w:val="B6AE84D14F994A8A845A3AD74C96A00C"/>
          </w:pPr>
          <w:r w:rsidRPr="009E3C71">
            <w:rPr>
              <w:rStyle w:val="PlaceholderText"/>
            </w:rPr>
            <w:t>Choose an item.</w:t>
          </w:r>
        </w:p>
      </w:docPartBody>
    </w:docPart>
    <w:docPart>
      <w:docPartPr>
        <w:name w:val="CA3AD4360017417DAB1B6ACD148F9B42"/>
        <w:category>
          <w:name w:val="General"/>
          <w:gallery w:val="placeholder"/>
        </w:category>
        <w:types>
          <w:type w:val="bbPlcHdr"/>
        </w:types>
        <w:behaviors>
          <w:behavior w:val="content"/>
        </w:behaviors>
        <w:guid w:val="{F6F569C2-7576-435A-AC65-A29ED30DD735}"/>
      </w:docPartPr>
      <w:docPartBody>
        <w:p w:rsidR="00602271" w:rsidRDefault="00602271">
          <w:pPr>
            <w:pStyle w:val="CA3AD4360017417DAB1B6ACD148F9B42"/>
          </w:pPr>
          <w:r w:rsidRPr="0014741E">
            <w:rPr>
              <w:rStyle w:val="PlaceholderText"/>
            </w:rPr>
            <w:t>Click or tap here to enter text.</w:t>
          </w:r>
        </w:p>
      </w:docPartBody>
    </w:docPart>
    <w:docPart>
      <w:docPartPr>
        <w:name w:val="F587017F349D418090E1F2243EDF893B"/>
        <w:category>
          <w:name w:val="General"/>
          <w:gallery w:val="placeholder"/>
        </w:category>
        <w:types>
          <w:type w:val="bbPlcHdr"/>
        </w:types>
        <w:behaviors>
          <w:behavior w:val="content"/>
        </w:behaviors>
        <w:guid w:val="{532ABDBB-6592-4BE0-A9B1-55BB2384A594}"/>
      </w:docPartPr>
      <w:docPartBody>
        <w:p w:rsidR="00602271" w:rsidRDefault="00602271">
          <w:pPr>
            <w:pStyle w:val="F587017F349D418090E1F2243EDF893B"/>
          </w:pPr>
          <w:r w:rsidRPr="009E3C71">
            <w:rPr>
              <w:rStyle w:val="PlaceholderText"/>
            </w:rPr>
            <w:t>Choose an item.</w:t>
          </w:r>
        </w:p>
      </w:docPartBody>
    </w:docPart>
    <w:docPart>
      <w:docPartPr>
        <w:name w:val="11F5687D6CEF4EC29244E2E890346B4B"/>
        <w:category>
          <w:name w:val="General"/>
          <w:gallery w:val="placeholder"/>
        </w:category>
        <w:types>
          <w:type w:val="bbPlcHdr"/>
        </w:types>
        <w:behaviors>
          <w:behavior w:val="content"/>
        </w:behaviors>
        <w:guid w:val="{0C91B9DD-3F4F-4C85-86DF-EA764CBFE606}"/>
      </w:docPartPr>
      <w:docPartBody>
        <w:p w:rsidR="00602271" w:rsidRDefault="00602271">
          <w:pPr>
            <w:pStyle w:val="11F5687D6CEF4EC29244E2E890346B4B"/>
          </w:pPr>
          <w:r w:rsidRPr="0014741E">
            <w:rPr>
              <w:rStyle w:val="PlaceholderText"/>
            </w:rPr>
            <w:t>Click or tap here to enter text.</w:t>
          </w:r>
        </w:p>
      </w:docPartBody>
    </w:docPart>
    <w:docPart>
      <w:docPartPr>
        <w:name w:val="0D757655D71949B8B33DA64BBDF05F06"/>
        <w:category>
          <w:name w:val="General"/>
          <w:gallery w:val="placeholder"/>
        </w:category>
        <w:types>
          <w:type w:val="bbPlcHdr"/>
        </w:types>
        <w:behaviors>
          <w:behavior w:val="content"/>
        </w:behaviors>
        <w:guid w:val="{E993A12B-C5DC-4599-BC02-2C2DDD942436}"/>
      </w:docPartPr>
      <w:docPartBody>
        <w:p w:rsidR="00602271" w:rsidRDefault="00602271">
          <w:pPr>
            <w:pStyle w:val="0D757655D71949B8B33DA64BBDF05F06"/>
          </w:pPr>
          <w:r w:rsidRPr="009E3C71">
            <w:rPr>
              <w:rStyle w:val="PlaceholderText"/>
            </w:rPr>
            <w:t>Choose an item.</w:t>
          </w:r>
        </w:p>
      </w:docPartBody>
    </w:docPart>
    <w:docPart>
      <w:docPartPr>
        <w:name w:val="4DEFE032A39E4B4C8D6F3A71DA5EEA86"/>
        <w:category>
          <w:name w:val="General"/>
          <w:gallery w:val="placeholder"/>
        </w:category>
        <w:types>
          <w:type w:val="bbPlcHdr"/>
        </w:types>
        <w:behaviors>
          <w:behavior w:val="content"/>
        </w:behaviors>
        <w:guid w:val="{86AD6C09-ECCA-4C8A-9A7E-DB947F524828}"/>
      </w:docPartPr>
      <w:docPartBody>
        <w:p w:rsidR="00602271" w:rsidRDefault="00602271">
          <w:pPr>
            <w:pStyle w:val="4DEFE032A39E4B4C8D6F3A71DA5EEA86"/>
          </w:pPr>
          <w:r w:rsidRPr="0014741E">
            <w:rPr>
              <w:rStyle w:val="PlaceholderText"/>
            </w:rPr>
            <w:t>Click or tap here to enter text.</w:t>
          </w:r>
        </w:p>
      </w:docPartBody>
    </w:docPart>
    <w:docPart>
      <w:docPartPr>
        <w:name w:val="06A28A599EBD4F00A690382688B3055F"/>
        <w:category>
          <w:name w:val="General"/>
          <w:gallery w:val="placeholder"/>
        </w:category>
        <w:types>
          <w:type w:val="bbPlcHdr"/>
        </w:types>
        <w:behaviors>
          <w:behavior w:val="content"/>
        </w:behaviors>
        <w:guid w:val="{8CC28826-607F-48AE-93EA-40371C83C40A}"/>
      </w:docPartPr>
      <w:docPartBody>
        <w:p w:rsidR="00602271" w:rsidRDefault="00602271">
          <w:pPr>
            <w:pStyle w:val="06A28A599EBD4F00A690382688B3055F"/>
          </w:pPr>
          <w:r w:rsidRPr="009E3C71">
            <w:rPr>
              <w:rStyle w:val="PlaceholderText"/>
            </w:rPr>
            <w:t>Choose an item.</w:t>
          </w:r>
        </w:p>
      </w:docPartBody>
    </w:docPart>
    <w:docPart>
      <w:docPartPr>
        <w:name w:val="29E518C1A2604AC38D7CAEB578211353"/>
        <w:category>
          <w:name w:val="General"/>
          <w:gallery w:val="placeholder"/>
        </w:category>
        <w:types>
          <w:type w:val="bbPlcHdr"/>
        </w:types>
        <w:behaviors>
          <w:behavior w:val="content"/>
        </w:behaviors>
        <w:guid w:val="{B06F18AD-3F82-4137-8B92-156BBF685E12}"/>
      </w:docPartPr>
      <w:docPartBody>
        <w:p w:rsidR="00602271" w:rsidRDefault="00602271">
          <w:pPr>
            <w:pStyle w:val="29E518C1A2604AC38D7CAEB578211353"/>
          </w:pPr>
          <w:r w:rsidRPr="0014741E">
            <w:rPr>
              <w:rStyle w:val="PlaceholderText"/>
            </w:rPr>
            <w:t>Click or tap here to enter text.</w:t>
          </w:r>
        </w:p>
      </w:docPartBody>
    </w:docPart>
    <w:docPart>
      <w:docPartPr>
        <w:name w:val="6A14A399538A4F3A8D3D5EDF1C857DF0"/>
        <w:category>
          <w:name w:val="General"/>
          <w:gallery w:val="placeholder"/>
        </w:category>
        <w:types>
          <w:type w:val="bbPlcHdr"/>
        </w:types>
        <w:behaviors>
          <w:behavior w:val="content"/>
        </w:behaviors>
        <w:guid w:val="{1037C225-20AC-4576-BBD5-DDDDCE18D880}"/>
      </w:docPartPr>
      <w:docPartBody>
        <w:p w:rsidR="00602271" w:rsidRDefault="00602271">
          <w:pPr>
            <w:pStyle w:val="6A14A399538A4F3A8D3D5EDF1C857DF0"/>
          </w:pPr>
          <w:r w:rsidRPr="009E3C71">
            <w:rPr>
              <w:rStyle w:val="PlaceholderText"/>
            </w:rPr>
            <w:t>Choose an item.</w:t>
          </w:r>
        </w:p>
      </w:docPartBody>
    </w:docPart>
    <w:docPart>
      <w:docPartPr>
        <w:name w:val="D30ECEA3CB374582AC16730BAC838698"/>
        <w:category>
          <w:name w:val="General"/>
          <w:gallery w:val="placeholder"/>
        </w:category>
        <w:types>
          <w:type w:val="bbPlcHdr"/>
        </w:types>
        <w:behaviors>
          <w:behavior w:val="content"/>
        </w:behaviors>
        <w:guid w:val="{44E98956-628F-472E-B8A1-F18BF37DB2FE}"/>
      </w:docPartPr>
      <w:docPartBody>
        <w:p w:rsidR="00602271" w:rsidRDefault="00602271">
          <w:pPr>
            <w:pStyle w:val="D30ECEA3CB374582AC16730BAC838698"/>
          </w:pPr>
          <w:r w:rsidRPr="0014741E">
            <w:rPr>
              <w:rStyle w:val="PlaceholderText"/>
            </w:rPr>
            <w:t>Click or tap here to enter text.</w:t>
          </w:r>
        </w:p>
      </w:docPartBody>
    </w:docPart>
    <w:docPart>
      <w:docPartPr>
        <w:name w:val="6B1620CC782840A2A4C1A77481F0B727"/>
        <w:category>
          <w:name w:val="General"/>
          <w:gallery w:val="placeholder"/>
        </w:category>
        <w:types>
          <w:type w:val="bbPlcHdr"/>
        </w:types>
        <w:behaviors>
          <w:behavior w:val="content"/>
        </w:behaviors>
        <w:guid w:val="{E3BA67EC-3DA8-43DA-A002-1148CDC27278}"/>
      </w:docPartPr>
      <w:docPartBody>
        <w:p w:rsidR="00602271" w:rsidRDefault="00602271">
          <w:pPr>
            <w:pStyle w:val="6B1620CC782840A2A4C1A77481F0B727"/>
          </w:pPr>
          <w:r w:rsidRPr="009E3C71">
            <w:rPr>
              <w:rStyle w:val="PlaceholderText"/>
            </w:rPr>
            <w:t>Choose an item.</w:t>
          </w:r>
        </w:p>
      </w:docPartBody>
    </w:docPart>
    <w:docPart>
      <w:docPartPr>
        <w:name w:val="A13179755FE94C4EA99A6EF0BE3DAE6A"/>
        <w:category>
          <w:name w:val="General"/>
          <w:gallery w:val="placeholder"/>
        </w:category>
        <w:types>
          <w:type w:val="bbPlcHdr"/>
        </w:types>
        <w:behaviors>
          <w:behavior w:val="content"/>
        </w:behaviors>
        <w:guid w:val="{837E5476-B75B-4266-8E83-4D9AA56251CE}"/>
      </w:docPartPr>
      <w:docPartBody>
        <w:p w:rsidR="00602271" w:rsidRDefault="00602271">
          <w:pPr>
            <w:pStyle w:val="A13179755FE94C4EA99A6EF0BE3DAE6A"/>
          </w:pPr>
          <w:r w:rsidRPr="0014741E">
            <w:rPr>
              <w:rStyle w:val="PlaceholderText"/>
            </w:rPr>
            <w:t>Click or tap here to enter text.</w:t>
          </w:r>
        </w:p>
      </w:docPartBody>
    </w:docPart>
    <w:docPart>
      <w:docPartPr>
        <w:name w:val="969B4928431C47A491F54D5FD21DDA32"/>
        <w:category>
          <w:name w:val="General"/>
          <w:gallery w:val="placeholder"/>
        </w:category>
        <w:types>
          <w:type w:val="bbPlcHdr"/>
        </w:types>
        <w:behaviors>
          <w:behavior w:val="content"/>
        </w:behaviors>
        <w:guid w:val="{F883F79F-81F6-4F6F-8B89-6071AAB2D5F8}"/>
      </w:docPartPr>
      <w:docPartBody>
        <w:p w:rsidR="00602271" w:rsidRDefault="00602271">
          <w:pPr>
            <w:pStyle w:val="969B4928431C47A491F54D5FD21DDA32"/>
          </w:pPr>
          <w:r w:rsidRPr="009E3C71">
            <w:rPr>
              <w:rStyle w:val="PlaceholderText"/>
            </w:rPr>
            <w:t>Choose an item.</w:t>
          </w:r>
        </w:p>
      </w:docPartBody>
    </w:docPart>
    <w:docPart>
      <w:docPartPr>
        <w:name w:val="D7C0355FF18149DBBD4002275695B8CB"/>
        <w:category>
          <w:name w:val="General"/>
          <w:gallery w:val="placeholder"/>
        </w:category>
        <w:types>
          <w:type w:val="bbPlcHdr"/>
        </w:types>
        <w:behaviors>
          <w:behavior w:val="content"/>
        </w:behaviors>
        <w:guid w:val="{4B3A7E1A-5AB1-4CD6-8181-C5DCF07815B6}"/>
      </w:docPartPr>
      <w:docPartBody>
        <w:p w:rsidR="00602271" w:rsidRDefault="00602271">
          <w:pPr>
            <w:pStyle w:val="D7C0355FF18149DBBD4002275695B8CB"/>
          </w:pPr>
          <w:r w:rsidRPr="0014741E">
            <w:rPr>
              <w:rStyle w:val="PlaceholderText"/>
            </w:rPr>
            <w:t>Click or tap here to enter text.</w:t>
          </w:r>
        </w:p>
      </w:docPartBody>
    </w:docPart>
    <w:docPart>
      <w:docPartPr>
        <w:name w:val="464E46DB0C8D478AACC2BFD1766D46E7"/>
        <w:category>
          <w:name w:val="General"/>
          <w:gallery w:val="placeholder"/>
        </w:category>
        <w:types>
          <w:type w:val="bbPlcHdr"/>
        </w:types>
        <w:behaviors>
          <w:behavior w:val="content"/>
        </w:behaviors>
        <w:guid w:val="{C2A69E51-A57E-43B3-97A8-F92899BE579F}"/>
      </w:docPartPr>
      <w:docPartBody>
        <w:p w:rsidR="00602271" w:rsidRDefault="00602271">
          <w:pPr>
            <w:pStyle w:val="464E46DB0C8D478AACC2BFD1766D46E7"/>
          </w:pPr>
          <w:r w:rsidRPr="009E3C71">
            <w:rPr>
              <w:rStyle w:val="PlaceholderText"/>
            </w:rPr>
            <w:t>Choose an item.</w:t>
          </w:r>
        </w:p>
      </w:docPartBody>
    </w:docPart>
    <w:docPart>
      <w:docPartPr>
        <w:name w:val="5EE57F22CABE42EBB8F4EC45AB008145"/>
        <w:category>
          <w:name w:val="General"/>
          <w:gallery w:val="placeholder"/>
        </w:category>
        <w:types>
          <w:type w:val="bbPlcHdr"/>
        </w:types>
        <w:behaviors>
          <w:behavior w:val="content"/>
        </w:behaviors>
        <w:guid w:val="{50638742-FA34-47C9-B82B-C5DB52823FD7}"/>
      </w:docPartPr>
      <w:docPartBody>
        <w:p w:rsidR="00602271" w:rsidRDefault="00602271">
          <w:pPr>
            <w:pStyle w:val="5EE57F22CABE42EBB8F4EC45AB008145"/>
          </w:pPr>
          <w:r w:rsidRPr="0014741E">
            <w:rPr>
              <w:rStyle w:val="PlaceholderText"/>
            </w:rPr>
            <w:t>Click or tap here to enter text.</w:t>
          </w:r>
        </w:p>
      </w:docPartBody>
    </w:docPart>
    <w:docPart>
      <w:docPartPr>
        <w:name w:val="B9F7355751264988BC1CD0A3F8821D16"/>
        <w:category>
          <w:name w:val="General"/>
          <w:gallery w:val="placeholder"/>
        </w:category>
        <w:types>
          <w:type w:val="bbPlcHdr"/>
        </w:types>
        <w:behaviors>
          <w:behavior w:val="content"/>
        </w:behaviors>
        <w:guid w:val="{A8DF507F-65B2-411A-AFEA-2B4076F5766E}"/>
      </w:docPartPr>
      <w:docPartBody>
        <w:p w:rsidR="00602271" w:rsidRDefault="00602271">
          <w:pPr>
            <w:pStyle w:val="B9F7355751264988BC1CD0A3F8821D16"/>
          </w:pPr>
          <w:r w:rsidRPr="009E3C71">
            <w:rPr>
              <w:rStyle w:val="PlaceholderText"/>
            </w:rPr>
            <w:t>Choose an item.</w:t>
          </w:r>
        </w:p>
      </w:docPartBody>
    </w:docPart>
    <w:docPart>
      <w:docPartPr>
        <w:name w:val="E68ED21DA0B64EBC96D4D3F7F92345E0"/>
        <w:category>
          <w:name w:val="General"/>
          <w:gallery w:val="placeholder"/>
        </w:category>
        <w:types>
          <w:type w:val="bbPlcHdr"/>
        </w:types>
        <w:behaviors>
          <w:behavior w:val="content"/>
        </w:behaviors>
        <w:guid w:val="{C9013744-0237-44F2-901F-07F9F4986D0D}"/>
      </w:docPartPr>
      <w:docPartBody>
        <w:p w:rsidR="00602271" w:rsidRDefault="00602271">
          <w:pPr>
            <w:pStyle w:val="E68ED21DA0B64EBC96D4D3F7F92345E0"/>
          </w:pPr>
          <w:r w:rsidRPr="0014741E">
            <w:rPr>
              <w:rStyle w:val="PlaceholderText"/>
            </w:rPr>
            <w:t>Click or tap here to enter text.</w:t>
          </w:r>
        </w:p>
      </w:docPartBody>
    </w:docPart>
    <w:docPart>
      <w:docPartPr>
        <w:name w:val="5443A6B2A4094751BE304EB19D9B6A74"/>
        <w:category>
          <w:name w:val="General"/>
          <w:gallery w:val="placeholder"/>
        </w:category>
        <w:types>
          <w:type w:val="bbPlcHdr"/>
        </w:types>
        <w:behaviors>
          <w:behavior w:val="content"/>
        </w:behaviors>
        <w:guid w:val="{ABD7B55A-32D7-4706-BCBF-0B25D0509C7A}"/>
      </w:docPartPr>
      <w:docPartBody>
        <w:p w:rsidR="00602271" w:rsidRDefault="00602271">
          <w:pPr>
            <w:pStyle w:val="5443A6B2A4094751BE304EB19D9B6A74"/>
          </w:pPr>
          <w:r w:rsidRPr="009E3C71">
            <w:rPr>
              <w:rStyle w:val="PlaceholderText"/>
            </w:rPr>
            <w:t>Choose an item.</w:t>
          </w:r>
        </w:p>
      </w:docPartBody>
    </w:docPart>
    <w:docPart>
      <w:docPartPr>
        <w:name w:val="0ED5B60BBFDE44B588DFCCB4FF61B35C"/>
        <w:category>
          <w:name w:val="General"/>
          <w:gallery w:val="placeholder"/>
        </w:category>
        <w:types>
          <w:type w:val="bbPlcHdr"/>
        </w:types>
        <w:behaviors>
          <w:behavior w:val="content"/>
        </w:behaviors>
        <w:guid w:val="{89CBC784-1ED6-4E16-9F6C-E39B3E1E2695}"/>
      </w:docPartPr>
      <w:docPartBody>
        <w:p w:rsidR="00602271" w:rsidRDefault="00602271">
          <w:pPr>
            <w:pStyle w:val="0ED5B60BBFDE44B588DFCCB4FF61B35C"/>
          </w:pPr>
          <w:r w:rsidRPr="0014741E">
            <w:rPr>
              <w:rStyle w:val="PlaceholderText"/>
            </w:rPr>
            <w:t>Click or tap here to enter text.</w:t>
          </w:r>
        </w:p>
      </w:docPartBody>
    </w:docPart>
    <w:docPart>
      <w:docPartPr>
        <w:name w:val="63B3F561948346ACADD91D878BCAD6DE"/>
        <w:category>
          <w:name w:val="General"/>
          <w:gallery w:val="placeholder"/>
        </w:category>
        <w:types>
          <w:type w:val="bbPlcHdr"/>
        </w:types>
        <w:behaviors>
          <w:behavior w:val="content"/>
        </w:behaviors>
        <w:guid w:val="{49902BF7-D422-45E9-BE49-8775D4BA7690}"/>
      </w:docPartPr>
      <w:docPartBody>
        <w:p w:rsidR="00602271" w:rsidRDefault="00602271">
          <w:pPr>
            <w:pStyle w:val="63B3F561948346ACADD91D878BCAD6DE"/>
          </w:pPr>
          <w:r w:rsidRPr="009E3C71">
            <w:rPr>
              <w:rStyle w:val="PlaceholderText"/>
            </w:rPr>
            <w:t>Choose an item.</w:t>
          </w:r>
        </w:p>
      </w:docPartBody>
    </w:docPart>
    <w:docPart>
      <w:docPartPr>
        <w:name w:val="0C23F60BC3AE4AB6861D6F77C2401E84"/>
        <w:category>
          <w:name w:val="General"/>
          <w:gallery w:val="placeholder"/>
        </w:category>
        <w:types>
          <w:type w:val="bbPlcHdr"/>
        </w:types>
        <w:behaviors>
          <w:behavior w:val="content"/>
        </w:behaviors>
        <w:guid w:val="{FAE3A0A9-9D10-44F2-BC1C-AB0DB3C732C0}"/>
      </w:docPartPr>
      <w:docPartBody>
        <w:p w:rsidR="00602271" w:rsidRDefault="00602271">
          <w:pPr>
            <w:pStyle w:val="0C23F60BC3AE4AB6861D6F77C2401E84"/>
          </w:pPr>
          <w:r w:rsidRPr="0014741E">
            <w:rPr>
              <w:rStyle w:val="PlaceholderText"/>
            </w:rPr>
            <w:t>Click or tap here to enter text.</w:t>
          </w:r>
        </w:p>
      </w:docPartBody>
    </w:docPart>
    <w:docPart>
      <w:docPartPr>
        <w:name w:val="3258CE98E21E4146A3A6A4E4D75D8B26"/>
        <w:category>
          <w:name w:val="General"/>
          <w:gallery w:val="placeholder"/>
        </w:category>
        <w:types>
          <w:type w:val="bbPlcHdr"/>
        </w:types>
        <w:behaviors>
          <w:behavior w:val="content"/>
        </w:behaviors>
        <w:guid w:val="{409B93CD-1EAB-48B7-ABD7-B0232BBB6707}"/>
      </w:docPartPr>
      <w:docPartBody>
        <w:p w:rsidR="00602271" w:rsidRDefault="00602271">
          <w:pPr>
            <w:pStyle w:val="3258CE98E21E4146A3A6A4E4D75D8B26"/>
          </w:pPr>
          <w:r w:rsidRPr="009E3C71">
            <w:rPr>
              <w:rStyle w:val="PlaceholderText"/>
            </w:rPr>
            <w:t>Choose an item.</w:t>
          </w:r>
        </w:p>
      </w:docPartBody>
    </w:docPart>
    <w:docPart>
      <w:docPartPr>
        <w:name w:val="F321F8603EF64900A773EB2E21597EDA"/>
        <w:category>
          <w:name w:val="General"/>
          <w:gallery w:val="placeholder"/>
        </w:category>
        <w:types>
          <w:type w:val="bbPlcHdr"/>
        </w:types>
        <w:behaviors>
          <w:behavior w:val="content"/>
        </w:behaviors>
        <w:guid w:val="{8E4DD40D-4642-4612-8DD0-B8CF30930C38}"/>
      </w:docPartPr>
      <w:docPartBody>
        <w:p w:rsidR="00602271" w:rsidRDefault="00602271">
          <w:pPr>
            <w:pStyle w:val="F321F8603EF64900A773EB2E21597EDA"/>
          </w:pPr>
          <w:r w:rsidRPr="0014741E">
            <w:rPr>
              <w:rStyle w:val="PlaceholderText"/>
            </w:rPr>
            <w:t>Click or tap here to enter text.</w:t>
          </w:r>
        </w:p>
      </w:docPartBody>
    </w:docPart>
    <w:docPart>
      <w:docPartPr>
        <w:name w:val="4FE66B5180D74D51AADE9929582D3625"/>
        <w:category>
          <w:name w:val="General"/>
          <w:gallery w:val="placeholder"/>
        </w:category>
        <w:types>
          <w:type w:val="bbPlcHdr"/>
        </w:types>
        <w:behaviors>
          <w:behavior w:val="content"/>
        </w:behaviors>
        <w:guid w:val="{078AC396-B709-471F-BCA6-523B6CDD921E}"/>
      </w:docPartPr>
      <w:docPartBody>
        <w:p w:rsidR="00602271" w:rsidRDefault="00602271">
          <w:pPr>
            <w:pStyle w:val="4FE66B5180D74D51AADE9929582D3625"/>
          </w:pPr>
          <w:r w:rsidRPr="009E3C71">
            <w:rPr>
              <w:rStyle w:val="PlaceholderText"/>
            </w:rPr>
            <w:t>Choose an item.</w:t>
          </w:r>
        </w:p>
      </w:docPartBody>
    </w:docPart>
    <w:docPart>
      <w:docPartPr>
        <w:name w:val="E67D71F28EB84AE0BD29E199D9F8AA94"/>
        <w:category>
          <w:name w:val="General"/>
          <w:gallery w:val="placeholder"/>
        </w:category>
        <w:types>
          <w:type w:val="bbPlcHdr"/>
        </w:types>
        <w:behaviors>
          <w:behavior w:val="content"/>
        </w:behaviors>
        <w:guid w:val="{0FBE385A-A5DF-4FA5-B1F3-33DC70696F9F}"/>
      </w:docPartPr>
      <w:docPartBody>
        <w:p w:rsidR="00602271" w:rsidRDefault="00602271">
          <w:pPr>
            <w:pStyle w:val="E67D71F28EB84AE0BD29E199D9F8AA94"/>
          </w:pPr>
          <w:r w:rsidRPr="0014741E">
            <w:rPr>
              <w:rStyle w:val="PlaceholderText"/>
            </w:rPr>
            <w:t>Click or tap here to enter text.</w:t>
          </w:r>
        </w:p>
      </w:docPartBody>
    </w:docPart>
    <w:docPart>
      <w:docPartPr>
        <w:name w:val="9870142E062A411FA9DAA69F8FF694A2"/>
        <w:category>
          <w:name w:val="General"/>
          <w:gallery w:val="placeholder"/>
        </w:category>
        <w:types>
          <w:type w:val="bbPlcHdr"/>
        </w:types>
        <w:behaviors>
          <w:behavior w:val="content"/>
        </w:behaviors>
        <w:guid w:val="{9E880EDC-D972-4DE5-AF0F-42947C86CF65}"/>
      </w:docPartPr>
      <w:docPartBody>
        <w:p w:rsidR="00602271" w:rsidRDefault="00602271">
          <w:pPr>
            <w:pStyle w:val="9870142E062A411FA9DAA69F8FF694A2"/>
          </w:pPr>
          <w:r w:rsidRPr="009E3C71">
            <w:rPr>
              <w:rStyle w:val="PlaceholderText"/>
            </w:rPr>
            <w:t>Choose an item.</w:t>
          </w:r>
        </w:p>
      </w:docPartBody>
    </w:docPart>
    <w:docPart>
      <w:docPartPr>
        <w:name w:val="9E9FAEBF47D244D1B350624BDECA64AD"/>
        <w:category>
          <w:name w:val="General"/>
          <w:gallery w:val="placeholder"/>
        </w:category>
        <w:types>
          <w:type w:val="bbPlcHdr"/>
        </w:types>
        <w:behaviors>
          <w:behavior w:val="content"/>
        </w:behaviors>
        <w:guid w:val="{5066D756-0645-44AD-B0F1-8D0335CA0D74}"/>
      </w:docPartPr>
      <w:docPartBody>
        <w:p w:rsidR="00602271" w:rsidRDefault="00602271">
          <w:pPr>
            <w:pStyle w:val="9E9FAEBF47D244D1B350624BDECA64AD"/>
          </w:pPr>
          <w:r w:rsidRPr="0014741E">
            <w:rPr>
              <w:rStyle w:val="PlaceholderText"/>
            </w:rPr>
            <w:t>Click or tap here to enter text.</w:t>
          </w:r>
        </w:p>
      </w:docPartBody>
    </w:docPart>
    <w:docPart>
      <w:docPartPr>
        <w:name w:val="788543414A094FA0BCF7D46D939107BB"/>
        <w:category>
          <w:name w:val="General"/>
          <w:gallery w:val="placeholder"/>
        </w:category>
        <w:types>
          <w:type w:val="bbPlcHdr"/>
        </w:types>
        <w:behaviors>
          <w:behavior w:val="content"/>
        </w:behaviors>
        <w:guid w:val="{71F6594A-082A-43F2-9FEA-4F7AC8BBCAA5}"/>
      </w:docPartPr>
      <w:docPartBody>
        <w:p w:rsidR="00602271" w:rsidRDefault="00602271">
          <w:pPr>
            <w:pStyle w:val="788543414A094FA0BCF7D46D939107BB"/>
          </w:pPr>
          <w:r w:rsidRPr="009E3C71">
            <w:rPr>
              <w:rStyle w:val="PlaceholderText"/>
            </w:rPr>
            <w:t>Choose an item.</w:t>
          </w:r>
        </w:p>
      </w:docPartBody>
    </w:docPart>
    <w:docPart>
      <w:docPartPr>
        <w:name w:val="D04D1997EC0046EAB38A8263C01513B9"/>
        <w:category>
          <w:name w:val="General"/>
          <w:gallery w:val="placeholder"/>
        </w:category>
        <w:types>
          <w:type w:val="bbPlcHdr"/>
        </w:types>
        <w:behaviors>
          <w:behavior w:val="content"/>
        </w:behaviors>
        <w:guid w:val="{A206E7A7-075B-4365-B664-58A861F9A0C6}"/>
      </w:docPartPr>
      <w:docPartBody>
        <w:p w:rsidR="00602271" w:rsidRDefault="00602271">
          <w:pPr>
            <w:pStyle w:val="D04D1997EC0046EAB38A8263C01513B9"/>
          </w:pPr>
          <w:r w:rsidRPr="0014741E">
            <w:rPr>
              <w:rStyle w:val="PlaceholderText"/>
            </w:rPr>
            <w:t>Click or tap here to enter text.</w:t>
          </w:r>
        </w:p>
      </w:docPartBody>
    </w:docPart>
    <w:docPart>
      <w:docPartPr>
        <w:name w:val="66802F855AFC411AB2FA9486DBF1D88C"/>
        <w:category>
          <w:name w:val="General"/>
          <w:gallery w:val="placeholder"/>
        </w:category>
        <w:types>
          <w:type w:val="bbPlcHdr"/>
        </w:types>
        <w:behaviors>
          <w:behavior w:val="content"/>
        </w:behaviors>
        <w:guid w:val="{0B1259A3-CDDB-44FB-BBDD-3740B0324F8E}"/>
      </w:docPartPr>
      <w:docPartBody>
        <w:p w:rsidR="00602271" w:rsidRDefault="00602271">
          <w:pPr>
            <w:pStyle w:val="66802F855AFC411AB2FA9486DBF1D88C"/>
          </w:pPr>
          <w:r w:rsidRPr="009E3C71">
            <w:rPr>
              <w:rStyle w:val="PlaceholderText"/>
            </w:rPr>
            <w:t>Choose an item.</w:t>
          </w:r>
        </w:p>
      </w:docPartBody>
    </w:docPart>
    <w:docPart>
      <w:docPartPr>
        <w:name w:val="40CA6369F0334DCA9162AB061C181FCA"/>
        <w:category>
          <w:name w:val="General"/>
          <w:gallery w:val="placeholder"/>
        </w:category>
        <w:types>
          <w:type w:val="bbPlcHdr"/>
        </w:types>
        <w:behaviors>
          <w:behavior w:val="content"/>
        </w:behaviors>
        <w:guid w:val="{C90DC5A7-E7B8-42F5-95C2-FE2C380C1680}"/>
      </w:docPartPr>
      <w:docPartBody>
        <w:p w:rsidR="00602271" w:rsidRDefault="00602271">
          <w:pPr>
            <w:pStyle w:val="40CA6369F0334DCA9162AB061C181FCA"/>
          </w:pPr>
          <w:r w:rsidRPr="0014741E">
            <w:rPr>
              <w:rStyle w:val="PlaceholderText"/>
            </w:rPr>
            <w:t>Click or tap here to enter text.</w:t>
          </w:r>
        </w:p>
      </w:docPartBody>
    </w:docPart>
    <w:docPart>
      <w:docPartPr>
        <w:name w:val="0AE3BB17756B4B7E9F54EB69D753E5F7"/>
        <w:category>
          <w:name w:val="General"/>
          <w:gallery w:val="placeholder"/>
        </w:category>
        <w:types>
          <w:type w:val="bbPlcHdr"/>
        </w:types>
        <w:behaviors>
          <w:behavior w:val="content"/>
        </w:behaviors>
        <w:guid w:val="{FFAE2872-41B8-4A0C-B96D-6B9379FBC39B}"/>
      </w:docPartPr>
      <w:docPartBody>
        <w:p w:rsidR="00602271" w:rsidRDefault="00602271">
          <w:pPr>
            <w:pStyle w:val="0AE3BB17756B4B7E9F54EB69D753E5F7"/>
          </w:pPr>
          <w:r w:rsidRPr="009E3C71">
            <w:rPr>
              <w:rStyle w:val="PlaceholderText"/>
            </w:rPr>
            <w:t>Choose an item.</w:t>
          </w:r>
        </w:p>
      </w:docPartBody>
    </w:docPart>
    <w:docPart>
      <w:docPartPr>
        <w:name w:val="EA38FF35FEE84292A96D2133D2EA6E3F"/>
        <w:category>
          <w:name w:val="General"/>
          <w:gallery w:val="placeholder"/>
        </w:category>
        <w:types>
          <w:type w:val="bbPlcHdr"/>
        </w:types>
        <w:behaviors>
          <w:behavior w:val="content"/>
        </w:behaviors>
        <w:guid w:val="{F085974B-89DB-4EFE-844F-2FF6AA347182}"/>
      </w:docPartPr>
      <w:docPartBody>
        <w:p w:rsidR="00602271" w:rsidRDefault="00602271">
          <w:pPr>
            <w:pStyle w:val="EA38FF35FEE84292A96D2133D2EA6E3F"/>
          </w:pPr>
          <w:r w:rsidRPr="0014741E">
            <w:rPr>
              <w:rStyle w:val="PlaceholderText"/>
            </w:rPr>
            <w:t>Click or tap here to enter text.</w:t>
          </w:r>
        </w:p>
      </w:docPartBody>
    </w:docPart>
    <w:docPart>
      <w:docPartPr>
        <w:name w:val="CC25DBBAC53944EB816406E84603688D"/>
        <w:category>
          <w:name w:val="General"/>
          <w:gallery w:val="placeholder"/>
        </w:category>
        <w:types>
          <w:type w:val="bbPlcHdr"/>
        </w:types>
        <w:behaviors>
          <w:behavior w:val="content"/>
        </w:behaviors>
        <w:guid w:val="{64C12FCD-36EE-4738-A049-99037BAA9B83}"/>
      </w:docPartPr>
      <w:docPartBody>
        <w:p w:rsidR="00602271" w:rsidRDefault="00602271" w:rsidP="00602271">
          <w:pPr>
            <w:pStyle w:val="CC25DBBAC53944EB816406E84603688D"/>
          </w:pPr>
          <w:r w:rsidRPr="0014741E">
            <w:rPr>
              <w:rStyle w:val="PlaceholderText"/>
            </w:rPr>
            <w:t>Click or tap here to enter text.</w:t>
          </w:r>
        </w:p>
      </w:docPartBody>
    </w:docPart>
    <w:docPart>
      <w:docPartPr>
        <w:name w:val="0D20883507434E8E8B24E2B37CC531C0"/>
        <w:category>
          <w:name w:val="General"/>
          <w:gallery w:val="placeholder"/>
        </w:category>
        <w:types>
          <w:type w:val="bbPlcHdr"/>
        </w:types>
        <w:behaviors>
          <w:behavior w:val="content"/>
        </w:behaviors>
        <w:guid w:val="{663024EB-2D80-4156-8906-918452E5931C}"/>
      </w:docPartPr>
      <w:docPartBody>
        <w:p w:rsidR="0036759B" w:rsidRDefault="00A20E1A" w:rsidP="00A20E1A">
          <w:pPr>
            <w:pStyle w:val="0D20883507434E8E8B24E2B37CC531C0"/>
          </w:pPr>
          <w:r w:rsidRPr="0014741E">
            <w:rPr>
              <w:rStyle w:val="PlaceholderText"/>
            </w:rPr>
            <w:t>Click or tap here to enter text.</w:t>
          </w:r>
        </w:p>
      </w:docPartBody>
    </w:docPart>
    <w:docPart>
      <w:docPartPr>
        <w:name w:val="CB680DDCEBF14C51AE02C09F6236F8E4"/>
        <w:category>
          <w:name w:val="General"/>
          <w:gallery w:val="placeholder"/>
        </w:category>
        <w:types>
          <w:type w:val="bbPlcHdr"/>
        </w:types>
        <w:behaviors>
          <w:behavior w:val="content"/>
        </w:behaviors>
        <w:guid w:val="{4AF4AFA9-9CAF-4B63-88D4-7F63F55A86D1}"/>
      </w:docPartPr>
      <w:docPartBody>
        <w:p w:rsidR="0036759B" w:rsidRDefault="00A20E1A" w:rsidP="00A20E1A">
          <w:pPr>
            <w:pStyle w:val="CB680DDCEBF14C51AE02C09F6236F8E4"/>
          </w:pPr>
          <w:r w:rsidRPr="0014741E">
            <w:rPr>
              <w:rStyle w:val="PlaceholderText"/>
            </w:rPr>
            <w:t>Click or tap here to enter text.</w:t>
          </w:r>
        </w:p>
      </w:docPartBody>
    </w:docPart>
    <w:docPart>
      <w:docPartPr>
        <w:name w:val="92B38C26FB044857A7C66C0C8A63A32B"/>
        <w:category>
          <w:name w:val="General"/>
          <w:gallery w:val="placeholder"/>
        </w:category>
        <w:types>
          <w:type w:val="bbPlcHdr"/>
        </w:types>
        <w:behaviors>
          <w:behavior w:val="content"/>
        </w:behaviors>
        <w:guid w:val="{D11CC001-A69B-4894-8A85-4350EACFC1FC}"/>
      </w:docPartPr>
      <w:docPartBody>
        <w:p w:rsidR="0036759B" w:rsidRDefault="00A20E1A" w:rsidP="00A20E1A">
          <w:pPr>
            <w:pStyle w:val="92B38C26FB044857A7C66C0C8A63A32B"/>
          </w:pPr>
          <w:r w:rsidRPr="001474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271"/>
    <w:rsid w:val="003602CD"/>
    <w:rsid w:val="0036759B"/>
    <w:rsid w:val="005C63CA"/>
    <w:rsid w:val="00602271"/>
    <w:rsid w:val="0071585E"/>
    <w:rsid w:val="00902DD4"/>
    <w:rsid w:val="00A20E1A"/>
    <w:rsid w:val="00A31E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0E1A"/>
    <w:rPr>
      <w:color w:val="808080"/>
    </w:rPr>
  </w:style>
  <w:style w:type="paragraph" w:customStyle="1" w:styleId="C0C7B53B0EEB4D9EA26DC2DF63C24EB0">
    <w:name w:val="C0C7B53B0EEB4D9EA26DC2DF63C24EB0"/>
  </w:style>
  <w:style w:type="paragraph" w:customStyle="1" w:styleId="0957C511299948AEADD7A93B0662FF37">
    <w:name w:val="0957C511299948AEADD7A93B0662FF37"/>
  </w:style>
  <w:style w:type="paragraph" w:customStyle="1" w:styleId="5CC8C72AA98E41AABF4ACEE496AE4A27">
    <w:name w:val="5CC8C72AA98E41AABF4ACEE496AE4A27"/>
  </w:style>
  <w:style w:type="paragraph" w:customStyle="1" w:styleId="6D05DE30B9A24E5694DFC76F693BD9D8">
    <w:name w:val="6D05DE30B9A24E5694DFC76F693BD9D8"/>
  </w:style>
  <w:style w:type="paragraph" w:customStyle="1" w:styleId="B5CED54A276B447D9FBE45C9EBD0AA0C">
    <w:name w:val="B5CED54A276B447D9FBE45C9EBD0AA0C"/>
  </w:style>
  <w:style w:type="paragraph" w:customStyle="1" w:styleId="70F59906492B4C4C8EB312A3A7D4F343">
    <w:name w:val="70F59906492B4C4C8EB312A3A7D4F343"/>
  </w:style>
  <w:style w:type="paragraph" w:customStyle="1" w:styleId="527F1A3F286F4319B66E770270908E74">
    <w:name w:val="527F1A3F286F4319B66E770270908E74"/>
  </w:style>
  <w:style w:type="paragraph" w:customStyle="1" w:styleId="17258153DCCB41BA9584B11E5A8D776D">
    <w:name w:val="17258153DCCB41BA9584B11E5A8D776D"/>
  </w:style>
  <w:style w:type="paragraph" w:customStyle="1" w:styleId="19EE39E9CA88481DA3C8CA6C44BBEA4D">
    <w:name w:val="19EE39E9CA88481DA3C8CA6C44BBEA4D"/>
  </w:style>
  <w:style w:type="paragraph" w:customStyle="1" w:styleId="E2F13B55CACC4BDBA0A2D2334465B78E">
    <w:name w:val="E2F13B55CACC4BDBA0A2D2334465B78E"/>
  </w:style>
  <w:style w:type="paragraph" w:customStyle="1" w:styleId="DEE89FF3166B4B639F57A178DBD654F4">
    <w:name w:val="DEE89FF3166B4B639F57A178DBD654F4"/>
  </w:style>
  <w:style w:type="paragraph" w:customStyle="1" w:styleId="347E3C2ACCE64F048E9B1A5CA84C7131">
    <w:name w:val="347E3C2ACCE64F048E9B1A5CA84C7131"/>
  </w:style>
  <w:style w:type="paragraph" w:customStyle="1" w:styleId="0A89DD9F6A79499989660CC0335CB94D">
    <w:name w:val="0A89DD9F6A79499989660CC0335CB94D"/>
  </w:style>
  <w:style w:type="paragraph" w:customStyle="1" w:styleId="6A7ED3C27A894247A9AFA2EC9CF32729">
    <w:name w:val="6A7ED3C27A894247A9AFA2EC9CF32729"/>
  </w:style>
  <w:style w:type="paragraph" w:customStyle="1" w:styleId="03188969AB144316909FF543CF6C8D77">
    <w:name w:val="03188969AB144316909FF543CF6C8D77"/>
  </w:style>
  <w:style w:type="paragraph" w:customStyle="1" w:styleId="41166AE46A7447CF9C0A3444DB7D29ED">
    <w:name w:val="41166AE46A7447CF9C0A3444DB7D29ED"/>
  </w:style>
  <w:style w:type="paragraph" w:customStyle="1" w:styleId="2E4A9C04D6604A4DBC01E15973C46486">
    <w:name w:val="2E4A9C04D6604A4DBC01E15973C46486"/>
  </w:style>
  <w:style w:type="paragraph" w:customStyle="1" w:styleId="5167C8D212104363B2506246F5BF4348">
    <w:name w:val="5167C8D212104363B2506246F5BF4348"/>
  </w:style>
  <w:style w:type="paragraph" w:customStyle="1" w:styleId="5531224DCF9643209F6DD518C4C8E546">
    <w:name w:val="5531224DCF9643209F6DD518C4C8E546"/>
  </w:style>
  <w:style w:type="paragraph" w:customStyle="1" w:styleId="A4B0D4B520DD46E28CD06E1B29E5F21B">
    <w:name w:val="A4B0D4B520DD46E28CD06E1B29E5F21B"/>
  </w:style>
  <w:style w:type="paragraph" w:customStyle="1" w:styleId="635C9549DC42436EB7C66180FA08D446">
    <w:name w:val="635C9549DC42436EB7C66180FA08D446"/>
  </w:style>
  <w:style w:type="paragraph" w:customStyle="1" w:styleId="53906B3CE65D4A52BA96B3F46FD3CC39">
    <w:name w:val="53906B3CE65D4A52BA96B3F46FD3CC39"/>
  </w:style>
  <w:style w:type="paragraph" w:customStyle="1" w:styleId="2E5A72ED29DF4FB184D57D09252DEC6F">
    <w:name w:val="2E5A72ED29DF4FB184D57D09252DEC6F"/>
  </w:style>
  <w:style w:type="paragraph" w:customStyle="1" w:styleId="50D4000911DA496E8CB8A5BBAF04FACC">
    <w:name w:val="50D4000911DA496E8CB8A5BBAF04FACC"/>
  </w:style>
  <w:style w:type="paragraph" w:customStyle="1" w:styleId="3D999EEB62E941629377175BE1AB617D">
    <w:name w:val="3D999EEB62E941629377175BE1AB617D"/>
  </w:style>
  <w:style w:type="paragraph" w:customStyle="1" w:styleId="FB3B70F58CB74B07842C6A93607E9524">
    <w:name w:val="FB3B70F58CB74B07842C6A93607E9524"/>
  </w:style>
  <w:style w:type="paragraph" w:customStyle="1" w:styleId="E59AB828D9414C8D8D03A72D8B20DB29">
    <w:name w:val="E59AB828D9414C8D8D03A72D8B20DB29"/>
  </w:style>
  <w:style w:type="paragraph" w:customStyle="1" w:styleId="E2D62A22DC4148D097D129DC81E051CA">
    <w:name w:val="E2D62A22DC4148D097D129DC81E051CA"/>
  </w:style>
  <w:style w:type="paragraph" w:customStyle="1" w:styleId="475C1A281EF74C57B3263171846E9AA7">
    <w:name w:val="475C1A281EF74C57B3263171846E9AA7"/>
  </w:style>
  <w:style w:type="paragraph" w:customStyle="1" w:styleId="F82ACE17DAAF4B009CF039D45F5877FD">
    <w:name w:val="F82ACE17DAAF4B009CF039D45F5877FD"/>
  </w:style>
  <w:style w:type="paragraph" w:customStyle="1" w:styleId="9EB49CEC8DB94E3AA47234E1A04E4571">
    <w:name w:val="9EB49CEC8DB94E3AA47234E1A04E4571"/>
  </w:style>
  <w:style w:type="paragraph" w:customStyle="1" w:styleId="CD54F45B877E4EAAAABD19C329497283">
    <w:name w:val="CD54F45B877E4EAAAABD19C329497283"/>
  </w:style>
  <w:style w:type="paragraph" w:customStyle="1" w:styleId="E867096965224959BBC4204EB309F75A">
    <w:name w:val="E867096965224959BBC4204EB309F75A"/>
  </w:style>
  <w:style w:type="paragraph" w:customStyle="1" w:styleId="FCB9C7569B814AD8A7F1DAB93D46DF8A">
    <w:name w:val="FCB9C7569B814AD8A7F1DAB93D46DF8A"/>
  </w:style>
  <w:style w:type="paragraph" w:customStyle="1" w:styleId="5EFC305BDC844C4AA4D5EE911318A3F6">
    <w:name w:val="5EFC305BDC844C4AA4D5EE911318A3F6"/>
  </w:style>
  <w:style w:type="paragraph" w:customStyle="1" w:styleId="6145CC81DF004AA1942FC413D237079C">
    <w:name w:val="6145CC81DF004AA1942FC413D237079C"/>
  </w:style>
  <w:style w:type="paragraph" w:customStyle="1" w:styleId="CE214C0DF45142058611327FFBF90A99">
    <w:name w:val="CE214C0DF45142058611327FFBF90A99"/>
  </w:style>
  <w:style w:type="paragraph" w:customStyle="1" w:styleId="E42AE7013D994891A0650C98860B650D">
    <w:name w:val="E42AE7013D994891A0650C98860B650D"/>
  </w:style>
  <w:style w:type="paragraph" w:customStyle="1" w:styleId="2E47B65F54DD4B93818CE374CA96AA74">
    <w:name w:val="2E47B65F54DD4B93818CE374CA96AA74"/>
  </w:style>
  <w:style w:type="paragraph" w:customStyle="1" w:styleId="23572A70DFE04FFB81A85CD970A62784">
    <w:name w:val="23572A70DFE04FFB81A85CD970A62784"/>
  </w:style>
  <w:style w:type="paragraph" w:customStyle="1" w:styleId="C164E22ABCDF42628D66D79F955A7307">
    <w:name w:val="C164E22ABCDF42628D66D79F955A7307"/>
  </w:style>
  <w:style w:type="paragraph" w:customStyle="1" w:styleId="01E7779EA2ED401B90D540958B1529D9">
    <w:name w:val="01E7779EA2ED401B90D540958B1529D9"/>
  </w:style>
  <w:style w:type="paragraph" w:customStyle="1" w:styleId="61760F051FBE485084489FB726742F2B">
    <w:name w:val="61760F051FBE485084489FB726742F2B"/>
  </w:style>
  <w:style w:type="paragraph" w:customStyle="1" w:styleId="08D80351A8564B3FB2AE507A108054EA">
    <w:name w:val="08D80351A8564B3FB2AE507A108054EA"/>
  </w:style>
  <w:style w:type="paragraph" w:customStyle="1" w:styleId="08AEBE737AC245E8A9EB88F6B24D90D6">
    <w:name w:val="08AEBE737AC245E8A9EB88F6B24D90D6"/>
  </w:style>
  <w:style w:type="paragraph" w:customStyle="1" w:styleId="6E886A4062B345578D8C653485F3816C">
    <w:name w:val="6E886A4062B345578D8C653485F3816C"/>
  </w:style>
  <w:style w:type="paragraph" w:customStyle="1" w:styleId="F22AA508C58340819C276B0294C2C261">
    <w:name w:val="F22AA508C58340819C276B0294C2C261"/>
  </w:style>
  <w:style w:type="paragraph" w:customStyle="1" w:styleId="6B202878B2CB4752A10D1DFF1802B5E8">
    <w:name w:val="6B202878B2CB4752A10D1DFF1802B5E8"/>
  </w:style>
  <w:style w:type="paragraph" w:customStyle="1" w:styleId="B6C382F5D6EC484DA2D44448C768DB88">
    <w:name w:val="B6C382F5D6EC484DA2D44448C768DB88"/>
  </w:style>
  <w:style w:type="paragraph" w:customStyle="1" w:styleId="82ABD29956ED4BCFA69C2BD36318C8A0">
    <w:name w:val="82ABD29956ED4BCFA69C2BD36318C8A0"/>
  </w:style>
  <w:style w:type="paragraph" w:customStyle="1" w:styleId="34E71D734309463E93785EFE82623B00">
    <w:name w:val="34E71D734309463E93785EFE82623B00"/>
  </w:style>
  <w:style w:type="paragraph" w:customStyle="1" w:styleId="6870F7971AB44D80BF4D639CCE5469CB">
    <w:name w:val="6870F7971AB44D80BF4D639CCE5469CB"/>
  </w:style>
  <w:style w:type="paragraph" w:customStyle="1" w:styleId="7E0CC7FA187C46C6B8313637E1247B0D">
    <w:name w:val="7E0CC7FA187C46C6B8313637E1247B0D"/>
  </w:style>
  <w:style w:type="paragraph" w:customStyle="1" w:styleId="9BF02AA3034A477EB176A1E582664EC4">
    <w:name w:val="9BF02AA3034A477EB176A1E582664EC4"/>
  </w:style>
  <w:style w:type="paragraph" w:customStyle="1" w:styleId="87F23F07BA7C4033902A235060412B62">
    <w:name w:val="87F23F07BA7C4033902A235060412B62"/>
  </w:style>
  <w:style w:type="paragraph" w:customStyle="1" w:styleId="B6AE84D14F994A8A845A3AD74C96A00C">
    <w:name w:val="B6AE84D14F994A8A845A3AD74C96A00C"/>
  </w:style>
  <w:style w:type="paragraph" w:customStyle="1" w:styleId="CA3AD4360017417DAB1B6ACD148F9B42">
    <w:name w:val="CA3AD4360017417DAB1B6ACD148F9B42"/>
  </w:style>
  <w:style w:type="paragraph" w:customStyle="1" w:styleId="F587017F349D418090E1F2243EDF893B">
    <w:name w:val="F587017F349D418090E1F2243EDF893B"/>
  </w:style>
  <w:style w:type="paragraph" w:customStyle="1" w:styleId="11F5687D6CEF4EC29244E2E890346B4B">
    <w:name w:val="11F5687D6CEF4EC29244E2E890346B4B"/>
  </w:style>
  <w:style w:type="paragraph" w:customStyle="1" w:styleId="0D757655D71949B8B33DA64BBDF05F06">
    <w:name w:val="0D757655D71949B8B33DA64BBDF05F06"/>
  </w:style>
  <w:style w:type="paragraph" w:customStyle="1" w:styleId="4DEFE032A39E4B4C8D6F3A71DA5EEA86">
    <w:name w:val="4DEFE032A39E4B4C8D6F3A71DA5EEA86"/>
  </w:style>
  <w:style w:type="paragraph" w:customStyle="1" w:styleId="06A28A599EBD4F00A690382688B3055F">
    <w:name w:val="06A28A599EBD4F00A690382688B3055F"/>
  </w:style>
  <w:style w:type="paragraph" w:customStyle="1" w:styleId="29E518C1A2604AC38D7CAEB578211353">
    <w:name w:val="29E518C1A2604AC38D7CAEB578211353"/>
  </w:style>
  <w:style w:type="paragraph" w:customStyle="1" w:styleId="6A14A399538A4F3A8D3D5EDF1C857DF0">
    <w:name w:val="6A14A399538A4F3A8D3D5EDF1C857DF0"/>
  </w:style>
  <w:style w:type="paragraph" w:customStyle="1" w:styleId="D30ECEA3CB374582AC16730BAC838698">
    <w:name w:val="D30ECEA3CB374582AC16730BAC838698"/>
  </w:style>
  <w:style w:type="paragraph" w:customStyle="1" w:styleId="6B1620CC782840A2A4C1A77481F0B727">
    <w:name w:val="6B1620CC782840A2A4C1A77481F0B727"/>
  </w:style>
  <w:style w:type="paragraph" w:customStyle="1" w:styleId="A13179755FE94C4EA99A6EF0BE3DAE6A">
    <w:name w:val="A13179755FE94C4EA99A6EF0BE3DAE6A"/>
  </w:style>
  <w:style w:type="paragraph" w:customStyle="1" w:styleId="969B4928431C47A491F54D5FD21DDA32">
    <w:name w:val="969B4928431C47A491F54D5FD21DDA32"/>
  </w:style>
  <w:style w:type="paragraph" w:customStyle="1" w:styleId="D7C0355FF18149DBBD4002275695B8CB">
    <w:name w:val="D7C0355FF18149DBBD4002275695B8CB"/>
  </w:style>
  <w:style w:type="paragraph" w:customStyle="1" w:styleId="464E46DB0C8D478AACC2BFD1766D46E7">
    <w:name w:val="464E46DB0C8D478AACC2BFD1766D46E7"/>
  </w:style>
  <w:style w:type="paragraph" w:customStyle="1" w:styleId="5EE57F22CABE42EBB8F4EC45AB008145">
    <w:name w:val="5EE57F22CABE42EBB8F4EC45AB008145"/>
  </w:style>
  <w:style w:type="paragraph" w:customStyle="1" w:styleId="B9F7355751264988BC1CD0A3F8821D16">
    <w:name w:val="B9F7355751264988BC1CD0A3F8821D16"/>
  </w:style>
  <w:style w:type="paragraph" w:customStyle="1" w:styleId="E68ED21DA0B64EBC96D4D3F7F92345E0">
    <w:name w:val="E68ED21DA0B64EBC96D4D3F7F92345E0"/>
  </w:style>
  <w:style w:type="paragraph" w:customStyle="1" w:styleId="5443A6B2A4094751BE304EB19D9B6A74">
    <w:name w:val="5443A6B2A4094751BE304EB19D9B6A74"/>
  </w:style>
  <w:style w:type="paragraph" w:customStyle="1" w:styleId="0ED5B60BBFDE44B588DFCCB4FF61B35C">
    <w:name w:val="0ED5B60BBFDE44B588DFCCB4FF61B35C"/>
  </w:style>
  <w:style w:type="paragraph" w:customStyle="1" w:styleId="63B3F561948346ACADD91D878BCAD6DE">
    <w:name w:val="63B3F561948346ACADD91D878BCAD6DE"/>
  </w:style>
  <w:style w:type="paragraph" w:customStyle="1" w:styleId="0C23F60BC3AE4AB6861D6F77C2401E84">
    <w:name w:val="0C23F60BC3AE4AB6861D6F77C2401E84"/>
  </w:style>
  <w:style w:type="paragraph" w:customStyle="1" w:styleId="3258CE98E21E4146A3A6A4E4D75D8B26">
    <w:name w:val="3258CE98E21E4146A3A6A4E4D75D8B26"/>
  </w:style>
  <w:style w:type="paragraph" w:customStyle="1" w:styleId="F321F8603EF64900A773EB2E21597EDA">
    <w:name w:val="F321F8603EF64900A773EB2E21597EDA"/>
  </w:style>
  <w:style w:type="paragraph" w:customStyle="1" w:styleId="4FE66B5180D74D51AADE9929582D3625">
    <w:name w:val="4FE66B5180D74D51AADE9929582D3625"/>
  </w:style>
  <w:style w:type="paragraph" w:customStyle="1" w:styleId="E67D71F28EB84AE0BD29E199D9F8AA94">
    <w:name w:val="E67D71F28EB84AE0BD29E199D9F8AA94"/>
  </w:style>
  <w:style w:type="paragraph" w:customStyle="1" w:styleId="9870142E062A411FA9DAA69F8FF694A2">
    <w:name w:val="9870142E062A411FA9DAA69F8FF694A2"/>
  </w:style>
  <w:style w:type="paragraph" w:customStyle="1" w:styleId="9E9FAEBF47D244D1B350624BDECA64AD">
    <w:name w:val="9E9FAEBF47D244D1B350624BDECA64AD"/>
  </w:style>
  <w:style w:type="paragraph" w:customStyle="1" w:styleId="788543414A094FA0BCF7D46D939107BB">
    <w:name w:val="788543414A094FA0BCF7D46D939107BB"/>
  </w:style>
  <w:style w:type="paragraph" w:customStyle="1" w:styleId="D04D1997EC0046EAB38A8263C01513B9">
    <w:name w:val="D04D1997EC0046EAB38A8263C01513B9"/>
  </w:style>
  <w:style w:type="paragraph" w:customStyle="1" w:styleId="66802F855AFC411AB2FA9486DBF1D88C">
    <w:name w:val="66802F855AFC411AB2FA9486DBF1D88C"/>
  </w:style>
  <w:style w:type="paragraph" w:customStyle="1" w:styleId="40CA6369F0334DCA9162AB061C181FCA">
    <w:name w:val="40CA6369F0334DCA9162AB061C181FCA"/>
  </w:style>
  <w:style w:type="paragraph" w:customStyle="1" w:styleId="0AE3BB17756B4B7E9F54EB69D753E5F7">
    <w:name w:val="0AE3BB17756B4B7E9F54EB69D753E5F7"/>
  </w:style>
  <w:style w:type="paragraph" w:customStyle="1" w:styleId="EA38FF35FEE84292A96D2133D2EA6E3F">
    <w:name w:val="EA38FF35FEE84292A96D2133D2EA6E3F"/>
  </w:style>
  <w:style w:type="paragraph" w:customStyle="1" w:styleId="CC25DBBAC53944EB816406E84603688D">
    <w:name w:val="CC25DBBAC53944EB816406E84603688D"/>
    <w:rsid w:val="00602271"/>
  </w:style>
  <w:style w:type="paragraph" w:customStyle="1" w:styleId="576A9D7B34AE486D96ECDC5C6465FC5D">
    <w:name w:val="576A9D7B34AE486D96ECDC5C6465FC5D"/>
    <w:rsid w:val="00602271"/>
  </w:style>
  <w:style w:type="paragraph" w:customStyle="1" w:styleId="B4E9A5F01D884A23BDC2C7346C191103">
    <w:name w:val="B4E9A5F01D884A23BDC2C7346C191103"/>
    <w:rsid w:val="00602271"/>
  </w:style>
  <w:style w:type="paragraph" w:customStyle="1" w:styleId="CD652A021B9B418B827A5AA726DB411E">
    <w:name w:val="CD652A021B9B418B827A5AA726DB411E"/>
    <w:rsid w:val="00602271"/>
  </w:style>
  <w:style w:type="paragraph" w:customStyle="1" w:styleId="0D20883507434E8E8B24E2B37CC531C0">
    <w:name w:val="0D20883507434E8E8B24E2B37CC531C0"/>
    <w:rsid w:val="00A20E1A"/>
  </w:style>
  <w:style w:type="paragraph" w:customStyle="1" w:styleId="CB680DDCEBF14C51AE02C09F6236F8E4">
    <w:name w:val="CB680DDCEBF14C51AE02C09F6236F8E4"/>
    <w:rsid w:val="00A20E1A"/>
  </w:style>
  <w:style w:type="paragraph" w:customStyle="1" w:styleId="92B38C26FB044857A7C66C0C8A63A32B">
    <w:name w:val="92B38C26FB044857A7C66C0C8A63A32B"/>
    <w:rsid w:val="00A20E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A8EC2-C9D2-4540-82BA-0D419CF0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Rapportskabelon for kraftvarmeværker 01Dec16.dotx</Template>
  <TotalTime>36</TotalTime>
  <Pages>19</Pages>
  <Words>4104</Words>
  <Characters>25037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Ditte Dahl Lisbjerg</dc:creator>
  <cp:lastModifiedBy>Line Hofstätter Tofte</cp:lastModifiedBy>
  <cp:revision>29</cp:revision>
  <cp:lastPrinted>2016-12-01T08:07:00Z</cp:lastPrinted>
  <dcterms:created xsi:type="dcterms:W3CDTF">2016-12-06T11:17:00Z</dcterms:created>
  <dcterms:modified xsi:type="dcterms:W3CDTF">2016-12-06T13:45:00Z</dcterms:modified>
</cp:coreProperties>
</file>